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4F5F" w14:textId="38883646" w:rsidR="00024353" w:rsidRDefault="00B76205" w:rsidP="00B76205">
      <w:pPr>
        <w:pStyle w:val="1Titel1VVSG"/>
        <w:numPr>
          <w:ilvl w:val="0"/>
          <w:numId w:val="0"/>
        </w:numPr>
      </w:pPr>
      <w:r>
        <w:t xml:space="preserve">Interesseformulier </w:t>
      </w:r>
      <w:r w:rsidR="007351A0">
        <w:t xml:space="preserve">regisseur </w:t>
      </w:r>
      <w:r w:rsidR="007351A0" w:rsidRPr="007351A0">
        <w:t>neven- en/of herbestemming parochiekerken</w:t>
      </w:r>
    </w:p>
    <w:p w14:paraId="3E342995" w14:textId="140A94EB" w:rsidR="00B76205" w:rsidRDefault="008F5576" w:rsidP="00A1380E">
      <w:pPr>
        <w:pStyle w:val="BodytekstVVSG"/>
      </w:pPr>
      <w:r>
        <w:t>Bezorg</w:t>
      </w:r>
      <w:r w:rsidR="005C5BCF">
        <w:t xml:space="preserve"> </w:t>
      </w:r>
      <w:r w:rsidR="00A1380E">
        <w:t>het ingevulde formulier</w:t>
      </w:r>
      <w:r w:rsidR="007D74DD">
        <w:t xml:space="preserve"> </w:t>
      </w:r>
      <w:r>
        <w:t xml:space="preserve">in </w:t>
      </w:r>
      <w:r w:rsidR="007D74DD">
        <w:t>maxim</w:t>
      </w:r>
      <w:r>
        <w:t>aal</w:t>
      </w:r>
      <w:r w:rsidR="007D74DD">
        <w:t xml:space="preserve"> 2 pagina’s</w:t>
      </w:r>
      <w:r w:rsidR="00A1380E">
        <w:t xml:space="preserve"> aan </w:t>
      </w:r>
      <w:hyperlink r:id="rId11" w:history="1">
        <w:r w:rsidR="00A1380E" w:rsidRPr="00F724BD">
          <w:rPr>
            <w:rStyle w:val="Hyperlink"/>
            <w:color w:val="C00000"/>
          </w:rPr>
          <w:t>info@toekomstparochiekerken.be</w:t>
        </w:r>
      </w:hyperlink>
      <w:r w:rsidR="00A1380E">
        <w:t>.</w:t>
      </w:r>
      <w:r w:rsidR="0019004F">
        <w:br/>
      </w:r>
      <w:r w:rsidR="0019004F" w:rsidRPr="0019004F">
        <w:t>Je aanmelden biedt op geen enkele manier de garantie op een toegewezen opdracht</w:t>
      </w:r>
      <w:r w:rsidR="0019004F">
        <w:t>.</w:t>
      </w:r>
    </w:p>
    <w:p w14:paraId="4AC64168" w14:textId="77777777" w:rsidR="00A1380E" w:rsidRDefault="00A1380E" w:rsidP="00A1380E">
      <w:pPr>
        <w:pStyle w:val="BodytekstVVSG"/>
      </w:pPr>
    </w:p>
    <w:tbl>
      <w:tblPr>
        <w:tblStyle w:val="TableGrid"/>
        <w:tblW w:w="6910" w:type="dxa"/>
        <w:tblBorders>
          <w:top w:val="single" w:sz="4" w:space="0" w:color="97999B" w:themeColor="accent6"/>
          <w:left w:val="single" w:sz="4" w:space="0" w:color="97999B" w:themeColor="accent6"/>
          <w:bottom w:val="single" w:sz="4" w:space="0" w:color="97999B" w:themeColor="accent6"/>
          <w:right w:val="single" w:sz="4" w:space="0" w:color="97999B" w:themeColor="accent6"/>
          <w:insideH w:val="single" w:sz="4" w:space="0" w:color="97999B" w:themeColor="accent6"/>
          <w:insideV w:val="single" w:sz="4" w:space="0" w:color="97999B" w:themeColor="accent6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58"/>
        <w:gridCol w:w="3252"/>
      </w:tblGrid>
      <w:tr w:rsidR="00CD4661" w14:paraId="1C82542A" w14:textId="7055A3A9" w:rsidTr="008A6991">
        <w:trPr>
          <w:trHeight w:val="507"/>
        </w:trPr>
        <w:tc>
          <w:tcPr>
            <w:tcW w:w="6910" w:type="dxa"/>
            <w:gridSpan w:val="2"/>
          </w:tcPr>
          <w:p w14:paraId="27C537CC" w14:textId="77777777" w:rsidR="00CD4661" w:rsidRPr="00A21EA3" w:rsidRDefault="00CD4661" w:rsidP="00A1380E">
            <w:pPr>
              <w:pStyle w:val="BodytekstVVSG"/>
              <w:rPr>
                <w:b/>
                <w:bCs/>
              </w:rPr>
            </w:pPr>
            <w:r w:rsidRPr="00A21EA3">
              <w:rPr>
                <w:b/>
                <w:bCs/>
              </w:rPr>
              <w:t>Naam</w:t>
            </w:r>
          </w:p>
          <w:p w14:paraId="20747A57" w14:textId="5DB56687" w:rsidR="007374E6" w:rsidRDefault="007374E6" w:rsidP="00A1380E">
            <w:pPr>
              <w:pStyle w:val="BodytekstVVSG"/>
            </w:pPr>
          </w:p>
        </w:tc>
      </w:tr>
      <w:tr w:rsidR="00CD4661" w14:paraId="08ADFCE3" w14:textId="7DB3505E" w:rsidTr="008A6991">
        <w:trPr>
          <w:trHeight w:val="507"/>
        </w:trPr>
        <w:tc>
          <w:tcPr>
            <w:tcW w:w="6910" w:type="dxa"/>
            <w:gridSpan w:val="2"/>
          </w:tcPr>
          <w:p w14:paraId="452D2DE7" w14:textId="77777777" w:rsidR="00CD4661" w:rsidRPr="00A21EA3" w:rsidRDefault="00CD4661" w:rsidP="00A1380E">
            <w:pPr>
              <w:pStyle w:val="BodytekstVVSG"/>
              <w:rPr>
                <w:b/>
                <w:bCs/>
              </w:rPr>
            </w:pPr>
            <w:r w:rsidRPr="00A21EA3">
              <w:rPr>
                <w:b/>
                <w:bCs/>
              </w:rPr>
              <w:t>Naam bureau</w:t>
            </w:r>
          </w:p>
          <w:p w14:paraId="631F15F1" w14:textId="3D3F8929" w:rsidR="007374E6" w:rsidRDefault="007374E6" w:rsidP="00A1380E">
            <w:pPr>
              <w:pStyle w:val="BodytekstVVSG"/>
            </w:pPr>
          </w:p>
        </w:tc>
      </w:tr>
      <w:tr w:rsidR="005353D0" w14:paraId="3261C191" w14:textId="1DA4AEF4" w:rsidTr="008A6991">
        <w:trPr>
          <w:trHeight w:val="512"/>
        </w:trPr>
        <w:tc>
          <w:tcPr>
            <w:tcW w:w="3658" w:type="dxa"/>
          </w:tcPr>
          <w:p w14:paraId="43E8FDFA" w14:textId="51CBC9B0" w:rsidR="005353D0" w:rsidRPr="00A21EA3" w:rsidRDefault="002863A8" w:rsidP="00A1380E">
            <w:pPr>
              <w:pStyle w:val="BodytekstVVSG"/>
              <w:rPr>
                <w:b/>
                <w:bCs/>
              </w:rPr>
            </w:pPr>
            <w:r w:rsidRPr="00A21EA3">
              <w:rPr>
                <w:b/>
                <w:bCs/>
              </w:rPr>
              <w:t>E</w:t>
            </w:r>
            <w:r w:rsidR="005353D0" w:rsidRPr="00A21EA3">
              <w:rPr>
                <w:b/>
                <w:bCs/>
              </w:rPr>
              <w:t>-mailadres</w:t>
            </w:r>
          </w:p>
          <w:p w14:paraId="15CB46A4" w14:textId="16EF449E" w:rsidR="007374E6" w:rsidRDefault="007374E6" w:rsidP="00A1380E">
            <w:pPr>
              <w:pStyle w:val="BodytekstVVSG"/>
            </w:pPr>
          </w:p>
        </w:tc>
        <w:tc>
          <w:tcPr>
            <w:tcW w:w="3252" w:type="dxa"/>
          </w:tcPr>
          <w:p w14:paraId="51D8965D" w14:textId="0151EE28" w:rsidR="005353D0" w:rsidRPr="00A21EA3" w:rsidRDefault="002863A8" w:rsidP="00A1380E">
            <w:pPr>
              <w:pStyle w:val="BodytekstVVSG"/>
              <w:rPr>
                <w:b/>
                <w:bCs/>
              </w:rPr>
            </w:pPr>
            <w:r w:rsidRPr="00A21EA3">
              <w:rPr>
                <w:b/>
                <w:bCs/>
              </w:rPr>
              <w:t>T</w:t>
            </w:r>
            <w:r w:rsidR="005353D0" w:rsidRPr="00A21EA3">
              <w:rPr>
                <w:b/>
                <w:bCs/>
              </w:rPr>
              <w:t>elefoonnummer</w:t>
            </w:r>
          </w:p>
        </w:tc>
      </w:tr>
      <w:tr w:rsidR="00CD4661" w14:paraId="52981E9B" w14:textId="78EB2AC7" w:rsidTr="008A6991">
        <w:trPr>
          <w:trHeight w:val="507"/>
        </w:trPr>
        <w:tc>
          <w:tcPr>
            <w:tcW w:w="6910" w:type="dxa"/>
            <w:gridSpan w:val="2"/>
          </w:tcPr>
          <w:p w14:paraId="0CEACFB9" w14:textId="77777777" w:rsidR="00CD4661" w:rsidRPr="00A21EA3" w:rsidRDefault="00CD4661" w:rsidP="00A1380E">
            <w:pPr>
              <w:pStyle w:val="BodytekstVVSG"/>
              <w:rPr>
                <w:b/>
                <w:bCs/>
              </w:rPr>
            </w:pPr>
            <w:r w:rsidRPr="00A21EA3">
              <w:rPr>
                <w:b/>
                <w:bCs/>
              </w:rPr>
              <w:t>Expertise</w:t>
            </w:r>
          </w:p>
          <w:p w14:paraId="70D4FD0B" w14:textId="4AD27CC3" w:rsidR="007374E6" w:rsidRDefault="007374E6" w:rsidP="00A1380E">
            <w:pPr>
              <w:pStyle w:val="BodytekstVVSG"/>
            </w:pPr>
          </w:p>
        </w:tc>
      </w:tr>
      <w:tr w:rsidR="00CD4661" w14:paraId="5D9E3FC0" w14:textId="7F7310CE" w:rsidTr="008A6991">
        <w:trPr>
          <w:trHeight w:val="507"/>
        </w:trPr>
        <w:tc>
          <w:tcPr>
            <w:tcW w:w="6910" w:type="dxa"/>
            <w:gridSpan w:val="2"/>
          </w:tcPr>
          <w:p w14:paraId="6B52741F" w14:textId="62640A95" w:rsidR="00CD4661" w:rsidRDefault="00CD4661" w:rsidP="00A1380E">
            <w:pPr>
              <w:pStyle w:val="BodytekstVVSG"/>
            </w:pPr>
            <w:r w:rsidRPr="00A21EA3">
              <w:rPr>
                <w:b/>
                <w:bCs/>
              </w:rPr>
              <w:t>Website</w:t>
            </w:r>
            <w:r>
              <w:t xml:space="preserve"> (</w:t>
            </w:r>
            <w:r w:rsidR="002F25C3">
              <w:t>indien van toepassing</w:t>
            </w:r>
            <w:r>
              <w:t>)</w:t>
            </w:r>
          </w:p>
          <w:p w14:paraId="7C58B93A" w14:textId="570B04B0" w:rsidR="007374E6" w:rsidRDefault="007374E6" w:rsidP="00A1380E">
            <w:pPr>
              <w:pStyle w:val="BodytekstVVSG"/>
            </w:pPr>
          </w:p>
        </w:tc>
      </w:tr>
      <w:tr w:rsidR="00CD4661" w14:paraId="7D487067" w14:textId="78BA5C34" w:rsidTr="008A6991">
        <w:trPr>
          <w:trHeight w:val="3048"/>
        </w:trPr>
        <w:tc>
          <w:tcPr>
            <w:tcW w:w="6910" w:type="dxa"/>
            <w:gridSpan w:val="2"/>
          </w:tcPr>
          <w:p w14:paraId="3A505B0D" w14:textId="77777777" w:rsidR="00CD4661" w:rsidRPr="00A21EA3" w:rsidRDefault="00CD4661" w:rsidP="00A1380E">
            <w:pPr>
              <w:pStyle w:val="BodytekstVVSG"/>
              <w:rPr>
                <w:b/>
                <w:bCs/>
              </w:rPr>
            </w:pPr>
            <w:r w:rsidRPr="00A21EA3">
              <w:rPr>
                <w:b/>
                <w:bCs/>
              </w:rPr>
              <w:t>Motivatie</w:t>
            </w:r>
          </w:p>
          <w:p w14:paraId="1DE1ED25" w14:textId="77777777" w:rsidR="007374E6" w:rsidRDefault="007374E6" w:rsidP="00A1380E">
            <w:pPr>
              <w:pStyle w:val="BodytekstVVSG"/>
            </w:pPr>
          </w:p>
          <w:p w14:paraId="24A08303" w14:textId="77777777" w:rsidR="007374E6" w:rsidRDefault="007374E6" w:rsidP="00A1380E">
            <w:pPr>
              <w:pStyle w:val="BodytekstVVSG"/>
            </w:pPr>
          </w:p>
          <w:p w14:paraId="173ECA2B" w14:textId="77777777" w:rsidR="007374E6" w:rsidRDefault="007374E6" w:rsidP="00A1380E">
            <w:pPr>
              <w:pStyle w:val="BodytekstVVSG"/>
            </w:pPr>
          </w:p>
          <w:p w14:paraId="20704003" w14:textId="5996A44C" w:rsidR="007374E6" w:rsidRDefault="007374E6" w:rsidP="00A1380E">
            <w:pPr>
              <w:pStyle w:val="BodytekstVVSG"/>
            </w:pPr>
          </w:p>
        </w:tc>
      </w:tr>
      <w:tr w:rsidR="00CD4661" w14:paraId="5E7774D6" w14:textId="77777777" w:rsidTr="008A6991">
        <w:trPr>
          <w:trHeight w:val="2540"/>
        </w:trPr>
        <w:tc>
          <w:tcPr>
            <w:tcW w:w="6910" w:type="dxa"/>
            <w:gridSpan w:val="2"/>
          </w:tcPr>
          <w:p w14:paraId="198A206A" w14:textId="3CD1E191" w:rsidR="00CD4661" w:rsidRDefault="00CD4661" w:rsidP="00A1380E">
            <w:pPr>
              <w:pStyle w:val="BodytekstVVSG"/>
            </w:pPr>
            <w:r w:rsidRPr="00A21EA3">
              <w:rPr>
                <w:b/>
                <w:bCs/>
              </w:rPr>
              <w:t>Mogelijke partner</w:t>
            </w:r>
            <w:r w:rsidR="00016192">
              <w:rPr>
                <w:b/>
                <w:bCs/>
              </w:rPr>
              <w:t>s</w:t>
            </w:r>
            <w:r w:rsidR="00F724BD" w:rsidRPr="00A21EA3">
              <w:rPr>
                <w:b/>
                <w:bCs/>
              </w:rPr>
              <w:t xml:space="preserve"> en hun expertise</w:t>
            </w:r>
            <w:r w:rsidR="00A21EA3">
              <w:t xml:space="preserve"> (meerdere zijn mogelijk)</w:t>
            </w:r>
          </w:p>
          <w:p w14:paraId="18F11FCB" w14:textId="77777777" w:rsidR="007374E6" w:rsidRDefault="007374E6" w:rsidP="00A1380E">
            <w:pPr>
              <w:pStyle w:val="BodytekstVVSG"/>
            </w:pPr>
          </w:p>
          <w:p w14:paraId="1A31FA85" w14:textId="77777777" w:rsidR="007374E6" w:rsidRDefault="007374E6" w:rsidP="00A1380E">
            <w:pPr>
              <w:pStyle w:val="BodytekstVVSG"/>
            </w:pPr>
          </w:p>
          <w:p w14:paraId="4D3367F7" w14:textId="77777777" w:rsidR="007374E6" w:rsidRDefault="007374E6" w:rsidP="00A1380E">
            <w:pPr>
              <w:pStyle w:val="BodytekstVVSG"/>
            </w:pPr>
          </w:p>
          <w:p w14:paraId="4E80032C" w14:textId="77777777" w:rsidR="007374E6" w:rsidRDefault="007374E6" w:rsidP="00A1380E">
            <w:pPr>
              <w:pStyle w:val="BodytekstVVSG"/>
            </w:pPr>
          </w:p>
          <w:p w14:paraId="1912C995" w14:textId="77777777" w:rsidR="00A21EA3" w:rsidRDefault="00A21EA3" w:rsidP="00A1380E">
            <w:pPr>
              <w:pStyle w:val="BodytekstVVSG"/>
            </w:pPr>
          </w:p>
          <w:p w14:paraId="33031A54" w14:textId="77777777" w:rsidR="00A21EA3" w:rsidRDefault="00A21EA3" w:rsidP="00A1380E">
            <w:pPr>
              <w:pStyle w:val="BodytekstVVSG"/>
            </w:pPr>
          </w:p>
          <w:p w14:paraId="77FE35B4" w14:textId="77777777" w:rsidR="00A21EA3" w:rsidRDefault="00A21EA3" w:rsidP="00A1380E">
            <w:pPr>
              <w:pStyle w:val="BodytekstVVSG"/>
            </w:pPr>
          </w:p>
          <w:p w14:paraId="541A34BA" w14:textId="77777777" w:rsidR="00A21EA3" w:rsidRDefault="00A21EA3" w:rsidP="00A1380E">
            <w:pPr>
              <w:pStyle w:val="BodytekstVVSG"/>
            </w:pPr>
          </w:p>
          <w:p w14:paraId="2D09C16E" w14:textId="77777777" w:rsidR="00077783" w:rsidRDefault="00077783" w:rsidP="00A1380E">
            <w:pPr>
              <w:pStyle w:val="BodytekstVVSG"/>
            </w:pPr>
          </w:p>
          <w:p w14:paraId="3CB748FA" w14:textId="6BAD4293" w:rsidR="007374E6" w:rsidRDefault="007374E6" w:rsidP="00A1380E">
            <w:pPr>
              <w:pStyle w:val="BodytekstVVSG"/>
            </w:pPr>
          </w:p>
        </w:tc>
      </w:tr>
    </w:tbl>
    <w:p w14:paraId="2B27C296" w14:textId="77777777" w:rsidR="00077783" w:rsidRPr="006272B8" w:rsidRDefault="00077783" w:rsidP="0019004F">
      <w:pPr>
        <w:pStyle w:val="BodytekstVVSG"/>
      </w:pPr>
    </w:p>
    <w:sectPr w:rsidR="00077783" w:rsidRPr="006272B8" w:rsidSect="00086A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381" w:right="1134" w:bottom="1418" w:left="2835" w:header="59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B4732" w14:textId="77777777" w:rsidR="009120B9" w:rsidRDefault="009120B9" w:rsidP="00CC6EE8">
      <w:r>
        <w:separator/>
      </w:r>
    </w:p>
  </w:endnote>
  <w:endnote w:type="continuationSeparator" w:id="0">
    <w:p w14:paraId="7FB39940" w14:textId="77777777" w:rsidR="009120B9" w:rsidRDefault="009120B9" w:rsidP="00CC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 Hew">
    <w:altName w:val="Calibri"/>
    <w:charset w:val="00"/>
    <w:family w:val="auto"/>
    <w:pitch w:val="variable"/>
    <w:sig w:usb0="A000002F" w:usb1="500160FB" w:usb2="0000001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F888" w14:textId="77777777" w:rsidR="005737BA" w:rsidRDefault="005737B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4884A1F" wp14:editId="2B906FCA">
              <wp:simplePos x="5643033" y="9825567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40000" cy="720000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03C5CD" w14:textId="77777777" w:rsidR="005737BA" w:rsidRPr="000E6019" w:rsidRDefault="005737BA" w:rsidP="005737BA">
                          <w:pPr>
                            <w:jc w:val="right"/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</w:pP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t>/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instrText xml:space="preserve"> NUMPAGES  \* Arabic  \* MERGEFORMAT </w:instrTex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separate"/>
                          </w:r>
                          <w:r w:rsidRPr="000E6019">
                            <w:rPr>
                              <w:noProof/>
                              <w:color w:val="97999B" w:themeColor="background2"/>
                              <w:sz w:val="19"/>
                              <w:szCs w:val="19"/>
                            </w:rPr>
                            <w:t>2</w:t>
                          </w:r>
                          <w:r w:rsidRPr="000E6019">
                            <w:rPr>
                              <w:color w:val="97999B" w:themeColor="background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78000" bIns="3528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84A1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62.2pt;margin-top:0;width:113.4pt;height:56.7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" filled="f" stroked="f" strokeweight=".5pt">
              <v:textbox inset="0,0,10.5mm,9.8mm">
                <w:txbxContent>
                  <w:p w14:paraId="6303C5CD" w14:textId="77777777" w:rsidR="005737BA" w:rsidRPr="000E6019" w:rsidRDefault="005737BA" w:rsidP="005737BA">
                    <w:pPr>
                      <w:jc w:val="right"/>
                      <w:rPr>
                        <w:color w:val="97999B" w:themeColor="background2"/>
                        <w:sz w:val="19"/>
                        <w:szCs w:val="19"/>
                      </w:rPr>
                    </w:pP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PAGE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t>/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begin"/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instrText xml:space="preserve"> NUMPAGES  \* Arabic  \* MERGEFORMAT </w:instrTex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separate"/>
                    </w:r>
                    <w:r w:rsidRPr="000E6019">
                      <w:rPr>
                        <w:noProof/>
                        <w:color w:val="97999B" w:themeColor="background2"/>
                        <w:sz w:val="19"/>
                        <w:szCs w:val="19"/>
                      </w:rPr>
                      <w:t>2</w:t>
                    </w:r>
                    <w:r w:rsidRPr="000E6019">
                      <w:rPr>
                        <w:color w:val="97999B" w:themeColor="background2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6985" w14:textId="77777777" w:rsidR="00CC6EE8" w:rsidRPr="00086AE8" w:rsidRDefault="00CC6EE8" w:rsidP="00CC6EE8">
    <w:pPr>
      <w:pStyle w:val="Footer"/>
      <w:rPr>
        <w:lang w:val="de-DE"/>
      </w:rPr>
    </w:pPr>
    <w:r w:rsidRPr="00086AE8">
      <w:rPr>
        <w:rFonts w:eastAsiaTheme="majorEastAsia"/>
        <w:lang w:val="de-DE"/>
      </w:rPr>
      <w:t xml:space="preserve">VVSG </w:t>
    </w:r>
    <w:proofErr w:type="spellStart"/>
    <w:r w:rsidRPr="00086AE8">
      <w:rPr>
        <w:rFonts w:eastAsiaTheme="majorEastAsia"/>
        <w:lang w:val="de-DE"/>
      </w:rPr>
      <w:t>vzw</w:t>
    </w:r>
    <w:proofErr w:type="spellEnd"/>
    <w:r w:rsidRPr="00086AE8">
      <w:rPr>
        <w:rFonts w:eastAsiaTheme="majorEastAsia"/>
        <w:lang w:val="de-DE"/>
      </w:rPr>
      <w:t xml:space="preserve"> • </w:t>
    </w:r>
    <w:proofErr w:type="spellStart"/>
    <w:r w:rsidRPr="00086AE8">
      <w:rPr>
        <w:rFonts w:eastAsiaTheme="majorEastAsia"/>
        <w:lang w:val="de-DE"/>
      </w:rPr>
      <w:t>Bischoffsheimlaan</w:t>
    </w:r>
    <w:proofErr w:type="spellEnd"/>
    <w:r w:rsidRPr="00086AE8">
      <w:rPr>
        <w:rFonts w:eastAsiaTheme="majorEastAsia"/>
        <w:lang w:val="de-DE"/>
      </w:rPr>
      <w:t xml:space="preserve"> 1-8 • 1000 Brussel • T +32 2 211 55 00</w:t>
    </w:r>
  </w:p>
  <w:p w14:paraId="4CBACE96" w14:textId="77777777" w:rsidR="00CC6EE8" w:rsidRPr="00033918" w:rsidRDefault="00CC6EE8" w:rsidP="009B7D73">
    <w:pPr>
      <w:pStyle w:val="Footer"/>
      <w:tabs>
        <w:tab w:val="clear" w:pos="9072"/>
        <w:tab w:val="right" w:pos="7937"/>
      </w:tabs>
      <w:rPr>
        <w:lang w:val="en-US"/>
      </w:rPr>
    </w:pPr>
    <w:r w:rsidRPr="00033918">
      <w:rPr>
        <w:lang w:val="en-US"/>
      </w:rPr>
      <w:t>BIC GKCCBEBB</w:t>
    </w:r>
    <w:r w:rsidRPr="00033918">
      <w:rPr>
        <w:rFonts w:eastAsiaTheme="majorEastAsia"/>
        <w:lang w:val="en-US"/>
      </w:rPr>
      <w:t xml:space="preserve"> •</w:t>
    </w:r>
    <w:r w:rsidRPr="00033918">
      <w:rPr>
        <w:lang w:val="en-US"/>
      </w:rPr>
      <w:t xml:space="preserve"> IBAN BE10 0910 1156 9604</w:t>
    </w:r>
    <w:r w:rsidRPr="00033918">
      <w:rPr>
        <w:rFonts w:eastAsiaTheme="majorEastAsia"/>
        <w:lang w:val="en-US"/>
      </w:rPr>
      <w:t xml:space="preserve"> •</w:t>
    </w:r>
    <w:r w:rsidRPr="00033918">
      <w:rPr>
        <w:lang w:val="en-US"/>
      </w:rPr>
      <w:t xml:space="preserve"> RPR Brussel BE 0451 857 573</w:t>
    </w:r>
    <w:r w:rsidR="009B7D73">
      <w:rPr>
        <w:lang w:val="en-US"/>
      </w:rPr>
      <w:tab/>
    </w:r>
  </w:p>
  <w:p w14:paraId="35941DF8" w14:textId="77777777" w:rsidR="00B1637C" w:rsidRPr="00B1637C" w:rsidRDefault="00CC6EE8">
    <w:pPr>
      <w:pStyle w:val="Footer"/>
      <w:rPr>
        <w:lang w:val="en-US"/>
      </w:rPr>
    </w:pPr>
    <w:r w:rsidRPr="00033918">
      <w:rPr>
        <w:rFonts w:eastAsiaTheme="majorEastAsia"/>
        <w:lang w:val="en-US"/>
      </w:rPr>
      <w:t>info@vvsg.be • www.vvsg.be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CA54" w14:textId="77777777" w:rsidR="009120B9" w:rsidRDefault="009120B9" w:rsidP="00CC6EE8">
      <w:r>
        <w:separator/>
      </w:r>
    </w:p>
  </w:footnote>
  <w:footnote w:type="continuationSeparator" w:id="0">
    <w:p w14:paraId="3B53A7DC" w14:textId="77777777" w:rsidR="009120B9" w:rsidRDefault="009120B9" w:rsidP="00CC6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4D9F" w14:textId="77777777" w:rsidR="00086AE8" w:rsidRDefault="00086AE8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33A6D69" wp14:editId="5AAC5401">
          <wp:simplePos x="0" y="0"/>
          <wp:positionH relativeFrom="margin">
            <wp:posOffset>-1304925</wp:posOffset>
          </wp:positionH>
          <wp:positionV relativeFrom="paragraph">
            <wp:posOffset>13335</wp:posOffset>
          </wp:positionV>
          <wp:extent cx="1313641" cy="876300"/>
          <wp:effectExtent l="0" t="0" r="1270" b="0"/>
          <wp:wrapNone/>
          <wp:docPr id="1782099490" name="Afbeelding 3" descr="Afbeelding met tekst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099490" name="Afbeelding 3" descr="Afbeelding met tekst, Lettertyp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641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E4E8" w14:textId="77777777" w:rsidR="00CC6EE8" w:rsidRPr="00CC6EE8" w:rsidRDefault="009B7D73" w:rsidP="00CC6EE8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F1D5AD8" wp14:editId="4CD0604C">
          <wp:simplePos x="0" y="0"/>
          <wp:positionH relativeFrom="page">
            <wp:posOffset>662940</wp:posOffset>
          </wp:positionH>
          <wp:positionV relativeFrom="page">
            <wp:posOffset>38112</wp:posOffset>
          </wp:positionV>
          <wp:extent cx="2035534" cy="1451165"/>
          <wp:effectExtent l="0" t="0" r="3175" b="0"/>
          <wp:wrapThrough wrapText="bothSides">
            <wp:wrapPolygon edited="0">
              <wp:start x="0" y="0"/>
              <wp:lineTo x="0" y="21269"/>
              <wp:lineTo x="21432" y="21269"/>
              <wp:lineTo x="21432" y="0"/>
              <wp:lineTo x="0" y="0"/>
            </wp:wrapPolygon>
          </wp:wrapThrough>
          <wp:docPr id="2057733957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534" cy="145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3F47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DF57EB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E17AFD"/>
    <w:multiLevelType w:val="hybridMultilevel"/>
    <w:tmpl w:val="A3768BDC"/>
    <w:lvl w:ilvl="0" w:tplc="9B348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E3D"/>
    <w:multiLevelType w:val="hybridMultilevel"/>
    <w:tmpl w:val="6B5ABF0A"/>
    <w:lvl w:ilvl="0" w:tplc="56B25228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7416F"/>
    <w:multiLevelType w:val="hybridMultilevel"/>
    <w:tmpl w:val="04BAA360"/>
    <w:lvl w:ilvl="0" w:tplc="ED2419E8">
      <w:start w:val="1"/>
      <w:numFmt w:val="decimal"/>
      <w:lvlText w:val="%1."/>
      <w:lvlJc w:val="right"/>
      <w:pPr>
        <w:ind w:left="133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2050" w:hanging="360"/>
      </w:pPr>
    </w:lvl>
    <w:lvl w:ilvl="2" w:tplc="0813001B" w:tentative="1">
      <w:start w:val="1"/>
      <w:numFmt w:val="lowerRoman"/>
      <w:lvlText w:val="%3."/>
      <w:lvlJc w:val="right"/>
      <w:pPr>
        <w:ind w:left="2770" w:hanging="180"/>
      </w:pPr>
    </w:lvl>
    <w:lvl w:ilvl="3" w:tplc="0813000F" w:tentative="1">
      <w:start w:val="1"/>
      <w:numFmt w:val="decimal"/>
      <w:lvlText w:val="%4."/>
      <w:lvlJc w:val="left"/>
      <w:pPr>
        <w:ind w:left="3490" w:hanging="360"/>
      </w:pPr>
    </w:lvl>
    <w:lvl w:ilvl="4" w:tplc="08130019" w:tentative="1">
      <w:start w:val="1"/>
      <w:numFmt w:val="lowerLetter"/>
      <w:lvlText w:val="%5."/>
      <w:lvlJc w:val="left"/>
      <w:pPr>
        <w:ind w:left="4210" w:hanging="360"/>
      </w:pPr>
    </w:lvl>
    <w:lvl w:ilvl="5" w:tplc="0813001B" w:tentative="1">
      <w:start w:val="1"/>
      <w:numFmt w:val="lowerRoman"/>
      <w:lvlText w:val="%6."/>
      <w:lvlJc w:val="right"/>
      <w:pPr>
        <w:ind w:left="4930" w:hanging="180"/>
      </w:pPr>
    </w:lvl>
    <w:lvl w:ilvl="6" w:tplc="0813000F" w:tentative="1">
      <w:start w:val="1"/>
      <w:numFmt w:val="decimal"/>
      <w:lvlText w:val="%7."/>
      <w:lvlJc w:val="left"/>
      <w:pPr>
        <w:ind w:left="5650" w:hanging="360"/>
      </w:pPr>
    </w:lvl>
    <w:lvl w:ilvl="7" w:tplc="08130019" w:tentative="1">
      <w:start w:val="1"/>
      <w:numFmt w:val="lowerLetter"/>
      <w:lvlText w:val="%8."/>
      <w:lvlJc w:val="left"/>
      <w:pPr>
        <w:ind w:left="6370" w:hanging="360"/>
      </w:pPr>
    </w:lvl>
    <w:lvl w:ilvl="8" w:tplc="0813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" w15:restartNumberingAfterBreak="0">
    <w:nsid w:val="1B5D70DF"/>
    <w:multiLevelType w:val="multilevel"/>
    <w:tmpl w:val="4384968A"/>
    <w:styleLink w:val="VVSGtitels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3C6B23"/>
    <w:multiLevelType w:val="hybridMultilevel"/>
    <w:tmpl w:val="F7B6CA34"/>
    <w:lvl w:ilvl="0" w:tplc="8584BEB0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DF625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42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A5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C6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4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8F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FCD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26D1"/>
    <w:multiLevelType w:val="multilevel"/>
    <w:tmpl w:val="F3409C6A"/>
    <w:numStyleLink w:val="VVSGTitels0"/>
  </w:abstractNum>
  <w:abstractNum w:abstractNumId="8" w15:restartNumberingAfterBreak="0">
    <w:nsid w:val="27383C28"/>
    <w:multiLevelType w:val="multilevel"/>
    <w:tmpl w:val="4384968A"/>
    <w:numStyleLink w:val="VVSGtitels"/>
  </w:abstractNum>
  <w:abstractNum w:abstractNumId="9" w15:restartNumberingAfterBreak="0">
    <w:nsid w:val="27761599"/>
    <w:multiLevelType w:val="multilevel"/>
    <w:tmpl w:val="4384968A"/>
    <w:lvl w:ilvl="0">
      <w:start w:val="1"/>
      <w:numFmt w:val="decimal"/>
      <w:lvlText w:val="%1."/>
      <w:lvlJc w:val="left"/>
      <w:pPr>
        <w:ind w:left="-94" w:hanging="36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AB05BA9"/>
    <w:multiLevelType w:val="multilevel"/>
    <w:tmpl w:val="F3409C6A"/>
    <w:styleLink w:val="VVSGTitels0"/>
    <w:lvl w:ilvl="0">
      <w:start w:val="1"/>
      <w:numFmt w:val="decimal"/>
      <w:pStyle w:val="1Titel1VVSG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11Titel2VVS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itel3VVS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0D67E6"/>
    <w:multiLevelType w:val="hybridMultilevel"/>
    <w:tmpl w:val="4B9CFE18"/>
    <w:lvl w:ilvl="0" w:tplc="710696BC">
      <w:start w:val="1"/>
      <w:numFmt w:val="bullet"/>
      <w:pStyle w:val="OpsommingVVS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155B4"/>
    <w:multiLevelType w:val="multilevel"/>
    <w:tmpl w:val="4384968A"/>
    <w:numStyleLink w:val="VVSGtitels"/>
  </w:abstractNum>
  <w:abstractNum w:abstractNumId="13" w15:restartNumberingAfterBreak="0">
    <w:nsid w:val="318463F8"/>
    <w:multiLevelType w:val="hybridMultilevel"/>
    <w:tmpl w:val="EA5AFC16"/>
    <w:lvl w:ilvl="0" w:tplc="060C698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83C0D"/>
    <w:multiLevelType w:val="hybridMultilevel"/>
    <w:tmpl w:val="84AE84BA"/>
    <w:lvl w:ilvl="0" w:tplc="3E5CB710">
      <w:start w:val="1"/>
      <w:numFmt w:val="decimal"/>
      <w:pStyle w:val="NummeringVVSG"/>
      <w:lvlText w:val="%1."/>
      <w:lvlJc w:val="left"/>
      <w:pPr>
        <w:ind w:left="36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FD5C6F"/>
    <w:multiLevelType w:val="multilevel"/>
    <w:tmpl w:val="4384968A"/>
    <w:numStyleLink w:val="VVSGtitels"/>
  </w:abstractNum>
  <w:abstractNum w:abstractNumId="16" w15:restartNumberingAfterBreak="0">
    <w:nsid w:val="4C63314B"/>
    <w:multiLevelType w:val="multilevel"/>
    <w:tmpl w:val="4384968A"/>
    <w:numStyleLink w:val="VVSGtitels"/>
  </w:abstractNum>
  <w:abstractNum w:abstractNumId="17" w15:restartNumberingAfterBreak="0">
    <w:nsid w:val="4C9379BD"/>
    <w:multiLevelType w:val="hybridMultilevel"/>
    <w:tmpl w:val="43EADDDC"/>
    <w:lvl w:ilvl="0" w:tplc="2CC4C738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87147"/>
    <w:multiLevelType w:val="multilevel"/>
    <w:tmpl w:val="214A5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1B779BC"/>
    <w:multiLevelType w:val="multilevel"/>
    <w:tmpl w:val="D8002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E4D553D"/>
    <w:multiLevelType w:val="multilevel"/>
    <w:tmpl w:val="4384968A"/>
    <w:numStyleLink w:val="VVSGtitels"/>
  </w:abstractNum>
  <w:num w:numId="1" w16cid:durableId="2061778571">
    <w:abstractNumId w:val="6"/>
  </w:num>
  <w:num w:numId="2" w16cid:durableId="1171915763">
    <w:abstractNumId w:val="17"/>
  </w:num>
  <w:num w:numId="3" w16cid:durableId="1097481073">
    <w:abstractNumId w:val="5"/>
  </w:num>
  <w:num w:numId="4" w16cid:durableId="1743990236">
    <w:abstractNumId w:val="20"/>
  </w:num>
  <w:num w:numId="5" w16cid:durableId="740249554">
    <w:abstractNumId w:val="1"/>
  </w:num>
  <w:num w:numId="6" w16cid:durableId="1333610289">
    <w:abstractNumId w:val="16"/>
  </w:num>
  <w:num w:numId="7" w16cid:durableId="1115292524">
    <w:abstractNumId w:val="3"/>
  </w:num>
  <w:num w:numId="8" w16cid:durableId="663051894">
    <w:abstractNumId w:val="8"/>
  </w:num>
  <w:num w:numId="9" w16cid:durableId="87773085">
    <w:abstractNumId w:val="15"/>
  </w:num>
  <w:num w:numId="10" w16cid:durableId="1005984513">
    <w:abstractNumId w:val="9"/>
  </w:num>
  <w:num w:numId="11" w16cid:durableId="223759315">
    <w:abstractNumId w:val="12"/>
  </w:num>
  <w:num w:numId="12" w16cid:durableId="1407066384">
    <w:abstractNumId w:val="0"/>
  </w:num>
  <w:num w:numId="13" w16cid:durableId="1509363924">
    <w:abstractNumId w:val="19"/>
  </w:num>
  <w:num w:numId="14" w16cid:durableId="405733624">
    <w:abstractNumId w:val="13"/>
  </w:num>
  <w:num w:numId="15" w16cid:durableId="11154500">
    <w:abstractNumId w:val="11"/>
  </w:num>
  <w:num w:numId="16" w16cid:durableId="1207253931">
    <w:abstractNumId w:val="18"/>
  </w:num>
  <w:num w:numId="17" w16cid:durableId="488905905">
    <w:abstractNumId w:val="10"/>
  </w:num>
  <w:num w:numId="18" w16cid:durableId="745687674">
    <w:abstractNumId w:val="14"/>
  </w:num>
  <w:num w:numId="19" w16cid:durableId="2072382459">
    <w:abstractNumId w:val="14"/>
    <w:lvlOverride w:ilvl="0">
      <w:startOverride w:val="1"/>
    </w:lvlOverride>
  </w:num>
  <w:num w:numId="20" w16cid:durableId="357507194">
    <w:abstractNumId w:val="14"/>
  </w:num>
  <w:num w:numId="21" w16cid:durableId="810364342">
    <w:abstractNumId w:val="4"/>
  </w:num>
  <w:num w:numId="22" w16cid:durableId="805511967">
    <w:abstractNumId w:val="7"/>
    <w:lvlOverride w:ilvl="0">
      <w:lvl w:ilvl="0">
        <w:start w:val="1"/>
        <w:numFmt w:val="decimal"/>
        <w:pStyle w:val="1Titel1VVSG"/>
        <w:lvlText w:val="%1."/>
        <w:lvlJc w:val="left"/>
        <w:pPr>
          <w:ind w:left="284" w:hanging="284"/>
        </w:pPr>
        <w:rPr>
          <w:color w:val="CD3E4A"/>
        </w:rPr>
      </w:lvl>
    </w:lvlOverride>
  </w:num>
  <w:num w:numId="23" w16cid:durableId="1518079081">
    <w:abstractNumId w:val="14"/>
    <w:lvlOverride w:ilvl="0">
      <w:startOverride w:val="1"/>
    </w:lvlOverride>
  </w:num>
  <w:num w:numId="24" w16cid:durableId="211689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0C"/>
    <w:rsid w:val="00013B54"/>
    <w:rsid w:val="00016192"/>
    <w:rsid w:val="00024353"/>
    <w:rsid w:val="00025844"/>
    <w:rsid w:val="00033918"/>
    <w:rsid w:val="0003430B"/>
    <w:rsid w:val="00034424"/>
    <w:rsid w:val="00050E77"/>
    <w:rsid w:val="00060451"/>
    <w:rsid w:val="000706B6"/>
    <w:rsid w:val="00074365"/>
    <w:rsid w:val="00077783"/>
    <w:rsid w:val="00086AE8"/>
    <w:rsid w:val="00087630"/>
    <w:rsid w:val="000A3AC0"/>
    <w:rsid w:val="000A7398"/>
    <w:rsid w:val="000B3EBF"/>
    <w:rsid w:val="000C58BD"/>
    <w:rsid w:val="000D0025"/>
    <w:rsid w:val="000D1B9D"/>
    <w:rsid w:val="000E56CA"/>
    <w:rsid w:val="000E6019"/>
    <w:rsid w:val="000F3C51"/>
    <w:rsid w:val="000F6824"/>
    <w:rsid w:val="000F73F9"/>
    <w:rsid w:val="001060F1"/>
    <w:rsid w:val="00112839"/>
    <w:rsid w:val="00126819"/>
    <w:rsid w:val="0019004F"/>
    <w:rsid w:val="001A0DF9"/>
    <w:rsid w:val="001A4894"/>
    <w:rsid w:val="001B4EB4"/>
    <w:rsid w:val="001C08D9"/>
    <w:rsid w:val="001E0F82"/>
    <w:rsid w:val="002009A8"/>
    <w:rsid w:val="00224989"/>
    <w:rsid w:val="00250309"/>
    <w:rsid w:val="00266BEF"/>
    <w:rsid w:val="002863A8"/>
    <w:rsid w:val="002A246E"/>
    <w:rsid w:val="002A6D3C"/>
    <w:rsid w:val="002B3018"/>
    <w:rsid w:val="002F25C3"/>
    <w:rsid w:val="00303477"/>
    <w:rsid w:val="003059F5"/>
    <w:rsid w:val="0030649E"/>
    <w:rsid w:val="0031077D"/>
    <w:rsid w:val="003210C4"/>
    <w:rsid w:val="0034266B"/>
    <w:rsid w:val="00342749"/>
    <w:rsid w:val="00347493"/>
    <w:rsid w:val="003541A5"/>
    <w:rsid w:val="00356F5C"/>
    <w:rsid w:val="00361327"/>
    <w:rsid w:val="00377736"/>
    <w:rsid w:val="0038384D"/>
    <w:rsid w:val="003903F8"/>
    <w:rsid w:val="003C3AF9"/>
    <w:rsid w:val="003D1241"/>
    <w:rsid w:val="003F3A9E"/>
    <w:rsid w:val="004410C7"/>
    <w:rsid w:val="00450662"/>
    <w:rsid w:val="00461F5F"/>
    <w:rsid w:val="00482C9E"/>
    <w:rsid w:val="004A4E83"/>
    <w:rsid w:val="004B1374"/>
    <w:rsid w:val="004E02B2"/>
    <w:rsid w:val="00516B67"/>
    <w:rsid w:val="00530AE3"/>
    <w:rsid w:val="005327E7"/>
    <w:rsid w:val="005353D0"/>
    <w:rsid w:val="00547EBA"/>
    <w:rsid w:val="0055444C"/>
    <w:rsid w:val="005737BA"/>
    <w:rsid w:val="00596904"/>
    <w:rsid w:val="005A0E9E"/>
    <w:rsid w:val="005C0FB0"/>
    <w:rsid w:val="005C5BCF"/>
    <w:rsid w:val="005D6E06"/>
    <w:rsid w:val="005E37F5"/>
    <w:rsid w:val="00616791"/>
    <w:rsid w:val="006272B8"/>
    <w:rsid w:val="0065782C"/>
    <w:rsid w:val="006705B2"/>
    <w:rsid w:val="006A46F6"/>
    <w:rsid w:val="006B00AB"/>
    <w:rsid w:val="006B7F92"/>
    <w:rsid w:val="00701ECD"/>
    <w:rsid w:val="007351A0"/>
    <w:rsid w:val="007374E6"/>
    <w:rsid w:val="007554C4"/>
    <w:rsid w:val="00762332"/>
    <w:rsid w:val="007650B0"/>
    <w:rsid w:val="00770A2F"/>
    <w:rsid w:val="00771D4F"/>
    <w:rsid w:val="0078273A"/>
    <w:rsid w:val="007A4FAB"/>
    <w:rsid w:val="007B3E1A"/>
    <w:rsid w:val="007D74DD"/>
    <w:rsid w:val="007E7FEA"/>
    <w:rsid w:val="00830304"/>
    <w:rsid w:val="0083041D"/>
    <w:rsid w:val="008363B4"/>
    <w:rsid w:val="00840A89"/>
    <w:rsid w:val="008633FE"/>
    <w:rsid w:val="0089489C"/>
    <w:rsid w:val="008A36A3"/>
    <w:rsid w:val="008A6991"/>
    <w:rsid w:val="008B08AF"/>
    <w:rsid w:val="008C3FF6"/>
    <w:rsid w:val="008D7D00"/>
    <w:rsid w:val="008F505C"/>
    <w:rsid w:val="008F5576"/>
    <w:rsid w:val="009120B9"/>
    <w:rsid w:val="00913527"/>
    <w:rsid w:val="00922427"/>
    <w:rsid w:val="00962263"/>
    <w:rsid w:val="00962464"/>
    <w:rsid w:val="00983F33"/>
    <w:rsid w:val="00992D0F"/>
    <w:rsid w:val="009B7D73"/>
    <w:rsid w:val="009D146B"/>
    <w:rsid w:val="009D3DE9"/>
    <w:rsid w:val="009D7974"/>
    <w:rsid w:val="009F13C7"/>
    <w:rsid w:val="00A1380E"/>
    <w:rsid w:val="00A20FA1"/>
    <w:rsid w:val="00A21EA3"/>
    <w:rsid w:val="00A22EE6"/>
    <w:rsid w:val="00A304B0"/>
    <w:rsid w:val="00A36D1F"/>
    <w:rsid w:val="00A7308D"/>
    <w:rsid w:val="00A768C3"/>
    <w:rsid w:val="00A83758"/>
    <w:rsid w:val="00A869D0"/>
    <w:rsid w:val="00A9282D"/>
    <w:rsid w:val="00AA4D6A"/>
    <w:rsid w:val="00AC6083"/>
    <w:rsid w:val="00B053B1"/>
    <w:rsid w:val="00B11285"/>
    <w:rsid w:val="00B1637C"/>
    <w:rsid w:val="00B63376"/>
    <w:rsid w:val="00B6556A"/>
    <w:rsid w:val="00B76205"/>
    <w:rsid w:val="00B91509"/>
    <w:rsid w:val="00BA1005"/>
    <w:rsid w:val="00BA2A8F"/>
    <w:rsid w:val="00BA3E81"/>
    <w:rsid w:val="00BD2370"/>
    <w:rsid w:val="00BD7B19"/>
    <w:rsid w:val="00C2175C"/>
    <w:rsid w:val="00C430E2"/>
    <w:rsid w:val="00C5219E"/>
    <w:rsid w:val="00C56181"/>
    <w:rsid w:val="00C5637B"/>
    <w:rsid w:val="00CA7C55"/>
    <w:rsid w:val="00CB324B"/>
    <w:rsid w:val="00CC6EE8"/>
    <w:rsid w:val="00CD4661"/>
    <w:rsid w:val="00D025E6"/>
    <w:rsid w:val="00D32ECC"/>
    <w:rsid w:val="00D4120B"/>
    <w:rsid w:val="00D70255"/>
    <w:rsid w:val="00D966BF"/>
    <w:rsid w:val="00E05877"/>
    <w:rsid w:val="00E2730C"/>
    <w:rsid w:val="00E916E0"/>
    <w:rsid w:val="00EA4719"/>
    <w:rsid w:val="00EB0D48"/>
    <w:rsid w:val="00EC2A78"/>
    <w:rsid w:val="00EC65F8"/>
    <w:rsid w:val="00ED3109"/>
    <w:rsid w:val="00F267E2"/>
    <w:rsid w:val="00F44B48"/>
    <w:rsid w:val="00F4587A"/>
    <w:rsid w:val="00F53D03"/>
    <w:rsid w:val="00F61B3E"/>
    <w:rsid w:val="00F724BD"/>
    <w:rsid w:val="00FA2B4A"/>
    <w:rsid w:val="00FD25F0"/>
    <w:rsid w:val="00FD6C3F"/>
    <w:rsid w:val="00FD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9BD58"/>
  <w15:chartTrackingRefBased/>
  <w15:docId w15:val="{FCD5C116-D35B-4160-87C2-91B8A103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A36A3"/>
    <w:pPr>
      <w:spacing w:after="0" w:line="293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  <w:style w:type="paragraph" w:styleId="Heading1">
    <w:name w:val="heading 1"/>
    <w:basedOn w:val="1Titel1VVSG"/>
    <w:next w:val="Normal"/>
    <w:link w:val="Heading1Char"/>
    <w:rsid w:val="0031077D"/>
  </w:style>
  <w:style w:type="paragraph" w:styleId="Heading2">
    <w:name w:val="heading 2"/>
    <w:basedOn w:val="11Titel2VVSG"/>
    <w:next w:val="Normal"/>
    <w:link w:val="Heading2Char"/>
    <w:uiPriority w:val="9"/>
    <w:unhideWhenUsed/>
    <w:rsid w:val="0031077D"/>
  </w:style>
  <w:style w:type="paragraph" w:styleId="Heading3">
    <w:name w:val="heading 3"/>
    <w:basedOn w:val="111Titel3VVSG"/>
    <w:next w:val="Normal"/>
    <w:link w:val="Heading3Char"/>
    <w:rsid w:val="0031077D"/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30A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03C31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C6EE8"/>
    <w:pPr>
      <w:tabs>
        <w:tab w:val="center" w:pos="4536"/>
        <w:tab w:val="right" w:pos="9072"/>
      </w:tabs>
      <w:spacing w:line="220" w:lineRule="exact"/>
    </w:pPr>
    <w:rPr>
      <w:color w:val="97999B" w:themeColor="background2"/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C6EE8"/>
    <w:rPr>
      <w:rFonts w:ascii="Arial" w:hAnsi="Arial" w:cs="Times New Roman"/>
      <w:color w:val="97999B" w:themeColor="background2"/>
      <w:sz w:val="16"/>
      <w:szCs w:val="18"/>
      <w:lang w:val="nl-NL" w:eastAsia="nl-BE"/>
    </w:rPr>
  </w:style>
  <w:style w:type="character" w:customStyle="1" w:styleId="Heading1Char">
    <w:name w:val="Heading 1 Char"/>
    <w:basedOn w:val="DefaultParagraphFont"/>
    <w:link w:val="Heading1"/>
    <w:rsid w:val="0031077D"/>
    <w:rPr>
      <w:rFonts w:ascii="Arial" w:hAnsi="Arial" w:cs="Times New Roman"/>
      <w:b/>
      <w:bCs/>
      <w:color w:val="43B02A" w:themeColor="accent1"/>
      <w:sz w:val="26"/>
      <w:szCs w:val="26"/>
      <w:lang w:eastAsia="nl-BE"/>
    </w:rPr>
  </w:style>
  <w:style w:type="character" w:customStyle="1" w:styleId="Heading2Char">
    <w:name w:val="Heading 2 Char"/>
    <w:basedOn w:val="DefaultParagraphFont"/>
    <w:link w:val="Heading2"/>
    <w:uiPriority w:val="9"/>
    <w:rsid w:val="0031077D"/>
    <w:rPr>
      <w:rFonts w:ascii="Arial" w:hAnsi="Arial" w:cs="Times New Roman"/>
      <w:b/>
      <w:bCs/>
      <w:color w:val="53565A" w:themeColor="text2"/>
      <w:sz w:val="24"/>
      <w:szCs w:val="26"/>
      <w:lang w:eastAsia="nl-BE"/>
    </w:rPr>
  </w:style>
  <w:style w:type="character" w:customStyle="1" w:styleId="Heading3Char">
    <w:name w:val="Heading 3 Char"/>
    <w:basedOn w:val="DefaultParagraphFont"/>
    <w:link w:val="Heading3"/>
    <w:rsid w:val="0031077D"/>
    <w:rPr>
      <w:rFonts w:ascii="Arial" w:hAnsi="Arial" w:cs="Times New Roman"/>
      <w:b/>
      <w:bCs/>
      <w:color w:val="53565A" w:themeColor="text2"/>
      <w:szCs w:val="24"/>
      <w:lang w:eastAsia="nl-BE"/>
    </w:rPr>
  </w:style>
  <w:style w:type="paragraph" w:styleId="NoSpacing">
    <w:name w:val="No Spacing"/>
    <w:uiPriority w:val="1"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stParagraph">
    <w:name w:val="List Paragraph"/>
    <w:basedOn w:val="Normal"/>
    <w:uiPriority w:val="34"/>
    <w:rsid w:val="000F3C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E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EE8"/>
    <w:rPr>
      <w:rFonts w:ascii="Arial" w:hAnsi="Arial" w:cs="Times New Roman"/>
      <w:sz w:val="18"/>
      <w:szCs w:val="20"/>
      <w:lang w:val="nl-NL" w:eastAsia="nl-BE"/>
    </w:rPr>
  </w:style>
  <w:style w:type="table" w:styleId="TableGrid">
    <w:name w:val="Table Grid"/>
    <w:basedOn w:val="TableNormal"/>
    <w:uiPriority w:val="39"/>
    <w:rsid w:val="0057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A2B4A"/>
    <w:rPr>
      <w:color w:val="808080"/>
    </w:rPr>
  </w:style>
  <w:style w:type="paragraph" w:customStyle="1" w:styleId="OnderwerpVVSG">
    <w:name w:val="Onderwerp_VVSG"/>
    <w:basedOn w:val="Normal"/>
    <w:qFormat/>
    <w:rsid w:val="000A7398"/>
    <w:pPr>
      <w:spacing w:before="500" w:after="360"/>
    </w:pPr>
    <w:rPr>
      <w:b/>
      <w:bCs/>
      <w:color w:val="000000" w:themeColor="text1"/>
      <w:sz w:val="32"/>
      <w:szCs w:val="25"/>
      <w:lang w:val="nl-BE"/>
    </w:rPr>
  </w:style>
  <w:style w:type="paragraph" w:customStyle="1" w:styleId="BodytekstVVSG">
    <w:name w:val="Bodytekst_VVSG"/>
    <w:basedOn w:val="Normal"/>
    <w:qFormat/>
    <w:rsid w:val="00516B67"/>
    <w:rPr>
      <w:szCs w:val="22"/>
      <w:lang w:val="nl-BE"/>
    </w:rPr>
  </w:style>
  <w:style w:type="numbering" w:customStyle="1" w:styleId="VVSGtitels">
    <w:name w:val="VVSG_titels"/>
    <w:uiPriority w:val="99"/>
    <w:rsid w:val="00482C9E"/>
    <w:pPr>
      <w:numPr>
        <w:numId w:val="3"/>
      </w:numPr>
    </w:pPr>
  </w:style>
  <w:style w:type="paragraph" w:customStyle="1" w:styleId="1Titel1VVSG">
    <w:name w:val="1. Titel1_VVSG"/>
    <w:basedOn w:val="BodytekstVVSG"/>
    <w:qFormat/>
    <w:rsid w:val="003059F5"/>
    <w:pPr>
      <w:numPr>
        <w:numId w:val="22"/>
      </w:numPr>
      <w:spacing w:before="360" w:after="120" w:line="240" w:lineRule="auto"/>
      <w:ind w:left="340" w:hanging="340"/>
      <w:outlineLvl w:val="0"/>
    </w:pPr>
    <w:rPr>
      <w:b/>
      <w:bCs/>
      <w:color w:val="CD3E4A"/>
      <w:sz w:val="26"/>
      <w:szCs w:val="26"/>
    </w:rPr>
  </w:style>
  <w:style w:type="paragraph" w:customStyle="1" w:styleId="11Titel2VVSG">
    <w:name w:val="1.1. Titel2_VVSG"/>
    <w:basedOn w:val="1Titel1VVSG"/>
    <w:qFormat/>
    <w:rsid w:val="008D7D00"/>
    <w:pPr>
      <w:numPr>
        <w:ilvl w:val="1"/>
      </w:numPr>
      <w:spacing w:before="240" w:after="60"/>
      <w:ind w:left="510" w:hanging="510"/>
      <w:outlineLvl w:val="1"/>
    </w:pPr>
    <w:rPr>
      <w:color w:val="53565A" w:themeColor="text2"/>
      <w:sz w:val="24"/>
    </w:rPr>
  </w:style>
  <w:style w:type="paragraph" w:customStyle="1" w:styleId="111Titel3VVSG">
    <w:name w:val="1.1.1. Titel3_VVSG"/>
    <w:basedOn w:val="BodytekstVVSG"/>
    <w:qFormat/>
    <w:rsid w:val="008D7D00"/>
    <w:pPr>
      <w:numPr>
        <w:ilvl w:val="2"/>
        <w:numId w:val="22"/>
      </w:numPr>
      <w:spacing w:before="120" w:after="40" w:line="240" w:lineRule="auto"/>
      <w:ind w:left="680" w:hanging="680"/>
      <w:outlineLvl w:val="2"/>
    </w:pPr>
    <w:rPr>
      <w:b/>
      <w:bCs/>
      <w:sz w:val="22"/>
      <w:szCs w:val="24"/>
    </w:rPr>
  </w:style>
  <w:style w:type="paragraph" w:customStyle="1" w:styleId="OpsommingVVSG">
    <w:name w:val="Opsomming_VVSG"/>
    <w:basedOn w:val="BodytekstVVSG"/>
    <w:qFormat/>
    <w:rsid w:val="002A6D3C"/>
    <w:pPr>
      <w:numPr>
        <w:numId w:val="15"/>
      </w:numPr>
      <w:ind w:left="340" w:hanging="340"/>
    </w:pPr>
  </w:style>
  <w:style w:type="paragraph" w:customStyle="1" w:styleId="StreamerVVSG">
    <w:name w:val="Streamer_VVSG"/>
    <w:basedOn w:val="BodytekstVVSG"/>
    <w:qFormat/>
    <w:rsid w:val="003059F5"/>
    <w:pPr>
      <w:spacing w:line="264" w:lineRule="auto"/>
    </w:pPr>
    <w:rPr>
      <w:color w:val="CD3E4A"/>
      <w:sz w:val="28"/>
      <w:szCs w:val="28"/>
    </w:rPr>
  </w:style>
  <w:style w:type="paragraph" w:customStyle="1" w:styleId="BodytekstvetVVSG">
    <w:name w:val="Bodytekst_vet_VVSG"/>
    <w:basedOn w:val="BodytekstVVSG"/>
    <w:qFormat/>
    <w:rsid w:val="000D0025"/>
    <w:rPr>
      <w:b/>
      <w:bCs/>
    </w:rPr>
  </w:style>
  <w:style w:type="numbering" w:customStyle="1" w:styleId="VVSGTitels0">
    <w:name w:val="VVSG_Titels"/>
    <w:uiPriority w:val="99"/>
    <w:rsid w:val="00AA4D6A"/>
    <w:pPr>
      <w:numPr>
        <w:numId w:val="17"/>
      </w:numPr>
    </w:pPr>
  </w:style>
  <w:style w:type="paragraph" w:customStyle="1" w:styleId="NummeringVVSG">
    <w:name w:val="Nummering_VVSG"/>
    <w:basedOn w:val="Normal"/>
    <w:qFormat/>
    <w:rsid w:val="006272B8"/>
    <w:pPr>
      <w:numPr>
        <w:numId w:val="20"/>
      </w:numPr>
    </w:pPr>
    <w:rPr>
      <w:szCs w:val="22"/>
      <w:lang w:val="nl-BE"/>
    </w:rPr>
  </w:style>
  <w:style w:type="paragraph" w:styleId="TOC1">
    <w:name w:val="toc 1"/>
    <w:basedOn w:val="Normal"/>
    <w:next w:val="Normal"/>
    <w:autoRedefine/>
    <w:uiPriority w:val="39"/>
    <w:unhideWhenUsed/>
    <w:rsid w:val="008A36A3"/>
    <w:pPr>
      <w:tabs>
        <w:tab w:val="right" w:leader="dot" w:pos="7927"/>
      </w:tabs>
      <w:spacing w:before="120" w:line="300" w:lineRule="auto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0A7398"/>
    <w:pPr>
      <w:spacing w:line="300" w:lineRule="auto"/>
      <w:ind w:left="181"/>
    </w:pPr>
  </w:style>
  <w:style w:type="character" w:styleId="Hyperlink">
    <w:name w:val="Hyperlink"/>
    <w:basedOn w:val="DefaultParagraphFont"/>
    <w:uiPriority w:val="99"/>
    <w:unhideWhenUsed/>
    <w:rsid w:val="00D32ECC"/>
    <w:rPr>
      <w:color w:val="auto"/>
      <w:u w:val="single"/>
    </w:rPr>
  </w:style>
  <w:style w:type="paragraph" w:styleId="TOCHeading">
    <w:name w:val="TOC Heading"/>
    <w:next w:val="Normal"/>
    <w:uiPriority w:val="39"/>
    <w:unhideWhenUsed/>
    <w:qFormat/>
    <w:rsid w:val="003059F5"/>
    <w:pPr>
      <w:keepLines/>
      <w:spacing w:before="240"/>
    </w:pPr>
    <w:rPr>
      <w:rFonts w:asciiTheme="majorHAnsi" w:eastAsiaTheme="majorEastAsia" w:hAnsiTheme="majorHAnsi" w:cstheme="majorBidi"/>
      <w:b/>
      <w:caps/>
      <w:color w:val="CD3E4A"/>
      <w:spacing w:val="10"/>
      <w:sz w:val="20"/>
      <w:szCs w:val="26"/>
      <w:lang w:eastAsia="nl-BE"/>
    </w:rPr>
  </w:style>
  <w:style w:type="paragraph" w:styleId="TOC3">
    <w:name w:val="toc 3"/>
    <w:basedOn w:val="Normal"/>
    <w:next w:val="Normal"/>
    <w:autoRedefine/>
    <w:uiPriority w:val="39"/>
    <w:unhideWhenUsed/>
    <w:rsid w:val="000A7398"/>
    <w:pPr>
      <w:spacing w:line="264" w:lineRule="auto"/>
      <w:ind w:left="357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30AE3"/>
    <w:rPr>
      <w:rFonts w:asciiTheme="majorHAnsi" w:eastAsiaTheme="majorEastAsia" w:hAnsiTheme="majorHAnsi" w:cstheme="majorBidi"/>
      <w:i/>
      <w:iCs/>
      <w:color w:val="E03C31" w:themeColor="accent2"/>
      <w:sz w:val="20"/>
      <w:szCs w:val="20"/>
      <w:lang w:val="nl-NL" w:eastAsia="nl-BE"/>
    </w:rPr>
  </w:style>
  <w:style w:type="character" w:styleId="IntenseEmphasis">
    <w:name w:val="Intense Emphasis"/>
    <w:basedOn w:val="DefaultParagraphFont"/>
    <w:uiPriority w:val="21"/>
    <w:rsid w:val="00530AE3"/>
    <w:rPr>
      <w:i/>
      <w:iCs/>
      <w:color w:val="E03C3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rsid w:val="00530AE3"/>
    <w:pPr>
      <w:pBdr>
        <w:top w:val="single" w:sz="4" w:space="10" w:color="E03C31" w:themeColor="accent2"/>
        <w:bottom w:val="single" w:sz="4" w:space="10" w:color="E03C31" w:themeColor="accent2"/>
      </w:pBdr>
      <w:spacing w:before="360" w:after="360"/>
      <w:ind w:left="864" w:right="864"/>
      <w:jc w:val="center"/>
    </w:pPr>
    <w:rPr>
      <w:i/>
      <w:iCs/>
      <w:color w:val="E03C3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AE3"/>
    <w:rPr>
      <w:rFonts w:ascii="Arial" w:hAnsi="Arial" w:cs="Times New Roman"/>
      <w:i/>
      <w:iCs/>
      <w:color w:val="E03C31" w:themeColor="accent2"/>
      <w:sz w:val="20"/>
      <w:szCs w:val="20"/>
      <w:lang w:val="nl-NL" w:eastAsia="nl-BE"/>
    </w:rPr>
  </w:style>
  <w:style w:type="character" w:styleId="IntenseReference">
    <w:name w:val="Intense Reference"/>
    <w:basedOn w:val="DefaultParagraphFont"/>
    <w:uiPriority w:val="32"/>
    <w:rsid w:val="00B053B1"/>
    <w:rPr>
      <w:b/>
      <w:bCs/>
      <w:smallCaps/>
      <w:color w:val="E03C31" w:themeColor="accent2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A138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6192"/>
    <w:pPr>
      <w:spacing w:after="0" w:line="240" w:lineRule="auto"/>
    </w:pPr>
    <w:rPr>
      <w:rFonts w:ascii="Arial" w:hAnsi="Arial" w:cs="Times New Roman"/>
      <w:color w:val="53565A" w:themeColor="text2"/>
      <w:sz w:val="20"/>
      <w:szCs w:val="20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toekomstparochiekerken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h\vvsg.be\PARCUM-VVSG%20-%20General\Communicatie\Templates\2025_Parochiekerken_Word_Nota_sjabloon.dotx" TargetMode="External"/></Relationships>
</file>

<file path=word/theme/theme1.xml><?xml version="1.0" encoding="utf-8"?>
<a:theme xmlns:a="http://schemas.openxmlformats.org/drawingml/2006/main" name="Kantoorthema">
  <a:themeElements>
    <a:clrScheme name="VVSG">
      <a:dk1>
        <a:sysClr val="windowText" lastClr="000000"/>
      </a:dk1>
      <a:lt1>
        <a:sysClr val="window" lastClr="FFFFFF"/>
      </a:lt1>
      <a:dk2>
        <a:srgbClr val="53565A"/>
      </a:dk2>
      <a:lt2>
        <a:srgbClr val="97999B"/>
      </a:lt2>
      <a:accent1>
        <a:srgbClr val="43B02A"/>
      </a:accent1>
      <a:accent2>
        <a:srgbClr val="E03C31"/>
      </a:accent2>
      <a:accent3>
        <a:srgbClr val="702082"/>
      </a:accent3>
      <a:accent4>
        <a:srgbClr val="C6007E"/>
      </a:accent4>
      <a:accent5>
        <a:srgbClr val="53565A"/>
      </a:accent5>
      <a:accent6>
        <a:srgbClr val="97999B"/>
      </a:accent6>
      <a:hlink>
        <a:srgbClr val="000000"/>
      </a:hlink>
      <a:folHlink>
        <a:srgbClr val="000000"/>
      </a:folHlink>
    </a:clrScheme>
    <a:fontScheme name="VVS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56D146DCB7F4C83FEC4FFA14446F2" ma:contentTypeVersion="20" ma:contentTypeDescription="Een nieuw document maken." ma:contentTypeScope="" ma:versionID="05ee8dd51f3892db76b5b536838e4869">
  <xsd:schema xmlns:xsd="http://www.w3.org/2001/XMLSchema" xmlns:xs="http://www.w3.org/2001/XMLSchema" xmlns:p="http://schemas.microsoft.com/office/2006/metadata/properties" xmlns:ns1="http://schemas.microsoft.com/sharepoint/v3" xmlns:ns2="5fa1d80c-607d-4138-99a1-7394c3b09acb" xmlns:ns3="76300dc3-f30b-4418-bcec-586700755355" targetNamespace="http://schemas.microsoft.com/office/2006/metadata/properties" ma:root="true" ma:fieldsID="70cfa622e47b805b65150b5b7442bd37" ns1:_="" ns2:_="" ns3:_="">
    <xsd:import namespace="http://schemas.microsoft.com/sharepoint/v3"/>
    <xsd:import namespace="5fa1d80c-607d-4138-99a1-7394c3b09acb"/>
    <xsd:import namespace="76300dc3-f30b-4418-bcec-58670075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1d80c-607d-4138-99a1-7394c3b09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40874bb-005b-4a26-b085-598c00416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0dc3-f30b-4418-bcec-5867007553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5b1490b-e381-4a9f-a868-7046b79f2471}" ma:internalName="TaxCatchAll" ma:showField="CatchAllData" ma:web="76300dc3-f30b-4418-bcec-586700755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a1d80c-607d-4138-99a1-7394c3b09acb">
      <Terms xmlns="http://schemas.microsoft.com/office/infopath/2007/PartnerControls"/>
    </lcf76f155ced4ddcb4097134ff3c332f>
    <TaxCatchAll xmlns="76300dc3-f30b-4418-bcec-58670075535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A0C874-33E9-4270-96D8-D5BDBE7C6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F982F-4C71-4011-8A16-F37A5B5F4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a1d80c-607d-4138-99a1-7394c3b09acb"/>
    <ds:schemaRef ds:uri="76300dc3-f30b-4418-bcec-58670075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48530-C2CB-45E8-A25A-2AE52E65B0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81044E-8362-4FB6-8327-8B5AE224F158}">
  <ds:schemaRefs>
    <ds:schemaRef ds:uri="http://schemas.microsoft.com/office/2006/metadata/properties"/>
    <ds:schemaRef ds:uri="http://schemas.microsoft.com/office/infopath/2007/PartnerControls"/>
    <ds:schemaRef ds:uri="5fa1d80c-607d-4138-99a1-7394c3b09acb"/>
    <ds:schemaRef ds:uri="76300dc3-f30b-4418-bcec-58670075535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2025_Parochiekerken_Word_Nota_sjabloon.dotx</Template>
  <TotalTime>0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Links>
    <vt:vector size="6" baseType="variant">
      <vt:variant>
        <vt:i4>3211292</vt:i4>
      </vt:variant>
      <vt:variant>
        <vt:i4>0</vt:i4>
      </vt:variant>
      <vt:variant>
        <vt:i4>0</vt:i4>
      </vt:variant>
      <vt:variant>
        <vt:i4>5</vt:i4>
      </vt:variant>
      <vt:variant>
        <vt:lpwstr>mailto:info@toekomstparochiekerken.be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D'haese</dc:creator>
  <cp:keywords/>
  <dc:description/>
  <cp:lastModifiedBy>De Ridder Roel</cp:lastModifiedBy>
  <cp:revision>28</cp:revision>
  <cp:lastPrinted>2023-07-04T18:31:00Z</cp:lastPrinted>
  <dcterms:created xsi:type="dcterms:W3CDTF">2026-03-17T19:22:00Z</dcterms:created>
  <dcterms:modified xsi:type="dcterms:W3CDTF">2026-03-17T16:12:00Z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0x0101002DA56D146DCB7F4C83FEC4FFA14446F2</vt:lpwstr>
  </property>
  <property fmtid="{D5CDD505-2E9C-101B-9397-08002B2CF9AE}" pid="3" name="Order">
    <vt:r8>3620400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