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AF940" w14:textId="542E2538" w:rsidR="00EF6E31" w:rsidRPr="0066034E" w:rsidRDefault="00D451E4" w:rsidP="00217257">
      <w:pPr>
        <w:pStyle w:val="streepjes"/>
        <w:rPr>
          <w:lang w:val="nl-NL"/>
        </w:rPr>
      </w:pPr>
      <w:r>
        <w:rPr>
          <w:noProof/>
          <w:lang w:val="nl-NL"/>
        </w:rPr>
        <w:drawing>
          <wp:anchor distT="0" distB="0" distL="114300" distR="114300" simplePos="0" relativeHeight="251677696" behindDoc="0" locked="0" layoutInCell="1" allowOverlap="1" wp14:anchorId="0956C07F" wp14:editId="61E50C07">
            <wp:simplePos x="0" y="0"/>
            <wp:positionH relativeFrom="margin">
              <wp:posOffset>-706755</wp:posOffset>
            </wp:positionH>
            <wp:positionV relativeFrom="margin">
              <wp:posOffset>-1390650</wp:posOffset>
            </wp:positionV>
            <wp:extent cx="7624445" cy="10716895"/>
            <wp:effectExtent l="0" t="0" r="0" b="1905"/>
            <wp:wrapSquare wrapText="bothSides"/>
            <wp:docPr id="25810507"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0507" name="Afbeelding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24445" cy="10716895"/>
                    </a:xfrm>
                    <a:prstGeom prst="rect">
                      <a:avLst/>
                    </a:prstGeom>
                  </pic:spPr>
                </pic:pic>
              </a:graphicData>
            </a:graphic>
            <wp14:sizeRelH relativeFrom="margin">
              <wp14:pctWidth>0</wp14:pctWidth>
            </wp14:sizeRelH>
            <wp14:sizeRelV relativeFrom="margin">
              <wp14:pctHeight>0</wp14:pctHeight>
            </wp14:sizeRelV>
          </wp:anchor>
        </w:drawing>
      </w:r>
      <w:r w:rsidR="008D7CDA" w:rsidRPr="0066034E">
        <w:rPr>
          <w:lang w:val="nl-NL"/>
        </w:rPr>
        <w:br w:type="page"/>
      </w:r>
      <w:r w:rsidR="00EF6E31" w:rsidRPr="0066034E">
        <w:rPr>
          <w:lang w:val="nl-NL"/>
        </w:rPr>
        <w:lastRenderedPageBreak/>
        <w:t>Bestemmingsprofiel</w:t>
      </w:r>
    </w:p>
    <w:sdt>
      <w:sdtPr>
        <w:rPr>
          <w:rFonts w:ascii="Century Gothic" w:hAnsi="Century Gothic"/>
          <w:caps w:val="0"/>
          <w:color w:val="000000"/>
          <w:sz w:val="22"/>
          <w:szCs w:val="24"/>
          <w:lang w:val="nl-NL"/>
        </w:rPr>
        <w:id w:val="-1073198235"/>
        <w:docPartObj>
          <w:docPartGallery w:val="Table of Contents"/>
          <w:docPartUnique/>
        </w:docPartObj>
      </w:sdtPr>
      <w:sdtEndPr>
        <w:rPr>
          <w:b/>
          <w:bCs/>
          <w:noProof/>
        </w:rPr>
      </w:sdtEndPr>
      <w:sdtContent>
        <w:p w14:paraId="18884809" w14:textId="528F56DE" w:rsidR="00255C5E" w:rsidRPr="001C7908" w:rsidRDefault="00255C5E">
          <w:pPr>
            <w:pStyle w:val="Kopvaninhoudsopgave"/>
            <w:rPr>
              <w:rFonts w:ascii="Century Gothic" w:hAnsi="Century Gothic"/>
              <w:lang w:val="nl-NL"/>
            </w:rPr>
          </w:pPr>
          <w:r w:rsidRPr="001C7908">
            <w:rPr>
              <w:rFonts w:ascii="Century Gothic" w:hAnsi="Century Gothic"/>
              <w:lang w:val="nl-NL"/>
            </w:rPr>
            <w:t>Inhoudsopgave</w:t>
          </w:r>
        </w:p>
        <w:p w14:paraId="07C41D46" w14:textId="02DDB9A3" w:rsidR="00845663" w:rsidRDefault="00255C5E">
          <w:pPr>
            <w:pStyle w:val="Inhopg1"/>
            <w:tabs>
              <w:tab w:val="left" w:pos="363"/>
              <w:tab w:val="right" w:leader="dot" w:pos="9911"/>
            </w:tabs>
            <w:rPr>
              <w:rFonts w:eastAsiaTheme="minorEastAsia" w:cstheme="minorBidi"/>
              <w:b w:val="0"/>
              <w:bCs w:val="0"/>
              <w:caps w:val="0"/>
              <w:noProof/>
              <w:color w:val="auto"/>
              <w:kern w:val="2"/>
              <w:sz w:val="24"/>
              <w:szCs w:val="24"/>
              <w:u w:val="none"/>
              <w14:ligatures w14:val="standardContextual"/>
            </w:rPr>
          </w:pPr>
          <w:r w:rsidRPr="001C7908">
            <w:rPr>
              <w:rFonts w:ascii="Century Gothic" w:hAnsi="Century Gothic"/>
              <w:b w:val="0"/>
              <w:bCs w:val="0"/>
              <w:lang w:val="nl-NL"/>
            </w:rPr>
            <w:fldChar w:fldCharType="begin"/>
          </w:r>
          <w:r w:rsidRPr="001C7908">
            <w:rPr>
              <w:rFonts w:ascii="Century Gothic" w:hAnsi="Century Gothic"/>
              <w:lang w:val="nl-NL"/>
            </w:rPr>
            <w:instrText>TOC \o "1-3" \h \z \u</w:instrText>
          </w:r>
          <w:r w:rsidRPr="001C7908">
            <w:rPr>
              <w:rFonts w:ascii="Century Gothic" w:hAnsi="Century Gothic"/>
              <w:b w:val="0"/>
              <w:bCs w:val="0"/>
              <w:lang w:val="nl-NL"/>
            </w:rPr>
            <w:fldChar w:fldCharType="separate"/>
          </w:r>
          <w:hyperlink w:anchor="_Toc168927904" w:history="1">
            <w:r w:rsidR="00845663" w:rsidRPr="004B517C">
              <w:rPr>
                <w:rStyle w:val="Hyperlink"/>
                <w:rFonts w:ascii="Century Gothic" w:hAnsi="Century Gothic"/>
                <w:noProof/>
                <w:lang w:val="nl-NL"/>
              </w:rPr>
              <w:t>1</w:t>
            </w:r>
            <w:r w:rsidR="00845663">
              <w:rPr>
                <w:rFonts w:eastAsiaTheme="minorEastAsia" w:cstheme="minorBidi"/>
                <w:b w:val="0"/>
                <w:bCs w:val="0"/>
                <w:caps w:val="0"/>
                <w:noProof/>
                <w:color w:val="auto"/>
                <w:kern w:val="2"/>
                <w:sz w:val="24"/>
                <w:szCs w:val="24"/>
                <w:u w:val="none"/>
                <w14:ligatures w14:val="standardContextual"/>
              </w:rPr>
              <w:tab/>
            </w:r>
            <w:r w:rsidR="00845663" w:rsidRPr="004B517C">
              <w:rPr>
                <w:rStyle w:val="Hyperlink"/>
                <w:rFonts w:ascii="Century Gothic" w:hAnsi="Century Gothic"/>
                <w:noProof/>
                <w:lang w:val="nl-NL"/>
              </w:rPr>
              <w:t>Het bestemmingsprofiel:  een korte kadering</w:t>
            </w:r>
            <w:r w:rsidR="00845663">
              <w:rPr>
                <w:noProof/>
                <w:webHidden/>
              </w:rPr>
              <w:tab/>
            </w:r>
            <w:r w:rsidR="00845663">
              <w:rPr>
                <w:noProof/>
                <w:webHidden/>
              </w:rPr>
              <w:fldChar w:fldCharType="begin"/>
            </w:r>
            <w:r w:rsidR="00845663">
              <w:rPr>
                <w:noProof/>
                <w:webHidden/>
              </w:rPr>
              <w:instrText xml:space="preserve"> PAGEREF _Toc168927904 \h </w:instrText>
            </w:r>
            <w:r w:rsidR="00845663">
              <w:rPr>
                <w:noProof/>
                <w:webHidden/>
              </w:rPr>
            </w:r>
            <w:r w:rsidR="00845663">
              <w:rPr>
                <w:noProof/>
                <w:webHidden/>
              </w:rPr>
              <w:fldChar w:fldCharType="separate"/>
            </w:r>
            <w:r w:rsidR="00845663">
              <w:rPr>
                <w:noProof/>
                <w:webHidden/>
              </w:rPr>
              <w:t>4</w:t>
            </w:r>
            <w:r w:rsidR="00845663">
              <w:rPr>
                <w:noProof/>
                <w:webHidden/>
              </w:rPr>
              <w:fldChar w:fldCharType="end"/>
            </w:r>
          </w:hyperlink>
        </w:p>
        <w:p w14:paraId="09A3B14B" w14:textId="3240BAA4"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05" w:history="1">
            <w:r w:rsidR="00845663" w:rsidRPr="004B517C">
              <w:rPr>
                <w:rStyle w:val="Hyperlink"/>
                <w:noProof/>
                <w:lang w:val="nl-NL"/>
              </w:rPr>
              <w:t>1.1</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Aanleiding</w:t>
            </w:r>
            <w:r w:rsidR="00845663">
              <w:rPr>
                <w:noProof/>
                <w:webHidden/>
              </w:rPr>
              <w:tab/>
            </w:r>
            <w:r w:rsidR="00845663">
              <w:rPr>
                <w:noProof/>
                <w:webHidden/>
              </w:rPr>
              <w:fldChar w:fldCharType="begin"/>
            </w:r>
            <w:r w:rsidR="00845663">
              <w:rPr>
                <w:noProof/>
                <w:webHidden/>
              </w:rPr>
              <w:instrText xml:space="preserve"> PAGEREF _Toc168927905 \h </w:instrText>
            </w:r>
            <w:r w:rsidR="00845663">
              <w:rPr>
                <w:noProof/>
                <w:webHidden/>
              </w:rPr>
            </w:r>
            <w:r w:rsidR="00845663">
              <w:rPr>
                <w:noProof/>
                <w:webHidden/>
              </w:rPr>
              <w:fldChar w:fldCharType="separate"/>
            </w:r>
            <w:r w:rsidR="00845663">
              <w:rPr>
                <w:noProof/>
                <w:webHidden/>
              </w:rPr>
              <w:t>4</w:t>
            </w:r>
            <w:r w:rsidR="00845663">
              <w:rPr>
                <w:noProof/>
                <w:webHidden/>
              </w:rPr>
              <w:fldChar w:fldCharType="end"/>
            </w:r>
          </w:hyperlink>
        </w:p>
        <w:p w14:paraId="67D539D3" w14:textId="297F8FF2"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06" w:history="1">
            <w:r w:rsidR="00845663" w:rsidRPr="004B517C">
              <w:rPr>
                <w:rStyle w:val="Hyperlink"/>
                <w:noProof/>
                <w:lang w:val="nl-NL"/>
              </w:rPr>
              <w:t>1.2</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Wat is een bestemmingsprofiel?</w:t>
            </w:r>
            <w:r w:rsidR="00845663">
              <w:rPr>
                <w:noProof/>
                <w:webHidden/>
              </w:rPr>
              <w:tab/>
            </w:r>
            <w:r w:rsidR="00845663">
              <w:rPr>
                <w:noProof/>
                <w:webHidden/>
              </w:rPr>
              <w:fldChar w:fldCharType="begin"/>
            </w:r>
            <w:r w:rsidR="00845663">
              <w:rPr>
                <w:noProof/>
                <w:webHidden/>
              </w:rPr>
              <w:instrText xml:space="preserve"> PAGEREF _Toc168927906 \h </w:instrText>
            </w:r>
            <w:r w:rsidR="00845663">
              <w:rPr>
                <w:noProof/>
                <w:webHidden/>
              </w:rPr>
            </w:r>
            <w:r w:rsidR="00845663">
              <w:rPr>
                <w:noProof/>
                <w:webHidden/>
              </w:rPr>
              <w:fldChar w:fldCharType="separate"/>
            </w:r>
            <w:r w:rsidR="00845663">
              <w:rPr>
                <w:noProof/>
                <w:webHidden/>
              </w:rPr>
              <w:t>5</w:t>
            </w:r>
            <w:r w:rsidR="00845663">
              <w:rPr>
                <w:noProof/>
                <w:webHidden/>
              </w:rPr>
              <w:fldChar w:fldCharType="end"/>
            </w:r>
          </w:hyperlink>
        </w:p>
        <w:p w14:paraId="7A183A9A" w14:textId="083839AA"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07" w:history="1">
            <w:r w:rsidR="00845663" w:rsidRPr="004B517C">
              <w:rPr>
                <w:rStyle w:val="Hyperlink"/>
                <w:noProof/>
                <w:lang w:val="nl-NL"/>
              </w:rPr>
              <w:t>1.3</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Kaderen binnen het kerkenbeleidsplan</w:t>
            </w:r>
            <w:r w:rsidR="00845663">
              <w:rPr>
                <w:noProof/>
                <w:webHidden/>
              </w:rPr>
              <w:tab/>
            </w:r>
            <w:r w:rsidR="00845663">
              <w:rPr>
                <w:noProof/>
                <w:webHidden/>
              </w:rPr>
              <w:fldChar w:fldCharType="begin"/>
            </w:r>
            <w:r w:rsidR="00845663">
              <w:rPr>
                <w:noProof/>
                <w:webHidden/>
              </w:rPr>
              <w:instrText xml:space="preserve"> PAGEREF _Toc168927907 \h </w:instrText>
            </w:r>
            <w:r w:rsidR="00845663">
              <w:rPr>
                <w:noProof/>
                <w:webHidden/>
              </w:rPr>
            </w:r>
            <w:r w:rsidR="00845663">
              <w:rPr>
                <w:noProof/>
                <w:webHidden/>
              </w:rPr>
              <w:fldChar w:fldCharType="separate"/>
            </w:r>
            <w:r w:rsidR="00845663">
              <w:rPr>
                <w:noProof/>
                <w:webHidden/>
              </w:rPr>
              <w:t>5</w:t>
            </w:r>
            <w:r w:rsidR="00845663">
              <w:rPr>
                <w:noProof/>
                <w:webHidden/>
              </w:rPr>
              <w:fldChar w:fldCharType="end"/>
            </w:r>
          </w:hyperlink>
        </w:p>
        <w:p w14:paraId="0E8D15D1" w14:textId="3188A642"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08" w:history="1">
            <w:r w:rsidR="00845663" w:rsidRPr="004B517C">
              <w:rPr>
                <w:rStyle w:val="Hyperlink"/>
                <w:noProof/>
                <w:lang w:val="nl-NL"/>
              </w:rPr>
              <w:t>1.4</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opbouw van het bestemmingsprofiel</w:t>
            </w:r>
            <w:r w:rsidR="00845663">
              <w:rPr>
                <w:noProof/>
                <w:webHidden/>
              </w:rPr>
              <w:tab/>
            </w:r>
            <w:r w:rsidR="00845663">
              <w:rPr>
                <w:noProof/>
                <w:webHidden/>
              </w:rPr>
              <w:fldChar w:fldCharType="begin"/>
            </w:r>
            <w:r w:rsidR="00845663">
              <w:rPr>
                <w:noProof/>
                <w:webHidden/>
              </w:rPr>
              <w:instrText xml:space="preserve"> PAGEREF _Toc168927908 \h </w:instrText>
            </w:r>
            <w:r w:rsidR="00845663">
              <w:rPr>
                <w:noProof/>
                <w:webHidden/>
              </w:rPr>
            </w:r>
            <w:r w:rsidR="00845663">
              <w:rPr>
                <w:noProof/>
                <w:webHidden/>
              </w:rPr>
              <w:fldChar w:fldCharType="separate"/>
            </w:r>
            <w:r w:rsidR="00845663">
              <w:rPr>
                <w:noProof/>
                <w:webHidden/>
              </w:rPr>
              <w:t>7</w:t>
            </w:r>
            <w:r w:rsidR="00845663">
              <w:rPr>
                <w:noProof/>
                <w:webHidden/>
              </w:rPr>
              <w:fldChar w:fldCharType="end"/>
            </w:r>
          </w:hyperlink>
        </w:p>
        <w:p w14:paraId="558AADBE" w14:textId="53D37152"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09" w:history="1">
            <w:r w:rsidR="00845663" w:rsidRPr="004B517C">
              <w:rPr>
                <w:rStyle w:val="Hyperlink"/>
                <w:noProof/>
                <w:lang w:val="nl-NL"/>
              </w:rPr>
              <w:t>1.4.1</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Ruimtelijke potenties: 7 lemma’s</w:t>
            </w:r>
            <w:r w:rsidR="00845663">
              <w:rPr>
                <w:noProof/>
                <w:webHidden/>
              </w:rPr>
              <w:tab/>
            </w:r>
            <w:r w:rsidR="00845663">
              <w:rPr>
                <w:noProof/>
                <w:webHidden/>
              </w:rPr>
              <w:fldChar w:fldCharType="begin"/>
            </w:r>
            <w:r w:rsidR="00845663">
              <w:rPr>
                <w:noProof/>
                <w:webHidden/>
              </w:rPr>
              <w:instrText xml:space="preserve"> PAGEREF _Toc168927909 \h </w:instrText>
            </w:r>
            <w:r w:rsidR="00845663">
              <w:rPr>
                <w:noProof/>
                <w:webHidden/>
              </w:rPr>
            </w:r>
            <w:r w:rsidR="00845663">
              <w:rPr>
                <w:noProof/>
                <w:webHidden/>
              </w:rPr>
              <w:fldChar w:fldCharType="separate"/>
            </w:r>
            <w:r w:rsidR="00845663">
              <w:rPr>
                <w:noProof/>
                <w:webHidden/>
              </w:rPr>
              <w:t>8</w:t>
            </w:r>
            <w:r w:rsidR="00845663">
              <w:rPr>
                <w:noProof/>
                <w:webHidden/>
              </w:rPr>
              <w:fldChar w:fldCharType="end"/>
            </w:r>
          </w:hyperlink>
        </w:p>
        <w:p w14:paraId="4438426A" w14:textId="2CD0650B" w:rsidR="00845663" w:rsidRDefault="00000000">
          <w:pPr>
            <w:pStyle w:val="Inhopg1"/>
            <w:tabs>
              <w:tab w:val="left" w:pos="358"/>
              <w:tab w:val="right" w:leader="dot" w:pos="9911"/>
            </w:tabs>
            <w:rPr>
              <w:rFonts w:eastAsiaTheme="minorEastAsia" w:cstheme="minorBidi"/>
              <w:b w:val="0"/>
              <w:bCs w:val="0"/>
              <w:caps w:val="0"/>
              <w:noProof/>
              <w:color w:val="auto"/>
              <w:kern w:val="2"/>
              <w:sz w:val="24"/>
              <w:szCs w:val="24"/>
              <w:u w:val="none"/>
              <w14:ligatures w14:val="standardContextual"/>
            </w:rPr>
          </w:pPr>
          <w:hyperlink w:anchor="_Toc168927910" w:history="1">
            <w:r w:rsidR="00845663" w:rsidRPr="004B517C">
              <w:rPr>
                <w:rStyle w:val="Hyperlink"/>
                <w:noProof/>
              </w:rPr>
              <w:t>2</w:t>
            </w:r>
            <w:r w:rsidR="00845663">
              <w:rPr>
                <w:rFonts w:eastAsiaTheme="minorEastAsia" w:cstheme="minorBidi"/>
                <w:b w:val="0"/>
                <w:bCs w:val="0"/>
                <w:caps w:val="0"/>
                <w:noProof/>
                <w:color w:val="auto"/>
                <w:kern w:val="2"/>
                <w:sz w:val="24"/>
                <w:szCs w:val="24"/>
                <w:u w:val="none"/>
                <w14:ligatures w14:val="standardContextual"/>
              </w:rPr>
              <w:tab/>
            </w:r>
            <w:r w:rsidR="00845663" w:rsidRPr="004B517C">
              <w:rPr>
                <w:rStyle w:val="Hyperlink"/>
                <w:noProof/>
                <w:lang w:val="nl-NL"/>
              </w:rPr>
              <w:t>Aan de slag: de toolbox</w:t>
            </w:r>
            <w:r w:rsidR="00845663">
              <w:rPr>
                <w:noProof/>
                <w:webHidden/>
              </w:rPr>
              <w:tab/>
            </w:r>
            <w:r w:rsidR="00845663">
              <w:rPr>
                <w:noProof/>
                <w:webHidden/>
              </w:rPr>
              <w:fldChar w:fldCharType="begin"/>
            </w:r>
            <w:r w:rsidR="00845663">
              <w:rPr>
                <w:noProof/>
                <w:webHidden/>
              </w:rPr>
              <w:instrText xml:space="preserve"> PAGEREF _Toc168927910 \h </w:instrText>
            </w:r>
            <w:r w:rsidR="00845663">
              <w:rPr>
                <w:noProof/>
                <w:webHidden/>
              </w:rPr>
            </w:r>
            <w:r w:rsidR="00845663">
              <w:rPr>
                <w:noProof/>
                <w:webHidden/>
              </w:rPr>
              <w:fldChar w:fldCharType="separate"/>
            </w:r>
            <w:r w:rsidR="00845663">
              <w:rPr>
                <w:noProof/>
                <w:webHidden/>
              </w:rPr>
              <w:t>9</w:t>
            </w:r>
            <w:r w:rsidR="00845663">
              <w:rPr>
                <w:noProof/>
                <w:webHidden/>
              </w:rPr>
              <w:fldChar w:fldCharType="end"/>
            </w:r>
          </w:hyperlink>
        </w:p>
        <w:p w14:paraId="3D58C808" w14:textId="67449F7A"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11" w:history="1">
            <w:r w:rsidR="00845663" w:rsidRPr="004B517C">
              <w:rPr>
                <w:rStyle w:val="Hyperlink"/>
                <w:noProof/>
                <w:lang w:val="nl-NL"/>
              </w:rPr>
              <w:t>2.1.1</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Invulfiche</w:t>
            </w:r>
            <w:r w:rsidR="00845663">
              <w:rPr>
                <w:noProof/>
                <w:webHidden/>
              </w:rPr>
              <w:tab/>
            </w:r>
            <w:r w:rsidR="00845663">
              <w:rPr>
                <w:noProof/>
                <w:webHidden/>
              </w:rPr>
              <w:fldChar w:fldCharType="begin"/>
            </w:r>
            <w:r w:rsidR="00845663">
              <w:rPr>
                <w:noProof/>
                <w:webHidden/>
              </w:rPr>
              <w:instrText xml:space="preserve"> PAGEREF _Toc168927911 \h </w:instrText>
            </w:r>
            <w:r w:rsidR="00845663">
              <w:rPr>
                <w:noProof/>
                <w:webHidden/>
              </w:rPr>
            </w:r>
            <w:r w:rsidR="00845663">
              <w:rPr>
                <w:noProof/>
                <w:webHidden/>
              </w:rPr>
              <w:fldChar w:fldCharType="separate"/>
            </w:r>
            <w:r w:rsidR="00845663">
              <w:rPr>
                <w:noProof/>
                <w:webHidden/>
              </w:rPr>
              <w:t>10</w:t>
            </w:r>
            <w:r w:rsidR="00845663">
              <w:rPr>
                <w:noProof/>
                <w:webHidden/>
              </w:rPr>
              <w:fldChar w:fldCharType="end"/>
            </w:r>
          </w:hyperlink>
        </w:p>
        <w:p w14:paraId="11FEA77C" w14:textId="1BC3DAE5"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12" w:history="1">
            <w:r w:rsidR="00845663" w:rsidRPr="004B517C">
              <w:rPr>
                <w:rStyle w:val="Hyperlink"/>
                <w:noProof/>
                <w:lang w:val="nl-NL"/>
              </w:rPr>
              <w:t>2.1.2</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Gebruikersflow: in schema</w:t>
            </w:r>
            <w:r w:rsidR="00845663">
              <w:rPr>
                <w:noProof/>
                <w:webHidden/>
              </w:rPr>
              <w:tab/>
            </w:r>
            <w:r w:rsidR="00845663">
              <w:rPr>
                <w:noProof/>
                <w:webHidden/>
              </w:rPr>
              <w:fldChar w:fldCharType="begin"/>
            </w:r>
            <w:r w:rsidR="00845663">
              <w:rPr>
                <w:noProof/>
                <w:webHidden/>
              </w:rPr>
              <w:instrText xml:space="preserve"> PAGEREF _Toc168927912 \h </w:instrText>
            </w:r>
            <w:r w:rsidR="00845663">
              <w:rPr>
                <w:noProof/>
                <w:webHidden/>
              </w:rPr>
            </w:r>
            <w:r w:rsidR="00845663">
              <w:rPr>
                <w:noProof/>
                <w:webHidden/>
              </w:rPr>
              <w:fldChar w:fldCharType="separate"/>
            </w:r>
            <w:r w:rsidR="00845663">
              <w:rPr>
                <w:noProof/>
                <w:webHidden/>
              </w:rPr>
              <w:t>10</w:t>
            </w:r>
            <w:r w:rsidR="00845663">
              <w:rPr>
                <w:noProof/>
                <w:webHidden/>
              </w:rPr>
              <w:fldChar w:fldCharType="end"/>
            </w:r>
          </w:hyperlink>
        </w:p>
        <w:p w14:paraId="716C0BF2" w14:textId="18AE380F" w:rsidR="00845663" w:rsidRDefault="00000000">
          <w:pPr>
            <w:pStyle w:val="Inhopg1"/>
            <w:tabs>
              <w:tab w:val="left" w:pos="358"/>
              <w:tab w:val="right" w:leader="dot" w:pos="9911"/>
            </w:tabs>
            <w:rPr>
              <w:rFonts w:eastAsiaTheme="minorEastAsia" w:cstheme="minorBidi"/>
              <w:b w:val="0"/>
              <w:bCs w:val="0"/>
              <w:caps w:val="0"/>
              <w:noProof/>
              <w:color w:val="auto"/>
              <w:kern w:val="2"/>
              <w:sz w:val="24"/>
              <w:szCs w:val="24"/>
              <w:u w:val="none"/>
              <w14:ligatures w14:val="standardContextual"/>
            </w:rPr>
          </w:pPr>
          <w:hyperlink w:anchor="_Toc168927913" w:history="1">
            <w:r w:rsidR="00845663" w:rsidRPr="004B517C">
              <w:rPr>
                <w:rStyle w:val="Hyperlink"/>
                <w:noProof/>
                <w:lang w:val="nl-NL"/>
              </w:rPr>
              <w:t>3</w:t>
            </w:r>
            <w:r w:rsidR="00845663">
              <w:rPr>
                <w:rFonts w:eastAsiaTheme="minorEastAsia" w:cstheme="minorBidi"/>
                <w:b w:val="0"/>
                <w:bCs w:val="0"/>
                <w:caps w:val="0"/>
                <w:noProof/>
                <w:color w:val="auto"/>
                <w:kern w:val="2"/>
                <w:sz w:val="24"/>
                <w:szCs w:val="24"/>
                <w:u w:val="none"/>
                <w14:ligatures w14:val="standardContextual"/>
              </w:rPr>
              <w:tab/>
            </w:r>
            <w:r w:rsidR="00845663" w:rsidRPr="004B517C">
              <w:rPr>
                <w:rStyle w:val="Hyperlink"/>
                <w:noProof/>
                <w:lang w:val="nl-NL"/>
              </w:rPr>
              <w:t>Voorbereiding profiel-werksessie</w:t>
            </w:r>
            <w:r w:rsidR="00845663">
              <w:rPr>
                <w:noProof/>
                <w:webHidden/>
              </w:rPr>
              <w:tab/>
            </w:r>
            <w:r w:rsidR="00845663">
              <w:rPr>
                <w:noProof/>
                <w:webHidden/>
              </w:rPr>
              <w:fldChar w:fldCharType="begin"/>
            </w:r>
            <w:r w:rsidR="00845663">
              <w:rPr>
                <w:noProof/>
                <w:webHidden/>
              </w:rPr>
              <w:instrText xml:space="preserve"> PAGEREF _Toc168927913 \h </w:instrText>
            </w:r>
            <w:r w:rsidR="00845663">
              <w:rPr>
                <w:noProof/>
                <w:webHidden/>
              </w:rPr>
            </w:r>
            <w:r w:rsidR="00845663">
              <w:rPr>
                <w:noProof/>
                <w:webHidden/>
              </w:rPr>
              <w:fldChar w:fldCharType="separate"/>
            </w:r>
            <w:r w:rsidR="00845663">
              <w:rPr>
                <w:noProof/>
                <w:webHidden/>
              </w:rPr>
              <w:t>12</w:t>
            </w:r>
            <w:r w:rsidR="00845663">
              <w:rPr>
                <w:noProof/>
                <w:webHidden/>
              </w:rPr>
              <w:fldChar w:fldCharType="end"/>
            </w:r>
          </w:hyperlink>
        </w:p>
        <w:p w14:paraId="59134331" w14:textId="139D6484"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14" w:history="1">
            <w:r w:rsidR="00845663" w:rsidRPr="004B517C">
              <w:rPr>
                <w:rStyle w:val="Hyperlink"/>
                <w:noProof/>
                <w:lang w:val="nl-NL"/>
              </w:rPr>
              <w:t>3.1</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Kies een moderator</w:t>
            </w:r>
            <w:r w:rsidR="00845663">
              <w:rPr>
                <w:noProof/>
                <w:webHidden/>
              </w:rPr>
              <w:tab/>
            </w:r>
            <w:r w:rsidR="00845663">
              <w:rPr>
                <w:noProof/>
                <w:webHidden/>
              </w:rPr>
              <w:fldChar w:fldCharType="begin"/>
            </w:r>
            <w:r w:rsidR="00845663">
              <w:rPr>
                <w:noProof/>
                <w:webHidden/>
              </w:rPr>
              <w:instrText xml:space="preserve"> PAGEREF _Toc168927914 \h </w:instrText>
            </w:r>
            <w:r w:rsidR="00845663">
              <w:rPr>
                <w:noProof/>
                <w:webHidden/>
              </w:rPr>
            </w:r>
            <w:r w:rsidR="00845663">
              <w:rPr>
                <w:noProof/>
                <w:webHidden/>
              </w:rPr>
              <w:fldChar w:fldCharType="separate"/>
            </w:r>
            <w:r w:rsidR="00845663">
              <w:rPr>
                <w:noProof/>
                <w:webHidden/>
              </w:rPr>
              <w:t>12</w:t>
            </w:r>
            <w:r w:rsidR="00845663">
              <w:rPr>
                <w:noProof/>
                <w:webHidden/>
              </w:rPr>
              <w:fldChar w:fldCharType="end"/>
            </w:r>
          </w:hyperlink>
        </w:p>
        <w:p w14:paraId="53058771" w14:textId="16646159"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15" w:history="1">
            <w:r w:rsidR="00845663" w:rsidRPr="004B517C">
              <w:rPr>
                <w:rStyle w:val="Hyperlink"/>
                <w:noProof/>
                <w:lang w:val="nl-NL"/>
              </w:rPr>
              <w:t>3.2</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Selecteer de kerk(en)</w:t>
            </w:r>
            <w:r w:rsidR="00845663">
              <w:rPr>
                <w:noProof/>
                <w:webHidden/>
              </w:rPr>
              <w:tab/>
            </w:r>
            <w:r w:rsidR="00845663">
              <w:rPr>
                <w:noProof/>
                <w:webHidden/>
              </w:rPr>
              <w:fldChar w:fldCharType="begin"/>
            </w:r>
            <w:r w:rsidR="00845663">
              <w:rPr>
                <w:noProof/>
                <w:webHidden/>
              </w:rPr>
              <w:instrText xml:space="preserve"> PAGEREF _Toc168927915 \h </w:instrText>
            </w:r>
            <w:r w:rsidR="00845663">
              <w:rPr>
                <w:noProof/>
                <w:webHidden/>
              </w:rPr>
            </w:r>
            <w:r w:rsidR="00845663">
              <w:rPr>
                <w:noProof/>
                <w:webHidden/>
              </w:rPr>
              <w:fldChar w:fldCharType="separate"/>
            </w:r>
            <w:r w:rsidR="00845663">
              <w:rPr>
                <w:noProof/>
                <w:webHidden/>
              </w:rPr>
              <w:t>12</w:t>
            </w:r>
            <w:r w:rsidR="00845663">
              <w:rPr>
                <w:noProof/>
                <w:webHidden/>
              </w:rPr>
              <w:fldChar w:fldCharType="end"/>
            </w:r>
          </w:hyperlink>
        </w:p>
        <w:p w14:paraId="1629CF52" w14:textId="7BE1400B"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16" w:history="1">
            <w:r w:rsidR="00845663" w:rsidRPr="004B517C">
              <w:rPr>
                <w:rStyle w:val="Hyperlink"/>
                <w:noProof/>
                <w:lang w:val="nl-NL"/>
              </w:rPr>
              <w:t>3.3</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Verzamel de basisgegevens, bepaal de erfgoedwaarden en bouwfysische toestand</w:t>
            </w:r>
            <w:r w:rsidR="00845663">
              <w:rPr>
                <w:noProof/>
                <w:webHidden/>
              </w:rPr>
              <w:tab/>
            </w:r>
            <w:r w:rsidR="00845663">
              <w:rPr>
                <w:noProof/>
                <w:webHidden/>
              </w:rPr>
              <w:fldChar w:fldCharType="begin"/>
            </w:r>
            <w:r w:rsidR="00845663">
              <w:rPr>
                <w:noProof/>
                <w:webHidden/>
              </w:rPr>
              <w:instrText xml:space="preserve"> PAGEREF _Toc168927916 \h </w:instrText>
            </w:r>
            <w:r w:rsidR="00845663">
              <w:rPr>
                <w:noProof/>
                <w:webHidden/>
              </w:rPr>
            </w:r>
            <w:r w:rsidR="00845663">
              <w:rPr>
                <w:noProof/>
                <w:webHidden/>
              </w:rPr>
              <w:fldChar w:fldCharType="separate"/>
            </w:r>
            <w:r w:rsidR="00845663">
              <w:rPr>
                <w:noProof/>
                <w:webHidden/>
              </w:rPr>
              <w:t>13</w:t>
            </w:r>
            <w:r w:rsidR="00845663">
              <w:rPr>
                <w:noProof/>
                <w:webHidden/>
              </w:rPr>
              <w:fldChar w:fldCharType="end"/>
            </w:r>
          </w:hyperlink>
        </w:p>
        <w:p w14:paraId="5D034B63" w14:textId="35263FED" w:rsidR="00845663" w:rsidRDefault="00000000">
          <w:pPr>
            <w:pStyle w:val="Inhopg3"/>
            <w:tabs>
              <w:tab w:val="left" w:pos="696"/>
              <w:tab w:val="right" w:leader="dot" w:pos="9911"/>
            </w:tabs>
            <w:rPr>
              <w:rFonts w:eastAsiaTheme="minorEastAsia" w:cstheme="minorBidi"/>
              <w:smallCaps w:val="0"/>
              <w:noProof/>
              <w:color w:val="auto"/>
              <w:kern w:val="2"/>
              <w:sz w:val="24"/>
              <w:szCs w:val="24"/>
              <w14:ligatures w14:val="standardContextual"/>
            </w:rPr>
          </w:pPr>
          <w:hyperlink w:anchor="_Toc168927917" w:history="1">
            <w:r w:rsidR="00845663" w:rsidRPr="004B517C">
              <w:rPr>
                <w:rStyle w:val="Hyperlink"/>
                <w:rFonts w:ascii="Cambria" w:hAnsi="Cambria" w:cs="Cambria"/>
                <w:noProof/>
              </w:rPr>
              <w:t>3.3.1</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rPr>
              <w:t>Basisinfo verzamelen per kerk ID</w:t>
            </w:r>
            <w:r w:rsidR="00845663">
              <w:rPr>
                <w:noProof/>
                <w:webHidden/>
              </w:rPr>
              <w:tab/>
            </w:r>
            <w:r w:rsidR="00845663">
              <w:rPr>
                <w:noProof/>
                <w:webHidden/>
              </w:rPr>
              <w:fldChar w:fldCharType="begin"/>
            </w:r>
            <w:r w:rsidR="00845663">
              <w:rPr>
                <w:noProof/>
                <w:webHidden/>
              </w:rPr>
              <w:instrText xml:space="preserve"> PAGEREF _Toc168927917 \h </w:instrText>
            </w:r>
            <w:r w:rsidR="00845663">
              <w:rPr>
                <w:noProof/>
                <w:webHidden/>
              </w:rPr>
            </w:r>
            <w:r w:rsidR="00845663">
              <w:rPr>
                <w:noProof/>
                <w:webHidden/>
              </w:rPr>
              <w:fldChar w:fldCharType="separate"/>
            </w:r>
            <w:r w:rsidR="00845663">
              <w:rPr>
                <w:noProof/>
                <w:webHidden/>
              </w:rPr>
              <w:t>13</w:t>
            </w:r>
            <w:r w:rsidR="00845663">
              <w:rPr>
                <w:noProof/>
                <w:webHidden/>
              </w:rPr>
              <w:fldChar w:fldCharType="end"/>
            </w:r>
          </w:hyperlink>
        </w:p>
        <w:p w14:paraId="6270038F" w14:textId="3188B258" w:rsidR="00845663" w:rsidRDefault="00000000">
          <w:pPr>
            <w:pStyle w:val="Inhopg3"/>
            <w:tabs>
              <w:tab w:val="left" w:pos="724"/>
              <w:tab w:val="right" w:leader="dot" w:pos="9911"/>
            </w:tabs>
            <w:rPr>
              <w:rFonts w:eastAsiaTheme="minorEastAsia" w:cstheme="minorBidi"/>
              <w:smallCaps w:val="0"/>
              <w:noProof/>
              <w:color w:val="auto"/>
              <w:kern w:val="2"/>
              <w:sz w:val="24"/>
              <w:szCs w:val="24"/>
              <w14:ligatures w14:val="standardContextual"/>
            </w:rPr>
          </w:pPr>
          <w:hyperlink w:anchor="_Toc168927918" w:history="1">
            <w:r w:rsidR="00845663" w:rsidRPr="004B517C">
              <w:rPr>
                <w:rStyle w:val="Hyperlink"/>
                <w:b/>
                <w:noProof/>
                <w:lang w:val="nl-NL"/>
              </w:rPr>
              <w:t>3.3.2</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Erfgoedwaarden bepalen per kerk</w:t>
            </w:r>
            <w:r w:rsidR="00845663">
              <w:rPr>
                <w:noProof/>
                <w:webHidden/>
              </w:rPr>
              <w:tab/>
            </w:r>
            <w:r w:rsidR="00845663">
              <w:rPr>
                <w:noProof/>
                <w:webHidden/>
              </w:rPr>
              <w:fldChar w:fldCharType="begin"/>
            </w:r>
            <w:r w:rsidR="00845663">
              <w:rPr>
                <w:noProof/>
                <w:webHidden/>
              </w:rPr>
              <w:instrText xml:space="preserve"> PAGEREF _Toc168927918 \h </w:instrText>
            </w:r>
            <w:r w:rsidR="00845663">
              <w:rPr>
                <w:noProof/>
                <w:webHidden/>
              </w:rPr>
            </w:r>
            <w:r w:rsidR="00845663">
              <w:rPr>
                <w:noProof/>
                <w:webHidden/>
              </w:rPr>
              <w:fldChar w:fldCharType="separate"/>
            </w:r>
            <w:r w:rsidR="00845663">
              <w:rPr>
                <w:noProof/>
                <w:webHidden/>
              </w:rPr>
              <w:t>14</w:t>
            </w:r>
            <w:r w:rsidR="00845663">
              <w:rPr>
                <w:noProof/>
                <w:webHidden/>
              </w:rPr>
              <w:fldChar w:fldCharType="end"/>
            </w:r>
          </w:hyperlink>
        </w:p>
        <w:p w14:paraId="7E4562AE" w14:textId="53CB4D7F" w:rsidR="00845663" w:rsidRDefault="00000000">
          <w:pPr>
            <w:pStyle w:val="Inhopg3"/>
            <w:tabs>
              <w:tab w:val="left" w:pos="724"/>
              <w:tab w:val="right" w:leader="dot" w:pos="9911"/>
            </w:tabs>
            <w:rPr>
              <w:rFonts w:eastAsiaTheme="minorEastAsia" w:cstheme="minorBidi"/>
              <w:smallCaps w:val="0"/>
              <w:noProof/>
              <w:color w:val="auto"/>
              <w:kern w:val="2"/>
              <w:sz w:val="24"/>
              <w:szCs w:val="24"/>
              <w14:ligatures w14:val="standardContextual"/>
            </w:rPr>
          </w:pPr>
          <w:hyperlink w:anchor="_Toc168927919" w:history="1">
            <w:r w:rsidR="00845663" w:rsidRPr="004B517C">
              <w:rPr>
                <w:rStyle w:val="Hyperlink"/>
                <w:b/>
                <w:noProof/>
                <w:lang w:val="nl-NL"/>
              </w:rPr>
              <w:t>3.3.3</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Bouwfysische toestand bepalen per kerk</w:t>
            </w:r>
            <w:r w:rsidR="00845663">
              <w:rPr>
                <w:noProof/>
                <w:webHidden/>
              </w:rPr>
              <w:tab/>
            </w:r>
            <w:r w:rsidR="00845663">
              <w:rPr>
                <w:noProof/>
                <w:webHidden/>
              </w:rPr>
              <w:fldChar w:fldCharType="begin"/>
            </w:r>
            <w:r w:rsidR="00845663">
              <w:rPr>
                <w:noProof/>
                <w:webHidden/>
              </w:rPr>
              <w:instrText xml:space="preserve"> PAGEREF _Toc168927919 \h </w:instrText>
            </w:r>
            <w:r w:rsidR="00845663">
              <w:rPr>
                <w:noProof/>
                <w:webHidden/>
              </w:rPr>
            </w:r>
            <w:r w:rsidR="00845663">
              <w:rPr>
                <w:noProof/>
                <w:webHidden/>
              </w:rPr>
              <w:fldChar w:fldCharType="separate"/>
            </w:r>
            <w:r w:rsidR="00845663">
              <w:rPr>
                <w:noProof/>
                <w:webHidden/>
              </w:rPr>
              <w:t>22</w:t>
            </w:r>
            <w:r w:rsidR="00845663">
              <w:rPr>
                <w:noProof/>
                <w:webHidden/>
              </w:rPr>
              <w:fldChar w:fldCharType="end"/>
            </w:r>
          </w:hyperlink>
        </w:p>
        <w:p w14:paraId="46E7B654" w14:textId="4C8BD0A9"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20" w:history="1">
            <w:r w:rsidR="00845663" w:rsidRPr="004B517C">
              <w:rPr>
                <w:rStyle w:val="Hyperlink"/>
                <w:noProof/>
                <w:lang w:val="nl-NL"/>
              </w:rPr>
              <w:t>3.3.4</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Ruimtelijke Potentieel</w:t>
            </w:r>
            <w:r w:rsidR="00845663">
              <w:rPr>
                <w:noProof/>
                <w:webHidden/>
              </w:rPr>
              <w:tab/>
            </w:r>
            <w:r w:rsidR="00845663">
              <w:rPr>
                <w:noProof/>
                <w:webHidden/>
              </w:rPr>
              <w:fldChar w:fldCharType="begin"/>
            </w:r>
            <w:r w:rsidR="00845663">
              <w:rPr>
                <w:noProof/>
                <w:webHidden/>
              </w:rPr>
              <w:instrText xml:space="preserve"> PAGEREF _Toc168927920 \h </w:instrText>
            </w:r>
            <w:r w:rsidR="00845663">
              <w:rPr>
                <w:noProof/>
                <w:webHidden/>
              </w:rPr>
            </w:r>
            <w:r w:rsidR="00845663">
              <w:rPr>
                <w:noProof/>
                <w:webHidden/>
              </w:rPr>
              <w:fldChar w:fldCharType="separate"/>
            </w:r>
            <w:r w:rsidR="00845663">
              <w:rPr>
                <w:noProof/>
                <w:webHidden/>
              </w:rPr>
              <w:t>25</w:t>
            </w:r>
            <w:r w:rsidR="00845663">
              <w:rPr>
                <w:noProof/>
                <w:webHidden/>
              </w:rPr>
              <w:fldChar w:fldCharType="end"/>
            </w:r>
          </w:hyperlink>
        </w:p>
        <w:p w14:paraId="424A9DCA" w14:textId="4761E972"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21" w:history="1">
            <w:r w:rsidR="00845663" w:rsidRPr="004B517C">
              <w:rPr>
                <w:rStyle w:val="Hyperlink"/>
                <w:noProof/>
                <w:lang w:val="nl-NL"/>
              </w:rPr>
              <w:t>3.4</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Stel een werkgroep samen</w:t>
            </w:r>
            <w:r w:rsidR="00845663">
              <w:rPr>
                <w:noProof/>
                <w:webHidden/>
              </w:rPr>
              <w:tab/>
            </w:r>
            <w:r w:rsidR="00845663">
              <w:rPr>
                <w:noProof/>
                <w:webHidden/>
              </w:rPr>
              <w:fldChar w:fldCharType="begin"/>
            </w:r>
            <w:r w:rsidR="00845663">
              <w:rPr>
                <w:noProof/>
                <w:webHidden/>
              </w:rPr>
              <w:instrText xml:space="preserve"> PAGEREF _Toc168927921 \h </w:instrText>
            </w:r>
            <w:r w:rsidR="00845663">
              <w:rPr>
                <w:noProof/>
                <w:webHidden/>
              </w:rPr>
            </w:r>
            <w:r w:rsidR="00845663">
              <w:rPr>
                <w:noProof/>
                <w:webHidden/>
              </w:rPr>
              <w:fldChar w:fldCharType="separate"/>
            </w:r>
            <w:r w:rsidR="00845663">
              <w:rPr>
                <w:noProof/>
                <w:webHidden/>
              </w:rPr>
              <w:t>28</w:t>
            </w:r>
            <w:r w:rsidR="00845663">
              <w:rPr>
                <w:noProof/>
                <w:webHidden/>
              </w:rPr>
              <w:fldChar w:fldCharType="end"/>
            </w:r>
          </w:hyperlink>
        </w:p>
        <w:p w14:paraId="43943017" w14:textId="5D0CB21E"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22" w:history="1">
            <w:r w:rsidR="00845663" w:rsidRPr="004B517C">
              <w:rPr>
                <w:rStyle w:val="Hyperlink"/>
                <w:noProof/>
                <w:lang w:val="nl-NL"/>
              </w:rPr>
              <w:t>3.5</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Bezoek de kerk(en)</w:t>
            </w:r>
            <w:r w:rsidR="00845663">
              <w:rPr>
                <w:noProof/>
                <w:webHidden/>
              </w:rPr>
              <w:tab/>
            </w:r>
            <w:r w:rsidR="00845663">
              <w:rPr>
                <w:noProof/>
                <w:webHidden/>
              </w:rPr>
              <w:fldChar w:fldCharType="begin"/>
            </w:r>
            <w:r w:rsidR="00845663">
              <w:rPr>
                <w:noProof/>
                <w:webHidden/>
              </w:rPr>
              <w:instrText xml:space="preserve"> PAGEREF _Toc168927922 \h </w:instrText>
            </w:r>
            <w:r w:rsidR="00845663">
              <w:rPr>
                <w:noProof/>
                <w:webHidden/>
              </w:rPr>
            </w:r>
            <w:r w:rsidR="00845663">
              <w:rPr>
                <w:noProof/>
                <w:webHidden/>
              </w:rPr>
              <w:fldChar w:fldCharType="separate"/>
            </w:r>
            <w:r w:rsidR="00845663">
              <w:rPr>
                <w:noProof/>
                <w:webHidden/>
              </w:rPr>
              <w:t>29</w:t>
            </w:r>
            <w:r w:rsidR="00845663">
              <w:rPr>
                <w:noProof/>
                <w:webHidden/>
              </w:rPr>
              <w:fldChar w:fldCharType="end"/>
            </w:r>
          </w:hyperlink>
        </w:p>
        <w:p w14:paraId="2705B6CD" w14:textId="48553D55" w:rsidR="00845663" w:rsidRDefault="00000000">
          <w:pPr>
            <w:pStyle w:val="Inhopg1"/>
            <w:tabs>
              <w:tab w:val="left" w:pos="370"/>
              <w:tab w:val="right" w:leader="dot" w:pos="9911"/>
            </w:tabs>
            <w:rPr>
              <w:rFonts w:eastAsiaTheme="minorEastAsia" w:cstheme="minorBidi"/>
              <w:b w:val="0"/>
              <w:bCs w:val="0"/>
              <w:caps w:val="0"/>
              <w:noProof/>
              <w:color w:val="auto"/>
              <w:kern w:val="2"/>
              <w:sz w:val="24"/>
              <w:szCs w:val="24"/>
              <w:u w:val="none"/>
              <w14:ligatures w14:val="standardContextual"/>
            </w:rPr>
          </w:pPr>
          <w:hyperlink w:anchor="_Toc168927923" w:history="1">
            <w:r w:rsidR="00845663" w:rsidRPr="004B517C">
              <w:rPr>
                <w:rStyle w:val="Hyperlink"/>
                <w:rFonts w:ascii="Cambria" w:hAnsi="Cambria" w:cs="Cambria"/>
                <w:noProof/>
                <w:lang w:val="nl-NL"/>
              </w:rPr>
              <w:t>4</w:t>
            </w:r>
            <w:r w:rsidR="00845663">
              <w:rPr>
                <w:rFonts w:eastAsiaTheme="minorEastAsia" w:cstheme="minorBidi"/>
                <w:b w:val="0"/>
                <w:bCs w:val="0"/>
                <w:caps w:val="0"/>
                <w:noProof/>
                <w:color w:val="auto"/>
                <w:kern w:val="2"/>
                <w:sz w:val="24"/>
                <w:szCs w:val="24"/>
                <w:u w:val="none"/>
                <w14:ligatures w14:val="standardContextual"/>
              </w:rPr>
              <w:tab/>
            </w:r>
            <w:r w:rsidR="00845663" w:rsidRPr="004B517C">
              <w:rPr>
                <w:rStyle w:val="Hyperlink"/>
                <w:noProof/>
                <w:lang w:val="nl-NL"/>
              </w:rPr>
              <w:t>De profiel-werksessie</w:t>
            </w:r>
            <w:r w:rsidR="00845663">
              <w:rPr>
                <w:noProof/>
                <w:webHidden/>
              </w:rPr>
              <w:tab/>
            </w:r>
            <w:r w:rsidR="00845663">
              <w:rPr>
                <w:noProof/>
                <w:webHidden/>
              </w:rPr>
              <w:fldChar w:fldCharType="begin"/>
            </w:r>
            <w:r w:rsidR="00845663">
              <w:rPr>
                <w:noProof/>
                <w:webHidden/>
              </w:rPr>
              <w:instrText xml:space="preserve"> PAGEREF _Toc168927923 \h </w:instrText>
            </w:r>
            <w:r w:rsidR="00845663">
              <w:rPr>
                <w:noProof/>
                <w:webHidden/>
              </w:rPr>
            </w:r>
            <w:r w:rsidR="00845663">
              <w:rPr>
                <w:noProof/>
                <w:webHidden/>
              </w:rPr>
              <w:fldChar w:fldCharType="separate"/>
            </w:r>
            <w:r w:rsidR="00845663">
              <w:rPr>
                <w:noProof/>
                <w:webHidden/>
              </w:rPr>
              <w:t>30</w:t>
            </w:r>
            <w:r w:rsidR="00845663">
              <w:rPr>
                <w:noProof/>
                <w:webHidden/>
              </w:rPr>
              <w:fldChar w:fldCharType="end"/>
            </w:r>
          </w:hyperlink>
        </w:p>
        <w:p w14:paraId="2142A526" w14:textId="1416B487"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24" w:history="1">
            <w:r w:rsidR="00845663" w:rsidRPr="004B517C">
              <w:rPr>
                <w:rStyle w:val="Hyperlink"/>
                <w:noProof/>
                <w:lang w:val="nl-NL"/>
              </w:rPr>
              <w:t>4.1</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Presenteer de kerken en bepaal collectief het ruimtelijk potentieel</w:t>
            </w:r>
            <w:r w:rsidR="00845663">
              <w:rPr>
                <w:noProof/>
                <w:webHidden/>
              </w:rPr>
              <w:tab/>
            </w:r>
            <w:r w:rsidR="00845663">
              <w:rPr>
                <w:noProof/>
                <w:webHidden/>
              </w:rPr>
              <w:fldChar w:fldCharType="begin"/>
            </w:r>
            <w:r w:rsidR="00845663">
              <w:rPr>
                <w:noProof/>
                <w:webHidden/>
              </w:rPr>
              <w:instrText xml:space="preserve"> PAGEREF _Toc168927924 \h </w:instrText>
            </w:r>
            <w:r w:rsidR="00845663">
              <w:rPr>
                <w:noProof/>
                <w:webHidden/>
              </w:rPr>
            </w:r>
            <w:r w:rsidR="00845663">
              <w:rPr>
                <w:noProof/>
                <w:webHidden/>
              </w:rPr>
              <w:fldChar w:fldCharType="separate"/>
            </w:r>
            <w:r w:rsidR="00845663">
              <w:rPr>
                <w:noProof/>
                <w:webHidden/>
              </w:rPr>
              <w:t>30</w:t>
            </w:r>
            <w:r w:rsidR="00845663">
              <w:rPr>
                <w:noProof/>
                <w:webHidden/>
              </w:rPr>
              <w:fldChar w:fldCharType="end"/>
            </w:r>
          </w:hyperlink>
        </w:p>
        <w:p w14:paraId="14C67202" w14:textId="7DD64E15"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25" w:history="1">
            <w:r w:rsidR="00845663" w:rsidRPr="004B517C">
              <w:rPr>
                <w:rStyle w:val="Hyperlink"/>
                <w:noProof/>
              </w:rPr>
              <w:t>4.1.1</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rPr>
              <w:t>Rolverdeling</w:t>
            </w:r>
            <w:r w:rsidR="00845663">
              <w:rPr>
                <w:noProof/>
                <w:webHidden/>
              </w:rPr>
              <w:tab/>
            </w:r>
            <w:r w:rsidR="00845663">
              <w:rPr>
                <w:noProof/>
                <w:webHidden/>
              </w:rPr>
              <w:fldChar w:fldCharType="begin"/>
            </w:r>
            <w:r w:rsidR="00845663">
              <w:rPr>
                <w:noProof/>
                <w:webHidden/>
              </w:rPr>
              <w:instrText xml:space="preserve"> PAGEREF _Toc168927925 \h </w:instrText>
            </w:r>
            <w:r w:rsidR="00845663">
              <w:rPr>
                <w:noProof/>
                <w:webHidden/>
              </w:rPr>
            </w:r>
            <w:r w:rsidR="00845663">
              <w:rPr>
                <w:noProof/>
                <w:webHidden/>
              </w:rPr>
              <w:fldChar w:fldCharType="separate"/>
            </w:r>
            <w:r w:rsidR="00845663">
              <w:rPr>
                <w:noProof/>
                <w:webHidden/>
              </w:rPr>
              <w:t>30</w:t>
            </w:r>
            <w:r w:rsidR="00845663">
              <w:rPr>
                <w:noProof/>
                <w:webHidden/>
              </w:rPr>
              <w:fldChar w:fldCharType="end"/>
            </w:r>
          </w:hyperlink>
        </w:p>
        <w:p w14:paraId="1C1069FB" w14:textId="3DCDFFF9"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26" w:history="1">
            <w:r w:rsidR="00845663" w:rsidRPr="004B517C">
              <w:rPr>
                <w:rStyle w:val="Hyperlink"/>
                <w:noProof/>
              </w:rPr>
              <w:t>4.1.2</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rPr>
              <w:t>Maak een presentatie</w:t>
            </w:r>
            <w:r w:rsidR="00845663">
              <w:rPr>
                <w:noProof/>
                <w:webHidden/>
              </w:rPr>
              <w:tab/>
            </w:r>
            <w:r w:rsidR="00845663">
              <w:rPr>
                <w:noProof/>
                <w:webHidden/>
              </w:rPr>
              <w:fldChar w:fldCharType="begin"/>
            </w:r>
            <w:r w:rsidR="00845663">
              <w:rPr>
                <w:noProof/>
                <w:webHidden/>
              </w:rPr>
              <w:instrText xml:space="preserve"> PAGEREF _Toc168927926 \h </w:instrText>
            </w:r>
            <w:r w:rsidR="00845663">
              <w:rPr>
                <w:noProof/>
                <w:webHidden/>
              </w:rPr>
            </w:r>
            <w:r w:rsidR="00845663">
              <w:rPr>
                <w:noProof/>
                <w:webHidden/>
              </w:rPr>
              <w:fldChar w:fldCharType="separate"/>
            </w:r>
            <w:r w:rsidR="00845663">
              <w:rPr>
                <w:noProof/>
                <w:webHidden/>
              </w:rPr>
              <w:t>30</w:t>
            </w:r>
            <w:r w:rsidR="00845663">
              <w:rPr>
                <w:noProof/>
                <w:webHidden/>
              </w:rPr>
              <w:fldChar w:fldCharType="end"/>
            </w:r>
          </w:hyperlink>
        </w:p>
        <w:p w14:paraId="3CBE7EF3" w14:textId="336093CA"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27" w:history="1">
            <w:r w:rsidR="00845663" w:rsidRPr="004B517C">
              <w:rPr>
                <w:rStyle w:val="Hyperlink"/>
                <w:noProof/>
                <w:lang w:val="nl-NL"/>
              </w:rPr>
              <w:t>4.1.3</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lang w:val="nl-NL"/>
              </w:rPr>
              <w:t>Ruimtelijke potentieel</w:t>
            </w:r>
            <w:r w:rsidR="00845663">
              <w:rPr>
                <w:noProof/>
                <w:webHidden/>
              </w:rPr>
              <w:tab/>
            </w:r>
            <w:r w:rsidR="00845663">
              <w:rPr>
                <w:noProof/>
                <w:webHidden/>
              </w:rPr>
              <w:fldChar w:fldCharType="begin"/>
            </w:r>
            <w:r w:rsidR="00845663">
              <w:rPr>
                <w:noProof/>
                <w:webHidden/>
              </w:rPr>
              <w:instrText xml:space="preserve"> PAGEREF _Toc168927927 \h </w:instrText>
            </w:r>
            <w:r w:rsidR="00845663">
              <w:rPr>
                <w:noProof/>
                <w:webHidden/>
              </w:rPr>
            </w:r>
            <w:r w:rsidR="00845663">
              <w:rPr>
                <w:noProof/>
                <w:webHidden/>
              </w:rPr>
              <w:fldChar w:fldCharType="separate"/>
            </w:r>
            <w:r w:rsidR="00845663">
              <w:rPr>
                <w:noProof/>
                <w:webHidden/>
              </w:rPr>
              <w:t>31</w:t>
            </w:r>
            <w:r w:rsidR="00845663">
              <w:rPr>
                <w:noProof/>
                <w:webHidden/>
              </w:rPr>
              <w:fldChar w:fldCharType="end"/>
            </w:r>
          </w:hyperlink>
        </w:p>
        <w:p w14:paraId="73191607" w14:textId="70F41AD1" w:rsidR="00845663" w:rsidRDefault="00000000">
          <w:pPr>
            <w:pStyle w:val="Inhopg3"/>
            <w:tabs>
              <w:tab w:val="left" w:pos="718"/>
              <w:tab w:val="right" w:leader="dot" w:pos="9911"/>
            </w:tabs>
            <w:rPr>
              <w:rFonts w:eastAsiaTheme="minorEastAsia" w:cstheme="minorBidi"/>
              <w:smallCaps w:val="0"/>
              <w:noProof/>
              <w:color w:val="auto"/>
              <w:kern w:val="2"/>
              <w:sz w:val="24"/>
              <w:szCs w:val="24"/>
              <w14:ligatures w14:val="standardContextual"/>
            </w:rPr>
          </w:pPr>
          <w:hyperlink w:anchor="_Toc168927928" w:history="1">
            <w:r w:rsidR="00845663" w:rsidRPr="004B517C">
              <w:rPr>
                <w:rStyle w:val="Hyperlink"/>
                <w:noProof/>
              </w:rPr>
              <w:t>4.1.4</w:t>
            </w:r>
            <w:r w:rsidR="00845663">
              <w:rPr>
                <w:rFonts w:eastAsiaTheme="minorEastAsia" w:cstheme="minorBidi"/>
                <w:smallCaps w:val="0"/>
                <w:noProof/>
                <w:color w:val="auto"/>
                <w:kern w:val="2"/>
                <w:sz w:val="24"/>
                <w:szCs w:val="24"/>
                <w14:ligatures w14:val="standardContextual"/>
              </w:rPr>
              <w:tab/>
            </w:r>
            <w:r w:rsidR="00845663" w:rsidRPr="004B517C">
              <w:rPr>
                <w:rStyle w:val="Hyperlink"/>
                <w:noProof/>
              </w:rPr>
              <w:t>Draaiboek profiel-werksessie</w:t>
            </w:r>
            <w:r w:rsidR="00845663">
              <w:rPr>
                <w:noProof/>
                <w:webHidden/>
              </w:rPr>
              <w:tab/>
            </w:r>
            <w:r w:rsidR="00845663">
              <w:rPr>
                <w:noProof/>
                <w:webHidden/>
              </w:rPr>
              <w:fldChar w:fldCharType="begin"/>
            </w:r>
            <w:r w:rsidR="00845663">
              <w:rPr>
                <w:noProof/>
                <w:webHidden/>
              </w:rPr>
              <w:instrText xml:space="preserve"> PAGEREF _Toc168927928 \h </w:instrText>
            </w:r>
            <w:r w:rsidR="00845663">
              <w:rPr>
                <w:noProof/>
                <w:webHidden/>
              </w:rPr>
            </w:r>
            <w:r w:rsidR="00845663">
              <w:rPr>
                <w:noProof/>
                <w:webHidden/>
              </w:rPr>
              <w:fldChar w:fldCharType="separate"/>
            </w:r>
            <w:r w:rsidR="00845663">
              <w:rPr>
                <w:noProof/>
                <w:webHidden/>
              </w:rPr>
              <w:t>31</w:t>
            </w:r>
            <w:r w:rsidR="00845663">
              <w:rPr>
                <w:noProof/>
                <w:webHidden/>
              </w:rPr>
              <w:fldChar w:fldCharType="end"/>
            </w:r>
          </w:hyperlink>
        </w:p>
        <w:p w14:paraId="246EFE02" w14:textId="1F9C719E"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29" w:history="1">
            <w:r w:rsidR="00845663" w:rsidRPr="004B517C">
              <w:rPr>
                <w:rStyle w:val="Hyperlink"/>
                <w:noProof/>
                <w:lang w:val="nl-NL"/>
              </w:rPr>
              <w:t>4.2</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Synthese in een Bestemmingsprofiel</w:t>
            </w:r>
            <w:r w:rsidR="00845663">
              <w:rPr>
                <w:noProof/>
                <w:webHidden/>
              </w:rPr>
              <w:tab/>
            </w:r>
            <w:r w:rsidR="00845663">
              <w:rPr>
                <w:noProof/>
                <w:webHidden/>
              </w:rPr>
              <w:fldChar w:fldCharType="begin"/>
            </w:r>
            <w:r w:rsidR="00845663">
              <w:rPr>
                <w:noProof/>
                <w:webHidden/>
              </w:rPr>
              <w:instrText xml:space="preserve"> PAGEREF _Toc168927929 \h </w:instrText>
            </w:r>
            <w:r w:rsidR="00845663">
              <w:rPr>
                <w:noProof/>
                <w:webHidden/>
              </w:rPr>
            </w:r>
            <w:r w:rsidR="00845663">
              <w:rPr>
                <w:noProof/>
                <w:webHidden/>
              </w:rPr>
              <w:fldChar w:fldCharType="separate"/>
            </w:r>
            <w:r w:rsidR="00845663">
              <w:rPr>
                <w:noProof/>
                <w:webHidden/>
              </w:rPr>
              <w:t>40</w:t>
            </w:r>
            <w:r w:rsidR="00845663">
              <w:rPr>
                <w:noProof/>
                <w:webHidden/>
              </w:rPr>
              <w:fldChar w:fldCharType="end"/>
            </w:r>
          </w:hyperlink>
        </w:p>
        <w:p w14:paraId="5113691E" w14:textId="2D45FE90" w:rsidR="00845663" w:rsidRDefault="00000000">
          <w:pPr>
            <w:pStyle w:val="Inhopg1"/>
            <w:tabs>
              <w:tab w:val="left" w:pos="358"/>
              <w:tab w:val="right" w:leader="dot" w:pos="9911"/>
            </w:tabs>
            <w:rPr>
              <w:rFonts w:eastAsiaTheme="minorEastAsia" w:cstheme="minorBidi"/>
              <w:b w:val="0"/>
              <w:bCs w:val="0"/>
              <w:caps w:val="0"/>
              <w:noProof/>
              <w:color w:val="auto"/>
              <w:kern w:val="2"/>
              <w:sz w:val="24"/>
              <w:szCs w:val="24"/>
              <w:u w:val="none"/>
              <w14:ligatures w14:val="standardContextual"/>
            </w:rPr>
          </w:pPr>
          <w:hyperlink w:anchor="_Toc168927930" w:history="1">
            <w:r w:rsidR="00845663" w:rsidRPr="004B517C">
              <w:rPr>
                <w:rStyle w:val="Hyperlink"/>
                <w:noProof/>
              </w:rPr>
              <w:t>5</w:t>
            </w:r>
            <w:r w:rsidR="00845663">
              <w:rPr>
                <w:rFonts w:eastAsiaTheme="minorEastAsia" w:cstheme="minorBidi"/>
                <w:b w:val="0"/>
                <w:bCs w:val="0"/>
                <w:caps w:val="0"/>
                <w:noProof/>
                <w:color w:val="auto"/>
                <w:kern w:val="2"/>
                <w:sz w:val="24"/>
                <w:szCs w:val="24"/>
                <w:u w:val="none"/>
                <w14:ligatures w14:val="standardContextual"/>
              </w:rPr>
              <w:tab/>
            </w:r>
            <w:r w:rsidR="00845663" w:rsidRPr="004B517C">
              <w:rPr>
                <w:rStyle w:val="Hyperlink"/>
                <w:noProof/>
              </w:rPr>
              <w:t>Input kerkenbeleidsplan</w:t>
            </w:r>
            <w:r w:rsidR="00845663">
              <w:rPr>
                <w:noProof/>
                <w:webHidden/>
              </w:rPr>
              <w:tab/>
            </w:r>
            <w:r w:rsidR="00845663">
              <w:rPr>
                <w:noProof/>
                <w:webHidden/>
              </w:rPr>
              <w:fldChar w:fldCharType="begin"/>
            </w:r>
            <w:r w:rsidR="00845663">
              <w:rPr>
                <w:noProof/>
                <w:webHidden/>
              </w:rPr>
              <w:instrText xml:space="preserve"> PAGEREF _Toc168927930 \h </w:instrText>
            </w:r>
            <w:r w:rsidR="00845663">
              <w:rPr>
                <w:noProof/>
                <w:webHidden/>
              </w:rPr>
            </w:r>
            <w:r w:rsidR="00845663">
              <w:rPr>
                <w:noProof/>
                <w:webHidden/>
              </w:rPr>
              <w:fldChar w:fldCharType="separate"/>
            </w:r>
            <w:r w:rsidR="00845663">
              <w:rPr>
                <w:noProof/>
                <w:webHidden/>
              </w:rPr>
              <w:t>41</w:t>
            </w:r>
            <w:r w:rsidR="00845663">
              <w:rPr>
                <w:noProof/>
                <w:webHidden/>
              </w:rPr>
              <w:fldChar w:fldCharType="end"/>
            </w:r>
          </w:hyperlink>
        </w:p>
        <w:p w14:paraId="70B48E4B" w14:textId="51381763"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31" w:history="1">
            <w:r w:rsidR="00845663" w:rsidRPr="004B517C">
              <w:rPr>
                <w:rStyle w:val="Hyperlink"/>
                <w:noProof/>
                <w:lang w:val="nl-NL"/>
              </w:rPr>
              <w:t>5.1</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Matchmaking ter inspiratie</w:t>
            </w:r>
            <w:r w:rsidR="00845663">
              <w:rPr>
                <w:noProof/>
                <w:webHidden/>
              </w:rPr>
              <w:tab/>
            </w:r>
            <w:r w:rsidR="00845663">
              <w:rPr>
                <w:noProof/>
                <w:webHidden/>
              </w:rPr>
              <w:fldChar w:fldCharType="begin"/>
            </w:r>
            <w:r w:rsidR="00845663">
              <w:rPr>
                <w:noProof/>
                <w:webHidden/>
              </w:rPr>
              <w:instrText xml:space="preserve"> PAGEREF _Toc168927931 \h </w:instrText>
            </w:r>
            <w:r w:rsidR="00845663">
              <w:rPr>
                <w:noProof/>
                <w:webHidden/>
              </w:rPr>
            </w:r>
            <w:r w:rsidR="00845663">
              <w:rPr>
                <w:noProof/>
                <w:webHidden/>
              </w:rPr>
              <w:fldChar w:fldCharType="separate"/>
            </w:r>
            <w:r w:rsidR="00845663">
              <w:rPr>
                <w:noProof/>
                <w:webHidden/>
              </w:rPr>
              <w:t>41</w:t>
            </w:r>
            <w:r w:rsidR="00845663">
              <w:rPr>
                <w:noProof/>
                <w:webHidden/>
              </w:rPr>
              <w:fldChar w:fldCharType="end"/>
            </w:r>
          </w:hyperlink>
        </w:p>
        <w:p w14:paraId="59C3D0C0" w14:textId="0572A22E"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32" w:history="1">
            <w:r w:rsidR="00845663" w:rsidRPr="004B517C">
              <w:rPr>
                <w:rStyle w:val="Hyperlink"/>
                <w:noProof/>
                <w:lang w:val="nl-NL"/>
              </w:rPr>
              <w:t>5.2</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Vergelijk de kerken onderling</w:t>
            </w:r>
            <w:r w:rsidR="00845663">
              <w:rPr>
                <w:noProof/>
                <w:webHidden/>
              </w:rPr>
              <w:tab/>
            </w:r>
            <w:r w:rsidR="00845663">
              <w:rPr>
                <w:noProof/>
                <w:webHidden/>
              </w:rPr>
              <w:fldChar w:fldCharType="begin"/>
            </w:r>
            <w:r w:rsidR="00845663">
              <w:rPr>
                <w:noProof/>
                <w:webHidden/>
              </w:rPr>
              <w:instrText xml:space="preserve"> PAGEREF _Toc168927932 \h </w:instrText>
            </w:r>
            <w:r w:rsidR="00845663">
              <w:rPr>
                <w:noProof/>
                <w:webHidden/>
              </w:rPr>
            </w:r>
            <w:r w:rsidR="00845663">
              <w:rPr>
                <w:noProof/>
                <w:webHidden/>
              </w:rPr>
              <w:fldChar w:fldCharType="separate"/>
            </w:r>
            <w:r w:rsidR="00845663">
              <w:rPr>
                <w:noProof/>
                <w:webHidden/>
              </w:rPr>
              <w:t>42</w:t>
            </w:r>
            <w:r w:rsidR="00845663">
              <w:rPr>
                <w:noProof/>
                <w:webHidden/>
              </w:rPr>
              <w:fldChar w:fldCharType="end"/>
            </w:r>
          </w:hyperlink>
        </w:p>
        <w:p w14:paraId="482C392E" w14:textId="0FC390C5" w:rsidR="00845663" w:rsidRDefault="00000000">
          <w:pPr>
            <w:pStyle w:val="Inhopg2"/>
            <w:tabs>
              <w:tab w:val="left" w:pos="541"/>
              <w:tab w:val="right" w:leader="dot" w:pos="9911"/>
            </w:tabs>
            <w:rPr>
              <w:rFonts w:eastAsiaTheme="minorEastAsia" w:cstheme="minorBidi"/>
              <w:b w:val="0"/>
              <w:bCs w:val="0"/>
              <w:smallCaps w:val="0"/>
              <w:noProof/>
              <w:color w:val="auto"/>
              <w:kern w:val="2"/>
              <w:sz w:val="24"/>
              <w:szCs w:val="24"/>
              <w14:ligatures w14:val="standardContextual"/>
            </w:rPr>
          </w:pPr>
          <w:hyperlink w:anchor="_Toc168927933" w:history="1">
            <w:r w:rsidR="00845663" w:rsidRPr="004B517C">
              <w:rPr>
                <w:rStyle w:val="Hyperlink"/>
                <w:noProof/>
                <w:lang w:val="nl-NL"/>
              </w:rPr>
              <w:t>5.3</w:t>
            </w:r>
            <w:r w:rsidR="00845663">
              <w:rPr>
                <w:rFonts w:eastAsiaTheme="minorEastAsia" w:cstheme="minorBidi"/>
                <w:b w:val="0"/>
                <w:bCs w:val="0"/>
                <w:smallCaps w:val="0"/>
                <w:noProof/>
                <w:color w:val="auto"/>
                <w:kern w:val="2"/>
                <w:sz w:val="24"/>
                <w:szCs w:val="24"/>
                <w14:ligatures w14:val="standardContextual"/>
              </w:rPr>
              <w:tab/>
            </w:r>
            <w:r w:rsidR="00845663" w:rsidRPr="004B517C">
              <w:rPr>
                <w:rStyle w:val="Hyperlink"/>
                <w:noProof/>
                <w:lang w:val="nl-NL"/>
              </w:rPr>
              <w:t>Richting een kerkenbeleidsplan</w:t>
            </w:r>
            <w:r w:rsidR="00845663">
              <w:rPr>
                <w:noProof/>
                <w:webHidden/>
              </w:rPr>
              <w:tab/>
            </w:r>
            <w:r w:rsidR="00845663">
              <w:rPr>
                <w:noProof/>
                <w:webHidden/>
              </w:rPr>
              <w:fldChar w:fldCharType="begin"/>
            </w:r>
            <w:r w:rsidR="00845663">
              <w:rPr>
                <w:noProof/>
                <w:webHidden/>
              </w:rPr>
              <w:instrText xml:space="preserve"> PAGEREF _Toc168927933 \h </w:instrText>
            </w:r>
            <w:r w:rsidR="00845663">
              <w:rPr>
                <w:noProof/>
                <w:webHidden/>
              </w:rPr>
            </w:r>
            <w:r w:rsidR="00845663">
              <w:rPr>
                <w:noProof/>
                <w:webHidden/>
              </w:rPr>
              <w:fldChar w:fldCharType="separate"/>
            </w:r>
            <w:r w:rsidR="00845663">
              <w:rPr>
                <w:noProof/>
                <w:webHidden/>
              </w:rPr>
              <w:t>42</w:t>
            </w:r>
            <w:r w:rsidR="00845663">
              <w:rPr>
                <w:noProof/>
                <w:webHidden/>
              </w:rPr>
              <w:fldChar w:fldCharType="end"/>
            </w:r>
          </w:hyperlink>
        </w:p>
        <w:p w14:paraId="639A74F9" w14:textId="45E0C57C" w:rsidR="00845663" w:rsidRDefault="00000000">
          <w:pPr>
            <w:pStyle w:val="Inhopg1"/>
            <w:tabs>
              <w:tab w:val="left" w:pos="358"/>
              <w:tab w:val="right" w:leader="dot" w:pos="9911"/>
            </w:tabs>
            <w:rPr>
              <w:rFonts w:eastAsiaTheme="minorEastAsia" w:cstheme="minorBidi"/>
              <w:b w:val="0"/>
              <w:bCs w:val="0"/>
              <w:caps w:val="0"/>
              <w:noProof/>
              <w:color w:val="auto"/>
              <w:kern w:val="2"/>
              <w:sz w:val="24"/>
              <w:szCs w:val="24"/>
              <w:u w:val="none"/>
              <w14:ligatures w14:val="standardContextual"/>
            </w:rPr>
          </w:pPr>
          <w:hyperlink w:anchor="_Toc168927934" w:history="1">
            <w:r w:rsidR="00845663" w:rsidRPr="004B517C">
              <w:rPr>
                <w:rStyle w:val="Hyperlink"/>
                <w:noProof/>
                <w:lang w:val="nl-NL"/>
              </w:rPr>
              <w:t>6</w:t>
            </w:r>
            <w:r w:rsidR="00845663">
              <w:rPr>
                <w:rFonts w:eastAsiaTheme="minorEastAsia" w:cstheme="minorBidi"/>
                <w:b w:val="0"/>
                <w:bCs w:val="0"/>
                <w:caps w:val="0"/>
                <w:noProof/>
                <w:color w:val="auto"/>
                <w:kern w:val="2"/>
                <w:sz w:val="24"/>
                <w:szCs w:val="24"/>
                <w:u w:val="none"/>
                <w14:ligatures w14:val="standardContextual"/>
              </w:rPr>
              <w:tab/>
            </w:r>
            <w:r w:rsidR="00845663" w:rsidRPr="004B517C">
              <w:rPr>
                <w:rStyle w:val="Hyperlink"/>
                <w:noProof/>
                <w:lang w:val="nl-NL"/>
              </w:rPr>
              <w:t>Colofon</w:t>
            </w:r>
            <w:r w:rsidR="00845663">
              <w:rPr>
                <w:noProof/>
                <w:webHidden/>
              </w:rPr>
              <w:tab/>
            </w:r>
            <w:r w:rsidR="00845663">
              <w:rPr>
                <w:noProof/>
                <w:webHidden/>
              </w:rPr>
              <w:fldChar w:fldCharType="begin"/>
            </w:r>
            <w:r w:rsidR="00845663">
              <w:rPr>
                <w:noProof/>
                <w:webHidden/>
              </w:rPr>
              <w:instrText xml:space="preserve"> PAGEREF _Toc168927934 \h </w:instrText>
            </w:r>
            <w:r w:rsidR="00845663">
              <w:rPr>
                <w:noProof/>
                <w:webHidden/>
              </w:rPr>
            </w:r>
            <w:r w:rsidR="00845663">
              <w:rPr>
                <w:noProof/>
                <w:webHidden/>
              </w:rPr>
              <w:fldChar w:fldCharType="separate"/>
            </w:r>
            <w:r w:rsidR="00845663">
              <w:rPr>
                <w:noProof/>
                <w:webHidden/>
              </w:rPr>
              <w:t>44</w:t>
            </w:r>
            <w:r w:rsidR="00845663">
              <w:rPr>
                <w:noProof/>
                <w:webHidden/>
              </w:rPr>
              <w:fldChar w:fldCharType="end"/>
            </w:r>
          </w:hyperlink>
        </w:p>
        <w:p w14:paraId="3F403ABD" w14:textId="37865770" w:rsidR="00255C5E" w:rsidRPr="0066034E" w:rsidRDefault="00255C5E">
          <w:pPr>
            <w:rPr>
              <w:lang w:val="nl-NL"/>
            </w:rPr>
          </w:pPr>
          <w:r w:rsidRPr="001C7908">
            <w:rPr>
              <w:b/>
              <w:bCs/>
              <w:noProof/>
              <w:lang w:val="nl-NL"/>
            </w:rPr>
            <w:fldChar w:fldCharType="end"/>
          </w:r>
        </w:p>
      </w:sdtContent>
    </w:sdt>
    <w:p w14:paraId="3A0B47A6" w14:textId="77777777" w:rsidR="00EF6E31" w:rsidRPr="0066034E" w:rsidRDefault="00EF6E31" w:rsidP="00217257">
      <w:pPr>
        <w:rPr>
          <w:lang w:val="nl-NL"/>
        </w:rPr>
      </w:pPr>
    </w:p>
    <w:p w14:paraId="71038EBB" w14:textId="1B7F8A37" w:rsidR="00EF6E31" w:rsidRPr="0066034E" w:rsidRDefault="00F75FF1" w:rsidP="0042430A">
      <w:pPr>
        <w:pStyle w:val="Tiitel1"/>
        <w:numPr>
          <w:ilvl w:val="0"/>
          <w:numId w:val="0"/>
        </w:numPr>
        <w:ind w:left="432"/>
      </w:pPr>
      <w:r>
        <w:rPr>
          <w:rStyle w:val="TitelChar"/>
          <w:lang w:val="nl-NL"/>
        </w:rPr>
        <w:br w:type="page"/>
      </w:r>
      <w:r w:rsidR="00EF6E31" w:rsidRPr="0066034E">
        <w:rPr>
          <w:bdr w:val="none" w:sz="0" w:space="0" w:color="auto" w:frame="1"/>
        </w:rPr>
        <w:fldChar w:fldCharType="begin"/>
      </w:r>
      <w:r w:rsidR="00EF6E31" w:rsidRPr="0066034E">
        <w:rPr>
          <w:bdr w:val="none" w:sz="0" w:space="0" w:color="auto" w:frame="1"/>
        </w:rPr>
        <w:instrText xml:space="preserve"> INCLUDEPICTURE "https://lh7-us.googleusercontent.com/XJ-6IqGfGBaHXiTmxdSRnwRmybxIwFtmtNSzxTu8ELf21QZ8KuJ46XAAFW8K-7SsS2ARxGUT44kh8IWs9Xhb_L_P5IBkwrxX1w8ZmNZ1ZhbCSK3b9IXTzNOPB4zrxH9JjA-Fy5gkSWXZoXHhQEskaAM" \* MERGEFORMATINET </w:instrText>
      </w:r>
      <w:r w:rsidR="00000000">
        <w:rPr>
          <w:bdr w:val="none" w:sz="0" w:space="0" w:color="auto" w:frame="1"/>
        </w:rPr>
        <w:fldChar w:fldCharType="separate"/>
      </w:r>
      <w:r w:rsidR="00EF6E31" w:rsidRPr="0066034E">
        <w:rPr>
          <w:bdr w:val="none" w:sz="0" w:space="0" w:color="auto" w:frame="1"/>
        </w:rPr>
        <w:fldChar w:fldCharType="end"/>
      </w:r>
    </w:p>
    <w:p w14:paraId="05F25310" w14:textId="17B6FBC2" w:rsidR="00EF6E31" w:rsidRPr="001C7908" w:rsidRDefault="002F1DBE" w:rsidP="00217257">
      <w:pPr>
        <w:pStyle w:val="Kop1"/>
        <w:rPr>
          <w:rFonts w:ascii="Century Gothic" w:hAnsi="Century Gothic"/>
          <w:sz w:val="48"/>
          <w:szCs w:val="48"/>
          <w:lang w:val="nl-NL"/>
        </w:rPr>
      </w:pPr>
      <w:bookmarkStart w:id="0" w:name="_Toc168927904"/>
      <w:r w:rsidRPr="001C7908">
        <w:rPr>
          <w:rFonts w:ascii="Century Gothic" w:hAnsi="Century Gothic"/>
          <w:b/>
          <w:bCs w:val="0"/>
          <w:noProof/>
          <w:lang w:val="nl-NL"/>
        </w:rPr>
        <w:lastRenderedPageBreak/>
        <w:drawing>
          <wp:anchor distT="0" distB="0" distL="114300" distR="114300" simplePos="0" relativeHeight="251658240" behindDoc="0" locked="0" layoutInCell="1" allowOverlap="1" wp14:anchorId="769AB093" wp14:editId="535846BA">
            <wp:simplePos x="0" y="0"/>
            <wp:positionH relativeFrom="margin">
              <wp:posOffset>0</wp:posOffset>
            </wp:positionH>
            <wp:positionV relativeFrom="margin">
              <wp:posOffset>397566</wp:posOffset>
            </wp:positionV>
            <wp:extent cx="1470660" cy="1604645"/>
            <wp:effectExtent l="0" t="0" r="0" b="0"/>
            <wp:wrapSquare wrapText="bothSides"/>
            <wp:docPr id="598899801" name="Afbeelding 11" descr="Afbeelding met zwart, duisternis, schermopname,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99801" name="Afbeelding 11" descr="Afbeelding met zwart, duisternis, schermopname, schets&#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70660" cy="1604645"/>
                    </a:xfrm>
                    <a:prstGeom prst="rect">
                      <a:avLst/>
                    </a:prstGeom>
                  </pic:spPr>
                </pic:pic>
              </a:graphicData>
            </a:graphic>
          </wp:anchor>
        </w:drawing>
      </w:r>
      <w:r w:rsidR="00F75FF1" w:rsidRPr="001C7908">
        <w:rPr>
          <w:rFonts w:ascii="Century Gothic" w:hAnsi="Century Gothic"/>
          <w:lang w:val="nl-NL"/>
        </w:rPr>
        <w:t xml:space="preserve">Het bestemmingsprofiel: </w:t>
      </w:r>
      <w:r w:rsidR="001C7908">
        <w:rPr>
          <w:rFonts w:ascii="Century Gothic" w:hAnsi="Century Gothic"/>
          <w:lang w:val="nl-NL"/>
        </w:rPr>
        <w:br/>
      </w:r>
      <w:r w:rsidR="00F75FF1" w:rsidRPr="001C7908">
        <w:rPr>
          <w:rFonts w:ascii="Century Gothic" w:hAnsi="Century Gothic"/>
          <w:lang w:val="nl-NL"/>
        </w:rPr>
        <w:t>een korte kadering</w:t>
      </w:r>
      <w:bookmarkEnd w:id="0"/>
    </w:p>
    <w:p w14:paraId="248D7157" w14:textId="0D83C3BE" w:rsidR="00830DB7" w:rsidRPr="0066034E" w:rsidRDefault="00830DB7" w:rsidP="00217257">
      <w:pPr>
        <w:rPr>
          <w:b/>
          <w:bCs/>
          <w:lang w:val="nl-NL"/>
        </w:rPr>
      </w:pPr>
    </w:p>
    <w:p w14:paraId="3C694469" w14:textId="4B02B1E5" w:rsidR="00EF6E31" w:rsidRPr="0066034E" w:rsidRDefault="00EF6E31" w:rsidP="00217257">
      <w:pPr>
        <w:rPr>
          <w:b/>
          <w:bCs/>
          <w:lang w:val="nl-NL"/>
        </w:rPr>
      </w:pPr>
      <w:r w:rsidRPr="0066034E">
        <w:rPr>
          <w:b/>
          <w:bCs/>
          <w:lang w:val="nl-NL"/>
        </w:rPr>
        <w:t>Wat kan er in mijn kerk? Dit is een vraag waar veel lokale besturen en kerkbesturen mee worstelen. Om te helpen een antwoord te formuleren ontwikkelde het agentschap Onroerend Erfgoed samen met het Platform Toekomst Parochiekerken een methodiek die lokale besturen kan helpen om inzicht te krijgen in de ruimtelijke kwaliteiten en toekomstmogelijkheden van hun kerkenpatrimonium.</w:t>
      </w:r>
    </w:p>
    <w:p w14:paraId="2D724171" w14:textId="77777777" w:rsidR="00EF6E31" w:rsidRPr="0066034E" w:rsidRDefault="00EF6E31" w:rsidP="00217257">
      <w:pPr>
        <w:rPr>
          <w:b/>
          <w:bCs/>
          <w:lang w:val="nl-NL"/>
        </w:rPr>
      </w:pPr>
    </w:p>
    <w:p w14:paraId="08D6F3EC" w14:textId="77777777" w:rsidR="002F1DBE" w:rsidRPr="0066034E" w:rsidRDefault="002F1DBE" w:rsidP="00217257">
      <w:pPr>
        <w:rPr>
          <w:lang w:val="nl-NL"/>
        </w:rPr>
      </w:pPr>
    </w:p>
    <w:p w14:paraId="134568F7" w14:textId="767BDCEA" w:rsidR="00EF6E31" w:rsidRPr="0066034E" w:rsidRDefault="00EF6E31" w:rsidP="00217257">
      <w:pPr>
        <w:rPr>
          <w:lang w:val="nl-NL"/>
        </w:rPr>
      </w:pPr>
      <w:r w:rsidRPr="0066034E">
        <w:rPr>
          <w:lang w:val="nl-NL"/>
        </w:rPr>
        <w:t>In deze handleiding vind je alles wat je nodig hebt om een bestemmingsprofiel op te maken. We starten met een korte kadering en lichten vervolgens de belangrijkste stappen toe. </w:t>
      </w:r>
    </w:p>
    <w:p w14:paraId="51576BD0" w14:textId="77777777" w:rsidR="00380316" w:rsidRPr="0066034E" w:rsidRDefault="00380316" w:rsidP="00217257">
      <w:pPr>
        <w:rPr>
          <w:lang w:val="nl-NL"/>
        </w:rPr>
      </w:pPr>
    </w:p>
    <w:p w14:paraId="55196A4F" w14:textId="255F1147" w:rsidR="00380316" w:rsidRPr="0066034E" w:rsidRDefault="00853107" w:rsidP="00217257">
      <w:pPr>
        <w:rPr>
          <w:lang w:val="nl-NL"/>
        </w:rPr>
      </w:pPr>
      <w:r w:rsidRPr="0066034E">
        <w:rPr>
          <w:lang w:val="nl-NL"/>
        </w:rPr>
        <w:t xml:space="preserve">In het eerste deel ‘het bestemmingsprofiel: een korte kadering’ lees je meer over de aanleiding en het doel van het bestemmingsprofiel, haar rol in het proces van een kerkenbeleidsplan en </w:t>
      </w:r>
      <w:r w:rsidR="00854B62" w:rsidRPr="0066034E">
        <w:rPr>
          <w:lang w:val="nl-NL"/>
        </w:rPr>
        <w:t xml:space="preserve">de onderdelen van het </w:t>
      </w:r>
    </w:p>
    <w:p w14:paraId="68D88832" w14:textId="77777777" w:rsidR="00EF6E31" w:rsidRPr="0066034E" w:rsidRDefault="00EF6E31" w:rsidP="00217257">
      <w:pPr>
        <w:rPr>
          <w:lang w:val="nl-NL"/>
        </w:rPr>
      </w:pPr>
    </w:p>
    <w:p w14:paraId="55EDD668" w14:textId="77777777" w:rsidR="00EF6E31" w:rsidRPr="0066034E" w:rsidRDefault="00EF6E31" w:rsidP="00217257">
      <w:pPr>
        <w:pStyle w:val="Kop2"/>
        <w:rPr>
          <w:b/>
          <w:sz w:val="36"/>
          <w:szCs w:val="36"/>
          <w:lang w:val="nl-NL"/>
        </w:rPr>
      </w:pPr>
      <w:bookmarkStart w:id="1" w:name="_Toc168927905"/>
      <w:r w:rsidRPr="0066034E">
        <w:rPr>
          <w:lang w:val="nl-NL"/>
        </w:rPr>
        <w:t>Aanleiding</w:t>
      </w:r>
      <w:bookmarkEnd w:id="1"/>
    </w:p>
    <w:p w14:paraId="2047315E" w14:textId="0B638BF6" w:rsidR="00EF6E31" w:rsidRPr="0066034E" w:rsidRDefault="00EF6E31" w:rsidP="00217257">
      <w:pPr>
        <w:rPr>
          <w:b/>
          <w:bCs/>
          <w:lang w:val="nl-NL"/>
        </w:rPr>
      </w:pPr>
      <w:r w:rsidRPr="0066034E">
        <w:rPr>
          <w:b/>
          <w:bCs/>
          <w:lang w:val="nl-NL"/>
        </w:rPr>
        <w:t>Vlaanderen kent een rijk patrimonium van parochiekerken. Het aantal kerkgangers daalt echter snel; er zijn ook steeds minder priesters en daardoor minder vieringen. Bijgevolg is een overaanbod aan kerkgebouwen ontstaan. Dit patrimonium komt met een hoge kostprijs, waarvoor de lokale besturen (kerkfabriek, gemeentebestuur) grotendeels instaan. Die zijn dan ook vragende partij om het gebruik van de kerkgebouwen beter af te stemmen op de lokale en maatschappelijke noden. Dit kan op verschillende manieren: van valorisatie tot herbestemming of afbraak.</w:t>
      </w:r>
      <w:r w:rsidRPr="0066034E">
        <w:rPr>
          <w:b/>
          <w:bCs/>
          <w:lang w:val="nl-NL"/>
        </w:rPr>
        <w:br/>
      </w:r>
    </w:p>
    <w:p w14:paraId="663DB7F7" w14:textId="36FEBC8D" w:rsidR="00EF6E31" w:rsidRPr="0066034E" w:rsidRDefault="00EF6E31" w:rsidP="00217257">
      <w:pPr>
        <w:rPr>
          <w:lang w:val="nl-NL"/>
        </w:rPr>
      </w:pPr>
      <w:r w:rsidRPr="0066034E">
        <w:rPr>
          <w:lang w:val="nl-NL"/>
        </w:rPr>
        <w:t>In 2025 zijn alle gemeenten in samenspraak met lokale kerkbesturen verplicht een kerkenbeleidsplan op te stellen. Het plan</w:t>
      </w:r>
      <w:r w:rsidR="002247F0">
        <w:rPr>
          <w:lang w:val="nl-NL"/>
        </w:rPr>
        <w:t xml:space="preserve"> </w:t>
      </w:r>
      <w:r w:rsidRPr="0066034E">
        <w:rPr>
          <w:lang w:val="nl-NL"/>
        </w:rPr>
        <w:t xml:space="preserve">moet </w:t>
      </w:r>
      <w:r w:rsidR="002247F0">
        <w:rPr>
          <w:lang w:val="nl-NL"/>
        </w:rPr>
        <w:t xml:space="preserve">er </w:t>
      </w:r>
      <w:r w:rsidRPr="0066034E">
        <w:rPr>
          <w:lang w:val="nl-NL"/>
        </w:rPr>
        <w:t>zijn ten laatste zes maanden na installatie van de nieuwe gemeenteraad. Dit is een schriftelijk document dat een lokaal gedragen langetermijnvisie bevat voor alle parochiekerken op haar grondgebied.  </w:t>
      </w:r>
    </w:p>
    <w:p w14:paraId="68C7703F" w14:textId="77777777" w:rsidR="00EF6E31" w:rsidRPr="0066034E" w:rsidRDefault="00EF6E31" w:rsidP="00217257">
      <w:pPr>
        <w:rPr>
          <w:lang w:val="nl-NL"/>
        </w:rPr>
      </w:pPr>
    </w:p>
    <w:p w14:paraId="1B49E8AD" w14:textId="77777777" w:rsidR="00845663" w:rsidRDefault="00EF6E31" w:rsidP="00217257">
      <w:pPr>
        <w:rPr>
          <w:lang w:val="nl-NL"/>
        </w:rPr>
      </w:pPr>
      <w:r w:rsidRPr="0066034E">
        <w:rPr>
          <w:lang w:val="nl-NL"/>
        </w:rPr>
        <w:t xml:space="preserve">Het agentschap Onroerend Erfgoed wil daarom de actualisatie van de kerkenbeleidsplannen ondersteunen in het evalueren van de kwaliteiten, waarden en mogelijkheden vanuit de eigenheid van een kerkgebouw. Het bestemmingsprofiel heeft de ambitie om een logische stap te worden in het maken van duurzame keuzes voor kerkgebouwen. Het bepaalt de contouren van de te nemen beslissing: welk gebouw is dit; wat zijn er de voornaamste kenmerken van; welke mogelijkheden of beperkingen vloeien </w:t>
      </w:r>
      <w:r w:rsidRPr="0066034E">
        <w:rPr>
          <w:lang w:val="nl-NL"/>
        </w:rPr>
        <w:lastRenderedPageBreak/>
        <w:t xml:space="preserve">voort uit zijn kwaliteiten en beperkingen? Het opmaken van bestemmingsprofielen vraagt een lokaal gesprek. </w:t>
      </w:r>
    </w:p>
    <w:p w14:paraId="499DC4E9" w14:textId="77777777" w:rsidR="00845663" w:rsidRDefault="00845663" w:rsidP="00217257">
      <w:pPr>
        <w:rPr>
          <w:lang w:val="nl-NL"/>
        </w:rPr>
      </w:pPr>
    </w:p>
    <w:p w14:paraId="462A01D8" w14:textId="4AA18223" w:rsidR="00EF6E31" w:rsidRDefault="00EF6E31" w:rsidP="00217257">
      <w:pPr>
        <w:rPr>
          <w:lang w:val="nl-NL"/>
        </w:rPr>
      </w:pPr>
      <w:r w:rsidRPr="0066034E">
        <w:rPr>
          <w:lang w:val="nl-NL"/>
        </w:rPr>
        <w:t>We willen met dit instrument lokale besturen en betrokkenen een methode aanreiken om zelf tot inzicht, overleg en besluitvorming te kunnen komen.</w:t>
      </w:r>
      <w:r w:rsidR="00845663">
        <w:rPr>
          <w:lang w:val="nl-NL"/>
        </w:rPr>
        <w:t xml:space="preserve"> Een bestemmingsprofiel opmaken is niet verplicht. Indien je zin hebt om het profiel te testen op jouw kerkenpatrimonium kan </w:t>
      </w:r>
      <w:r w:rsidR="0036012A">
        <w:rPr>
          <w:lang w:val="nl-NL"/>
        </w:rPr>
        <w:t>je terecht</w:t>
      </w:r>
      <w:r w:rsidR="00845663">
        <w:rPr>
          <w:lang w:val="nl-NL"/>
        </w:rPr>
        <w:t xml:space="preserve"> bij </w:t>
      </w:r>
      <w:hyperlink r:id="rId14" w:history="1">
        <w:r w:rsidR="00845663" w:rsidRPr="00845663">
          <w:rPr>
            <w:rStyle w:val="Hyperlink"/>
            <w:lang w:val="nl-NL"/>
          </w:rPr>
          <w:t>het Platform Toekomst Parochiekerken</w:t>
        </w:r>
      </w:hyperlink>
      <w:r w:rsidR="00845663">
        <w:rPr>
          <w:lang w:val="nl-NL"/>
        </w:rPr>
        <w:t xml:space="preserve"> voor meer info en begeleiding. </w:t>
      </w:r>
    </w:p>
    <w:p w14:paraId="01476181" w14:textId="77777777" w:rsidR="00845663" w:rsidRPr="0066034E" w:rsidRDefault="00845663" w:rsidP="00217257">
      <w:pPr>
        <w:rPr>
          <w:lang w:val="nl-NL"/>
        </w:rPr>
      </w:pPr>
    </w:p>
    <w:p w14:paraId="549596F5" w14:textId="77777777" w:rsidR="00EF6E31" w:rsidRPr="0066034E" w:rsidRDefault="00EF6E31" w:rsidP="00217257">
      <w:pPr>
        <w:rPr>
          <w:lang w:val="nl-NL"/>
        </w:rPr>
      </w:pPr>
    </w:p>
    <w:p w14:paraId="09CD0688" w14:textId="77777777" w:rsidR="00EF6E31" w:rsidRPr="0066034E" w:rsidRDefault="00EF6E31" w:rsidP="00217257">
      <w:pPr>
        <w:pStyle w:val="Kop2"/>
        <w:rPr>
          <w:b/>
          <w:sz w:val="36"/>
          <w:szCs w:val="36"/>
          <w:lang w:val="nl-NL"/>
        </w:rPr>
      </w:pPr>
      <w:bookmarkStart w:id="2" w:name="_Toc168927906"/>
      <w:r w:rsidRPr="0066034E">
        <w:rPr>
          <w:lang w:val="nl-NL"/>
        </w:rPr>
        <w:t>Wat is een bestemmingsprofiel?</w:t>
      </w:r>
      <w:bookmarkEnd w:id="2"/>
    </w:p>
    <w:p w14:paraId="19803480" w14:textId="77777777" w:rsidR="00EF6E31" w:rsidRPr="0066034E" w:rsidRDefault="00EF6E31" w:rsidP="00217257">
      <w:pPr>
        <w:rPr>
          <w:b/>
          <w:bCs/>
          <w:lang w:val="nl-NL"/>
        </w:rPr>
      </w:pPr>
      <w:r w:rsidRPr="0066034E">
        <w:rPr>
          <w:b/>
          <w:bCs/>
          <w:lang w:val="nl-NL"/>
        </w:rPr>
        <w:t>Het bestemmingsprofiel biedt inzicht in de ruimtelijke kwaliteiten en mogelijkheden van parochiekerken en ondersteunt bij het maken van keuzes voor het kerkenbeleidsplan.</w:t>
      </w:r>
    </w:p>
    <w:p w14:paraId="666AC29A" w14:textId="77777777" w:rsidR="00EF6E31" w:rsidRPr="0066034E" w:rsidRDefault="00EF6E31" w:rsidP="00217257">
      <w:pPr>
        <w:rPr>
          <w:b/>
          <w:bCs/>
          <w:lang w:val="nl-NL"/>
        </w:rPr>
      </w:pPr>
    </w:p>
    <w:p w14:paraId="48F8F315" w14:textId="720A5FF9" w:rsidR="00EF6E31" w:rsidRPr="0066034E" w:rsidRDefault="00EF6E31" w:rsidP="00217257">
      <w:pPr>
        <w:rPr>
          <w:lang w:val="nl-NL"/>
        </w:rPr>
      </w:pPr>
      <w:r w:rsidRPr="0066034E">
        <w:rPr>
          <w:lang w:val="nl-NL"/>
        </w:rPr>
        <w:t xml:space="preserve">Het bestemmingsprofiel heeft als doel lokale besturen te helpen om toekomstkeuzes te maken over de parochiekerken in hun gemeente ter ondersteuning van de opmaak van het kerkenbeleidsplan. Het biedt een </w:t>
      </w:r>
      <w:r w:rsidR="00487667" w:rsidRPr="0066034E">
        <w:rPr>
          <w:lang w:val="nl-NL"/>
        </w:rPr>
        <w:t>helder overzicht</w:t>
      </w:r>
      <w:r w:rsidRPr="0066034E">
        <w:rPr>
          <w:b/>
          <w:bCs/>
          <w:lang w:val="nl-NL"/>
        </w:rPr>
        <w:t xml:space="preserve"> </w:t>
      </w:r>
      <w:r w:rsidRPr="0066034E">
        <w:rPr>
          <w:lang w:val="nl-NL"/>
        </w:rPr>
        <w:t xml:space="preserve">waarmee </w:t>
      </w:r>
      <w:r w:rsidR="00487667" w:rsidRPr="0066034E">
        <w:rPr>
          <w:lang w:val="nl-NL"/>
        </w:rPr>
        <w:t xml:space="preserve">de ruimtelijke potenties van </w:t>
      </w:r>
      <w:r w:rsidRPr="0066034E">
        <w:rPr>
          <w:lang w:val="nl-NL"/>
        </w:rPr>
        <w:t>kerken onderling op een gemakkelijke manier vergeleken kunnen worden. De conclusies zijn een aanzet voor het luik visievorming van het kerkenbeleidsplan. </w:t>
      </w:r>
    </w:p>
    <w:p w14:paraId="1192505D" w14:textId="77777777" w:rsidR="00EF6E31" w:rsidRPr="0066034E" w:rsidRDefault="00EF6E31" w:rsidP="00217257">
      <w:pPr>
        <w:rPr>
          <w:lang w:val="nl-NL"/>
        </w:rPr>
      </w:pPr>
    </w:p>
    <w:p w14:paraId="3521AA32" w14:textId="77777777" w:rsidR="00EF6E31" w:rsidRPr="0066034E" w:rsidRDefault="00EF6E31" w:rsidP="00217257">
      <w:pPr>
        <w:rPr>
          <w:lang w:val="nl-NL"/>
        </w:rPr>
      </w:pPr>
      <w:r w:rsidRPr="0066034E">
        <w:rPr>
          <w:lang w:val="nl-NL"/>
        </w:rPr>
        <w:t>Het opmaken van een bestemmingsprofiel kan je zien als een snelle manier om inzicht te krijgen in wat je kan doen met bepaalde kerkgebouwen. Lokale besturen en kerkbesturen kunnen dit zelf opmaken of zich laten begeleiden door een externe partij. Een bestemmingsprofiel wordt niet voor alle parochiekerken opgemaakt, maar voor die kerken waar men nadenkt over het (deels) niet-religieus gebruik in de toekomst</w:t>
      </w:r>
    </w:p>
    <w:p w14:paraId="678B12A8" w14:textId="77777777" w:rsidR="00EF6E31" w:rsidRPr="0066034E" w:rsidRDefault="00EF6E31" w:rsidP="00217257">
      <w:pPr>
        <w:rPr>
          <w:lang w:val="nl-NL"/>
        </w:rPr>
      </w:pPr>
    </w:p>
    <w:p w14:paraId="09092B61" w14:textId="77777777" w:rsidR="00EF6E31" w:rsidRPr="0066034E" w:rsidRDefault="00EF6E31" w:rsidP="00217257">
      <w:pPr>
        <w:rPr>
          <w:lang w:val="nl-NL"/>
        </w:rPr>
      </w:pPr>
      <w:r w:rsidRPr="0066034E">
        <w:rPr>
          <w:lang w:val="nl-NL"/>
        </w:rPr>
        <w:t>Het doet dit door de betrokken actoren tijdens een profiel-werksessie te laten reflecteren over het kerkenpatrimonium aan de hand van een reeks gerichte vragen. Dit maakt dat deelnemers aangespoord worden om samen en op een nieuwe, objectieve manier naar hun patrimonium te kijken. Vertrekkende vanuit “wat kan er?” en niet “wat wens ik?”. De synthese van de werksessie gebeurt in de vorm van een bestemmingsprofiel. Een overzichtelijk document waardoor de kerken onderling vergeleken kunnen worden. </w:t>
      </w:r>
    </w:p>
    <w:p w14:paraId="3FD1D1C0" w14:textId="77777777" w:rsidR="00EF6E31" w:rsidRPr="0066034E" w:rsidRDefault="00EF6E31" w:rsidP="00217257">
      <w:pPr>
        <w:rPr>
          <w:lang w:val="nl-NL"/>
        </w:rPr>
      </w:pPr>
    </w:p>
    <w:tbl>
      <w:tblPr>
        <w:tblStyle w:val="Tabelraster"/>
        <w:tblW w:w="0" w:type="auto"/>
        <w:tblLook w:val="04A0" w:firstRow="1" w:lastRow="0" w:firstColumn="1" w:lastColumn="0" w:noHBand="0" w:noVBand="1"/>
      </w:tblPr>
      <w:tblGrid>
        <w:gridCol w:w="9911"/>
      </w:tblGrid>
      <w:tr w:rsidR="00EE3A67" w14:paraId="740A1992" w14:textId="77777777" w:rsidTr="00EE3A67">
        <w:tc>
          <w:tcPr>
            <w:tcW w:w="9911" w:type="dxa"/>
          </w:tcPr>
          <w:p w14:paraId="4784A882" w14:textId="77777777" w:rsidR="00EE3A67" w:rsidRDefault="00EE3A67" w:rsidP="00EE3A67">
            <w:pPr>
              <w:rPr>
                <w:lang w:val="nl-NL"/>
              </w:rPr>
            </w:pPr>
          </w:p>
          <w:p w14:paraId="2F5740A6" w14:textId="3D06C371" w:rsidR="00EE3A67" w:rsidRPr="0066034E" w:rsidRDefault="00EE3A67" w:rsidP="00EE3A67">
            <w:pPr>
              <w:rPr>
                <w:lang w:val="nl-NL"/>
              </w:rPr>
            </w:pPr>
            <w:r w:rsidRPr="0066034E">
              <w:rPr>
                <w:lang w:val="nl-NL"/>
              </w:rPr>
              <w:t>Kort samengevat</w:t>
            </w:r>
          </w:p>
          <w:p w14:paraId="4157D9ED" w14:textId="77777777" w:rsidR="00EE3A67" w:rsidRPr="0066034E" w:rsidRDefault="00EE3A67" w:rsidP="00EE3A67">
            <w:pPr>
              <w:pStyle w:val="Lijstalinea"/>
              <w:numPr>
                <w:ilvl w:val="0"/>
                <w:numId w:val="20"/>
              </w:numPr>
              <w:rPr>
                <w:lang w:val="nl-NL"/>
              </w:rPr>
            </w:pPr>
            <w:r w:rsidRPr="0066034E">
              <w:rPr>
                <w:lang w:val="nl-NL"/>
              </w:rPr>
              <w:t xml:space="preserve">Een bestemmingsprofiel werkt als ‘een </w:t>
            </w:r>
            <w:proofErr w:type="spellStart"/>
            <w:r w:rsidRPr="0066034E">
              <w:rPr>
                <w:lang w:val="nl-NL"/>
              </w:rPr>
              <w:t>quickscan</w:t>
            </w:r>
            <w:proofErr w:type="spellEnd"/>
            <w:r w:rsidRPr="0066034E">
              <w:rPr>
                <w:lang w:val="nl-NL"/>
              </w:rPr>
              <w:t>’, een eerste verkenning om lokale besturen toekomstkeuzes voor hun parochiekerken te helpen maken. </w:t>
            </w:r>
          </w:p>
          <w:p w14:paraId="625026B9" w14:textId="77777777" w:rsidR="00EE3A67" w:rsidRPr="0066034E" w:rsidRDefault="00EE3A67" w:rsidP="00EE3A67">
            <w:pPr>
              <w:pStyle w:val="Lijstalinea"/>
              <w:numPr>
                <w:ilvl w:val="0"/>
                <w:numId w:val="20"/>
              </w:numPr>
              <w:rPr>
                <w:lang w:val="nl-NL"/>
              </w:rPr>
            </w:pPr>
            <w:r w:rsidRPr="0066034E">
              <w:rPr>
                <w:lang w:val="nl-NL"/>
              </w:rPr>
              <w:t>Een helder en communiceerbaar overzicht van je kerk.</w:t>
            </w:r>
          </w:p>
          <w:p w14:paraId="37EA67F1" w14:textId="77777777" w:rsidR="00EE3A67" w:rsidRPr="0066034E" w:rsidRDefault="00EE3A67" w:rsidP="00EE3A67">
            <w:pPr>
              <w:pStyle w:val="Lijstalinea"/>
              <w:numPr>
                <w:ilvl w:val="0"/>
                <w:numId w:val="20"/>
              </w:numPr>
              <w:rPr>
                <w:lang w:val="nl-NL"/>
              </w:rPr>
            </w:pPr>
            <w:r w:rsidRPr="0066034E">
              <w:rPr>
                <w:lang w:val="nl-NL"/>
              </w:rPr>
              <w:t>Rechtstreekse input voor het onderdeel ‘visie’ in het kerkenbeleidsplan</w:t>
            </w:r>
          </w:p>
          <w:p w14:paraId="36A24F22" w14:textId="77777777" w:rsidR="00EE3A67" w:rsidRPr="0066034E" w:rsidRDefault="00EE3A67" w:rsidP="00EE3A67">
            <w:pPr>
              <w:pStyle w:val="Lijstalinea"/>
              <w:numPr>
                <w:ilvl w:val="0"/>
                <w:numId w:val="20"/>
              </w:numPr>
              <w:rPr>
                <w:lang w:val="nl-NL"/>
              </w:rPr>
            </w:pPr>
            <w:r w:rsidRPr="0066034E">
              <w:rPr>
                <w:lang w:val="nl-NL"/>
              </w:rPr>
              <w:t>Een tool voor dialoog tussen diverse betrokkenen met andere agenda’s en expertises.</w:t>
            </w:r>
          </w:p>
          <w:p w14:paraId="0BC2A93D" w14:textId="77777777" w:rsidR="00EE3A67" w:rsidRPr="0066034E" w:rsidRDefault="00EE3A67" w:rsidP="00EE3A67">
            <w:pPr>
              <w:pStyle w:val="Lijstalinea"/>
              <w:numPr>
                <w:ilvl w:val="0"/>
                <w:numId w:val="20"/>
              </w:numPr>
              <w:rPr>
                <w:lang w:val="nl-NL"/>
              </w:rPr>
            </w:pPr>
            <w:r w:rsidRPr="0066034E">
              <w:rPr>
                <w:lang w:val="nl-NL"/>
              </w:rPr>
              <w:t>Inspiratie voor toekomstige invullingen en bijhorende randvoorwaarden.</w:t>
            </w:r>
          </w:p>
          <w:p w14:paraId="412CF043" w14:textId="77777777" w:rsidR="00EE3A67" w:rsidRDefault="00EE3A67" w:rsidP="00217257">
            <w:pPr>
              <w:rPr>
                <w:lang w:val="nl-NL"/>
              </w:rPr>
            </w:pPr>
          </w:p>
        </w:tc>
      </w:tr>
    </w:tbl>
    <w:p w14:paraId="044FD5A6" w14:textId="77777777" w:rsidR="00EF6E31" w:rsidRPr="0066034E" w:rsidRDefault="00EF6E31" w:rsidP="00217257">
      <w:pPr>
        <w:rPr>
          <w:lang w:val="nl-NL"/>
        </w:rPr>
      </w:pPr>
    </w:p>
    <w:p w14:paraId="05C3F77B" w14:textId="0B300B85" w:rsidR="00EF6E31" w:rsidRPr="0066034E" w:rsidRDefault="003F7779" w:rsidP="00217257">
      <w:pPr>
        <w:pStyle w:val="Kop2"/>
        <w:rPr>
          <w:b/>
          <w:sz w:val="36"/>
          <w:szCs w:val="36"/>
          <w:lang w:val="nl-NL"/>
        </w:rPr>
      </w:pPr>
      <w:bookmarkStart w:id="3" w:name="_Toc168927907"/>
      <w:r w:rsidRPr="0066034E">
        <w:rPr>
          <w:lang w:val="nl-NL"/>
        </w:rPr>
        <w:t>Kaderen binnen het</w:t>
      </w:r>
      <w:r w:rsidR="00EF6E31" w:rsidRPr="0066034E">
        <w:rPr>
          <w:lang w:val="nl-NL"/>
        </w:rPr>
        <w:t xml:space="preserve"> kerkenbeleidsplan</w:t>
      </w:r>
      <w:bookmarkEnd w:id="3"/>
    </w:p>
    <w:p w14:paraId="138649F9" w14:textId="1521CEB9" w:rsidR="00EF6E31" w:rsidRPr="0066034E" w:rsidRDefault="00EF6E31" w:rsidP="00217257">
      <w:pPr>
        <w:rPr>
          <w:lang w:val="nl-NL"/>
        </w:rPr>
      </w:pPr>
      <w:r w:rsidRPr="0066034E">
        <w:rPr>
          <w:lang w:val="nl-NL"/>
        </w:rPr>
        <w:t>Een kerkenbeleidsplan is een schriftelijk document dat de langetermijnvisie voor alle parochiekerken op het grondgebied van een gemeente bevat. Het bestaat grofweg gesteld uit 2 onderdelen: een beschrijvend deel met focus op de huidige situatie en een deel met focus op de toekomst. Inzichten die opgedaan worden tijdens de opmaak en vergelijking van de bestemmingsprofielen geven input voor het onderdeel ‘’visie en plan van aanpak” binnen het kerkenbeleidsplan.</w:t>
      </w:r>
      <w:r w:rsidR="00CB330E" w:rsidRPr="0066034E">
        <w:rPr>
          <w:lang w:val="nl-NL"/>
        </w:rPr>
        <w:t xml:space="preserve"> Meer info over de inhoud en opmaak van een kerkenbeleidsplan kan je vinden </w:t>
      </w:r>
      <w:hyperlink r:id="rId15" w:history="1">
        <w:r w:rsidR="00CB330E" w:rsidRPr="0066034E">
          <w:rPr>
            <w:rStyle w:val="Hyperlink"/>
            <w:lang w:val="nl-NL"/>
          </w:rPr>
          <w:t>op de website van het Platform Toekomst Parochiekerken</w:t>
        </w:r>
      </w:hyperlink>
      <w:r w:rsidR="00CB330E" w:rsidRPr="0066034E">
        <w:rPr>
          <w:lang w:val="nl-NL"/>
        </w:rPr>
        <w:t xml:space="preserve">. </w:t>
      </w:r>
    </w:p>
    <w:p w14:paraId="2C371664" w14:textId="77777777" w:rsidR="00CB330E" w:rsidRPr="0066034E" w:rsidRDefault="00CB330E" w:rsidP="00217257">
      <w:pPr>
        <w:rPr>
          <w:lang w:val="nl-NL"/>
        </w:rPr>
      </w:pPr>
    </w:p>
    <w:tbl>
      <w:tblPr>
        <w:tblStyle w:val="Tabelraster"/>
        <w:tblW w:w="0" w:type="auto"/>
        <w:tblInd w:w="704" w:type="dxa"/>
        <w:tblLook w:val="04A0" w:firstRow="1" w:lastRow="0" w:firstColumn="1" w:lastColumn="0" w:noHBand="0" w:noVBand="1"/>
      </w:tblPr>
      <w:tblGrid>
        <w:gridCol w:w="8363"/>
      </w:tblGrid>
      <w:tr w:rsidR="00CB330E" w:rsidRPr="0066034E" w14:paraId="69EA8162" w14:textId="77777777" w:rsidTr="00CB330E">
        <w:tc>
          <w:tcPr>
            <w:tcW w:w="8363" w:type="dxa"/>
          </w:tcPr>
          <w:p w14:paraId="6C3072B6" w14:textId="381B6BCD" w:rsidR="00CB330E" w:rsidRPr="0066034E" w:rsidRDefault="00CB330E" w:rsidP="00CB330E">
            <w:pPr>
              <w:rPr>
                <w:lang w:val="nl-NL"/>
              </w:rPr>
            </w:pPr>
            <w:r w:rsidRPr="0066034E">
              <w:rPr>
                <w:lang w:val="nl-NL"/>
              </w:rPr>
              <w:t xml:space="preserve">Het Platform Toekomst Parochiekerken is een samenwerking tussen de VVSG en PARCUM met de steun van de Vlaamse Overheid. </w:t>
            </w:r>
            <w:r w:rsidR="002247F0">
              <w:rPr>
                <w:lang w:val="nl-NL"/>
              </w:rPr>
              <w:t>Ze</w:t>
            </w:r>
            <w:r w:rsidRPr="0066034E">
              <w:rPr>
                <w:lang w:val="nl-NL"/>
              </w:rPr>
              <w:t xml:space="preserve"> zijn het eerste aanspreekpunt voor alle vragen rond de toekomst van parochiekerken. </w:t>
            </w:r>
            <w:r w:rsidR="00EE3A67">
              <w:rPr>
                <w:lang w:val="nl-NL"/>
              </w:rPr>
              <w:t>Ze verlenen advies, ondersteunen</w:t>
            </w:r>
            <w:r w:rsidRPr="0066034E">
              <w:rPr>
                <w:lang w:val="nl-NL"/>
              </w:rPr>
              <w:t xml:space="preserve"> trajecten, begeleiden en versterken de expertise van organisaties op het terrein.</w:t>
            </w:r>
          </w:p>
          <w:p w14:paraId="4BA09114" w14:textId="77777777" w:rsidR="00CB330E" w:rsidRPr="0066034E" w:rsidRDefault="00CB330E" w:rsidP="00F147F9">
            <w:pPr>
              <w:rPr>
                <w:lang w:val="nl-NL"/>
              </w:rPr>
            </w:pPr>
          </w:p>
        </w:tc>
      </w:tr>
    </w:tbl>
    <w:p w14:paraId="21D08ACF" w14:textId="77777777" w:rsidR="00EF6E31" w:rsidRPr="0066034E" w:rsidRDefault="00EF6E31" w:rsidP="00217257">
      <w:pPr>
        <w:rPr>
          <w:lang w:val="nl-NL"/>
        </w:rPr>
      </w:pPr>
    </w:p>
    <w:p w14:paraId="5869E743" w14:textId="77777777" w:rsidR="00EF6E31" w:rsidRPr="0066034E" w:rsidRDefault="00EF6E31" w:rsidP="00217257">
      <w:pPr>
        <w:rPr>
          <w:lang w:val="nl-NL"/>
        </w:rPr>
      </w:pPr>
      <w:r w:rsidRPr="0066034E">
        <w:rPr>
          <w:lang w:val="nl-NL"/>
        </w:rPr>
        <w:t>Of je nu start van een wit blad of een actualisatie moet doen: voor beide situaties kan een bestemmingsprofiel handige input leveren. Het heeft pas zin om het profiel in te zetten als het pastoraal plan al vorm begint te krijgen en de vragen binnen de werksessie kunnen helpen om de gesprekken in functie van het kerkenbeleidsplan te objectiveren. Dubbel werk is uiteraard te vermijden. Bij een actualisatie zal er bijvoorbeeld veel info kunnen gehaald worden uit deel 1 van het kerkenbeleidsplan.</w:t>
      </w:r>
    </w:p>
    <w:p w14:paraId="71D9DACA" w14:textId="77777777" w:rsidR="00EF6E31" w:rsidRPr="0066034E" w:rsidRDefault="00EF6E31" w:rsidP="00217257">
      <w:pPr>
        <w:rPr>
          <w:lang w:val="nl-NL"/>
        </w:rPr>
      </w:pPr>
    </w:p>
    <w:p w14:paraId="4DAB7556" w14:textId="77777777" w:rsidR="00EF6E31" w:rsidRPr="0066034E" w:rsidRDefault="00EF6E31" w:rsidP="00217257">
      <w:pPr>
        <w:rPr>
          <w:lang w:val="nl-NL"/>
        </w:rPr>
      </w:pPr>
      <w:r w:rsidRPr="0066034E">
        <w:rPr>
          <w:lang w:val="nl-NL"/>
        </w:rPr>
        <w:t>Onderstaande tabel geeft kort de stappen weer om tot een kerkenbeleidsplan te komen en geeft aan wanneer de opmaak van een bestemmingsprofiel relevant wordt. </w:t>
      </w:r>
    </w:p>
    <w:p w14:paraId="45C14B1E"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271"/>
        <w:gridCol w:w="8640"/>
      </w:tblGrid>
      <w:tr w:rsidR="00EF6E31" w:rsidRPr="0066034E" w14:paraId="1984D30D" w14:textId="77777777" w:rsidTr="003F7779">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BA6CD" w14:textId="77777777" w:rsidR="00EF6E31" w:rsidRPr="00026258" w:rsidRDefault="00EF6E31" w:rsidP="00217257">
            <w:pPr>
              <w:rPr>
                <w:b/>
                <w:bCs/>
                <w:lang w:val="nl-NL"/>
              </w:rPr>
            </w:pPr>
            <w:r w:rsidRPr="00026258">
              <w:rPr>
                <w:b/>
                <w:bCs/>
                <w:lang w:val="nl-NL"/>
              </w:rPr>
              <w:t>Stap 1</w:t>
            </w: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EAC556" w14:textId="7A9E31CF" w:rsidR="00EF6E31" w:rsidRDefault="00EF6E31" w:rsidP="00217257">
            <w:pPr>
              <w:rPr>
                <w:lang w:val="nl-NL"/>
              </w:rPr>
            </w:pPr>
            <w:r w:rsidRPr="0066034E">
              <w:rPr>
                <w:lang w:val="nl-NL"/>
              </w:rPr>
              <w:t xml:space="preserve">Verzamel de objectieve gegevens per kerk. Ook in de situatie waarbij het kerkenbeleidsplan geactualiseerd wordt is het actualiseren van die gegevens (zeker </w:t>
            </w:r>
            <w:r w:rsidR="00EE3A67" w:rsidRPr="0066034E">
              <w:rPr>
                <w:lang w:val="nl-NL"/>
              </w:rPr>
              <w:t>bouwfysische</w:t>
            </w:r>
            <w:r w:rsidRPr="0066034E">
              <w:rPr>
                <w:lang w:val="nl-NL"/>
              </w:rPr>
              <w:t xml:space="preserve"> toestand, huidig gebruik) aan de orde.</w:t>
            </w:r>
          </w:p>
          <w:p w14:paraId="0BAB1354" w14:textId="77777777" w:rsidR="00EE3A67" w:rsidRPr="0066034E" w:rsidRDefault="00EE3A67" w:rsidP="00217257">
            <w:pPr>
              <w:rPr>
                <w:lang w:val="nl-NL"/>
              </w:rPr>
            </w:pPr>
          </w:p>
          <w:p w14:paraId="10A15D4B" w14:textId="77777777" w:rsidR="00EF6E31" w:rsidRPr="0066034E" w:rsidRDefault="00EF6E31" w:rsidP="00217257">
            <w:pPr>
              <w:rPr>
                <w:lang w:val="nl-NL"/>
              </w:rPr>
            </w:pPr>
          </w:p>
        </w:tc>
      </w:tr>
      <w:tr w:rsidR="00EF6E31" w:rsidRPr="0066034E" w14:paraId="416217A7" w14:textId="77777777" w:rsidTr="003F7779">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1542B" w14:textId="77777777" w:rsidR="00EF6E31" w:rsidRPr="00026258" w:rsidRDefault="00EF6E31" w:rsidP="00217257">
            <w:pPr>
              <w:rPr>
                <w:b/>
                <w:bCs/>
                <w:lang w:val="nl-NL"/>
              </w:rPr>
            </w:pPr>
            <w:r w:rsidRPr="00026258">
              <w:rPr>
                <w:b/>
                <w:bCs/>
                <w:lang w:val="nl-NL"/>
              </w:rPr>
              <w:t>Stap 2</w:t>
            </w: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26C32D" w14:textId="77777777" w:rsidR="00EF6E31" w:rsidRPr="0066034E" w:rsidRDefault="00EF6E31" w:rsidP="00217257">
            <w:pPr>
              <w:rPr>
                <w:lang w:val="nl-NL"/>
              </w:rPr>
            </w:pPr>
            <w:r w:rsidRPr="0066034E">
              <w:rPr>
                <w:lang w:val="nl-NL"/>
              </w:rPr>
              <w:t>Stel een werkgroep samen</w:t>
            </w:r>
          </w:p>
          <w:p w14:paraId="211A48C0" w14:textId="77777777" w:rsidR="00EF6E31" w:rsidRPr="0066034E" w:rsidRDefault="00EF6E31" w:rsidP="00217257">
            <w:pPr>
              <w:pStyle w:val="Lijstalinea"/>
              <w:numPr>
                <w:ilvl w:val="0"/>
                <w:numId w:val="21"/>
              </w:numPr>
              <w:rPr>
                <w:rFonts w:ascii="Calibri" w:hAnsi="Calibri"/>
                <w:lang w:val="nl-NL"/>
              </w:rPr>
            </w:pPr>
            <w:r w:rsidRPr="0066034E">
              <w:rPr>
                <w:lang w:val="nl-NL"/>
              </w:rPr>
              <w:t>Bij de opmaak van een kerkenbeleidsplan gaan vertegenwoordigers van de kerkelijke besturen en het gemeentebestuur met elkaar in overleg. Een intensieve dialoog tussen deze partijen is cruciaal. </w:t>
            </w:r>
          </w:p>
          <w:p w14:paraId="0865B875" w14:textId="77777777" w:rsidR="00EF6E31" w:rsidRPr="0066034E" w:rsidRDefault="00EF6E31" w:rsidP="00217257">
            <w:pPr>
              <w:pStyle w:val="Lijstalinea"/>
              <w:numPr>
                <w:ilvl w:val="0"/>
                <w:numId w:val="21"/>
              </w:numPr>
              <w:rPr>
                <w:rFonts w:ascii="Calibri" w:hAnsi="Calibri"/>
                <w:lang w:val="nl-NL"/>
              </w:rPr>
            </w:pPr>
            <w:r w:rsidRPr="0066034E">
              <w:rPr>
                <w:lang w:val="nl-NL"/>
              </w:rPr>
              <w:t>Start met gesprekken over de toekomst van het patrimonium</w:t>
            </w:r>
          </w:p>
        </w:tc>
      </w:tr>
      <w:tr w:rsidR="00EF6E31" w:rsidRPr="0066034E" w14:paraId="4119D4C6" w14:textId="77777777" w:rsidTr="003F7779">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22F84" w14:textId="77777777" w:rsidR="00EF6E31" w:rsidRPr="00026258" w:rsidRDefault="00EF6E31" w:rsidP="00217257">
            <w:pPr>
              <w:rPr>
                <w:b/>
                <w:bCs/>
                <w:lang w:val="nl-NL"/>
              </w:rPr>
            </w:pPr>
            <w:r w:rsidRPr="00026258">
              <w:rPr>
                <w:b/>
                <w:bCs/>
                <w:lang w:val="nl-NL"/>
              </w:rPr>
              <w:t>Stap 3</w:t>
            </w: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5D096" w14:textId="77777777" w:rsidR="00EF6E31" w:rsidRPr="0066034E" w:rsidRDefault="00EF6E31" w:rsidP="00217257">
            <w:pPr>
              <w:rPr>
                <w:lang w:val="nl-NL"/>
              </w:rPr>
            </w:pPr>
            <w:r w:rsidRPr="0066034E">
              <w:rPr>
                <w:lang w:val="nl-NL"/>
              </w:rPr>
              <w:t>Maak een pastoraal plan op</w:t>
            </w:r>
          </w:p>
          <w:p w14:paraId="1A301171" w14:textId="77777777" w:rsidR="00EF6E31" w:rsidRPr="0066034E" w:rsidRDefault="00EF6E31" w:rsidP="00217257">
            <w:pPr>
              <w:pStyle w:val="Lijstalinea"/>
              <w:numPr>
                <w:ilvl w:val="0"/>
                <w:numId w:val="22"/>
              </w:numPr>
              <w:rPr>
                <w:rFonts w:ascii="Calibri" w:hAnsi="Calibri"/>
                <w:lang w:val="nl-NL"/>
              </w:rPr>
            </w:pPr>
            <w:r w:rsidRPr="0066034E">
              <w:rPr>
                <w:lang w:val="nl-NL"/>
              </w:rPr>
              <w:t>Een pastoraal plan is een beginvoorwaarde om met een kerkenbeleidsplan van start te kunnen gaan. In dit plan bepaalt de pastorale ploeg welke pastorale activiteiten in welke kerken zullen plaatsvinden. Hieruit kan je afleiden voor welke kerken een gedeeltelijke of volledig nieuwe bestemming wenselijk is.</w:t>
            </w:r>
          </w:p>
        </w:tc>
      </w:tr>
      <w:tr w:rsidR="00EF6E31" w:rsidRPr="0066034E" w14:paraId="0CC5873F" w14:textId="77777777" w:rsidTr="003F7779">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476AA" w14:textId="77777777" w:rsidR="00EF6E31" w:rsidRPr="00026258" w:rsidRDefault="00EF6E31" w:rsidP="00217257">
            <w:pPr>
              <w:rPr>
                <w:b/>
                <w:bCs/>
                <w:lang w:val="nl-NL"/>
              </w:rPr>
            </w:pPr>
            <w:r w:rsidRPr="00026258">
              <w:rPr>
                <w:b/>
                <w:bCs/>
                <w:lang w:val="nl-NL"/>
              </w:rPr>
              <w:lastRenderedPageBreak/>
              <w:t>Stap 4</w:t>
            </w: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91D38" w14:textId="77777777" w:rsidR="00EF6E31" w:rsidRPr="0066034E" w:rsidRDefault="00EF6E31" w:rsidP="00217257">
            <w:pPr>
              <w:rPr>
                <w:lang w:val="nl-NL"/>
              </w:rPr>
            </w:pPr>
            <w:r w:rsidRPr="0066034E">
              <w:rPr>
                <w:lang w:val="nl-NL"/>
              </w:rPr>
              <w:t>Maak een bestemmingsprofiel op</w:t>
            </w:r>
          </w:p>
          <w:p w14:paraId="0CF2AF6F" w14:textId="77777777" w:rsidR="00EF6E31" w:rsidRPr="0066034E" w:rsidRDefault="00EF6E31" w:rsidP="00217257">
            <w:pPr>
              <w:pStyle w:val="Lijstalinea"/>
              <w:numPr>
                <w:ilvl w:val="0"/>
                <w:numId w:val="23"/>
              </w:numPr>
              <w:rPr>
                <w:rFonts w:ascii="Calibri" w:hAnsi="Calibri"/>
                <w:lang w:val="nl-NL"/>
              </w:rPr>
            </w:pPr>
            <w:r w:rsidRPr="0066034E">
              <w:rPr>
                <w:lang w:val="nl-NL"/>
              </w:rPr>
              <w:t>Als het pastoraal plan vorm begint te krijgen dan kan het handig zijn om het profiel in te zetten en zo het gesprek op niveau van een kerkenbeleidsplan te focussen. </w:t>
            </w:r>
          </w:p>
          <w:p w14:paraId="5540F0BE" w14:textId="77777777" w:rsidR="00EF6E31" w:rsidRPr="0066034E" w:rsidRDefault="00EF6E31" w:rsidP="00217257">
            <w:pPr>
              <w:pStyle w:val="Lijstalinea"/>
              <w:numPr>
                <w:ilvl w:val="0"/>
                <w:numId w:val="23"/>
              </w:numPr>
              <w:rPr>
                <w:rFonts w:ascii="Calibri" w:hAnsi="Calibri"/>
                <w:lang w:val="nl-NL"/>
              </w:rPr>
            </w:pPr>
            <w:r w:rsidRPr="0066034E">
              <w:rPr>
                <w:lang w:val="nl-NL"/>
              </w:rPr>
              <w:t>Best om het bestemmingsprofiel functioneel in te zetten, wanneer de vragen concreet worden.</w:t>
            </w:r>
          </w:p>
          <w:p w14:paraId="37608470" w14:textId="77777777" w:rsidR="00EF6E31" w:rsidRPr="0066034E" w:rsidRDefault="00EF6E31" w:rsidP="00217257">
            <w:pPr>
              <w:pStyle w:val="Lijstalinea"/>
              <w:numPr>
                <w:ilvl w:val="0"/>
                <w:numId w:val="23"/>
              </w:numPr>
              <w:rPr>
                <w:rFonts w:ascii="Calibri" w:hAnsi="Calibri"/>
                <w:lang w:val="nl-NL"/>
              </w:rPr>
            </w:pPr>
            <w:r w:rsidRPr="0066034E">
              <w:rPr>
                <w:lang w:val="nl-NL"/>
              </w:rPr>
              <w:t>Selecteer kerken voor het bestemmingsprofiel. Dit zijn de kerken die in aanmerking komen voor her-of nevenbestemming en waar er mogelijks nog onduidelijkheden over zijn. Bijvoorbeeld: Welke kerk is het meest geschikt als socio-culturele ruimte?  </w:t>
            </w:r>
          </w:p>
        </w:tc>
      </w:tr>
      <w:tr w:rsidR="00EF6E31" w:rsidRPr="0066034E" w14:paraId="30182313" w14:textId="77777777" w:rsidTr="003F7779">
        <w:tc>
          <w:tcPr>
            <w:tcW w:w="12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2251A" w14:textId="77777777" w:rsidR="00EF6E31" w:rsidRPr="00026258" w:rsidRDefault="00EF6E31" w:rsidP="00217257">
            <w:pPr>
              <w:rPr>
                <w:b/>
                <w:bCs/>
                <w:lang w:val="nl-NL"/>
              </w:rPr>
            </w:pPr>
            <w:r w:rsidRPr="00026258">
              <w:rPr>
                <w:b/>
                <w:bCs/>
                <w:lang w:val="nl-NL"/>
              </w:rPr>
              <w:t>Stap 5</w:t>
            </w:r>
          </w:p>
        </w:tc>
        <w:tc>
          <w:tcPr>
            <w:tcW w:w="86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F6333" w14:textId="77777777" w:rsidR="00EF6E31" w:rsidRDefault="00EF6E31" w:rsidP="00217257">
            <w:pPr>
              <w:rPr>
                <w:lang w:val="nl-NL"/>
              </w:rPr>
            </w:pPr>
            <w:r w:rsidRPr="0066034E">
              <w:rPr>
                <w:lang w:val="nl-NL"/>
              </w:rPr>
              <w:t>Schrijf het laatste hoofdstuk van je kerkenbeleidsplan m.b.t. het toekomstig gebruik. </w:t>
            </w:r>
            <w:r w:rsidR="00CB330E" w:rsidRPr="0066034E">
              <w:rPr>
                <w:lang w:val="nl-NL"/>
              </w:rPr>
              <w:t>Het bestemmings</w:t>
            </w:r>
            <w:r w:rsidR="00EE3A67">
              <w:rPr>
                <w:lang w:val="nl-NL"/>
              </w:rPr>
              <w:t>p</w:t>
            </w:r>
            <w:r w:rsidR="00CB330E" w:rsidRPr="0066034E">
              <w:rPr>
                <w:lang w:val="nl-NL"/>
              </w:rPr>
              <w:t>rofiel b</w:t>
            </w:r>
            <w:r w:rsidRPr="0066034E">
              <w:rPr>
                <w:lang w:val="nl-NL"/>
              </w:rPr>
              <w:t>iedt een helder overzicht van de beschikbare informatie samen als basis voor beslissingen</w:t>
            </w:r>
          </w:p>
          <w:p w14:paraId="0168E4A4" w14:textId="21E9CDFC" w:rsidR="00EE3A67" w:rsidRPr="0066034E" w:rsidRDefault="00EE3A67" w:rsidP="00217257">
            <w:pPr>
              <w:rPr>
                <w:lang w:val="nl-NL"/>
              </w:rPr>
            </w:pPr>
          </w:p>
        </w:tc>
      </w:tr>
    </w:tbl>
    <w:p w14:paraId="29064BEC" w14:textId="77777777" w:rsidR="00EF6E31" w:rsidRPr="0066034E" w:rsidRDefault="00EF6E31" w:rsidP="00217257">
      <w:pPr>
        <w:rPr>
          <w:lang w:val="nl-NL"/>
        </w:rPr>
      </w:pPr>
    </w:p>
    <w:p w14:paraId="28CBB0FE" w14:textId="38DABB6D" w:rsidR="00620B5E" w:rsidRDefault="00816C62" w:rsidP="00620B5E">
      <w:pPr>
        <w:pStyle w:val="Kop2"/>
        <w:rPr>
          <w:lang w:val="nl-NL"/>
        </w:rPr>
      </w:pPr>
      <w:bookmarkStart w:id="4" w:name="_Toc168927908"/>
      <w:r>
        <w:rPr>
          <w:lang w:val="nl-NL"/>
        </w:rPr>
        <w:t xml:space="preserve">opbouw </w:t>
      </w:r>
      <w:r w:rsidR="00620B5E">
        <w:rPr>
          <w:lang w:val="nl-NL"/>
        </w:rPr>
        <w:t xml:space="preserve">van </w:t>
      </w:r>
      <w:r w:rsidR="00F75FF1">
        <w:rPr>
          <w:lang w:val="nl-NL"/>
        </w:rPr>
        <w:t>het</w:t>
      </w:r>
      <w:r w:rsidR="00620B5E">
        <w:rPr>
          <w:lang w:val="nl-NL"/>
        </w:rPr>
        <w:t xml:space="preserve"> bestemmingsprofiel</w:t>
      </w:r>
      <w:bookmarkEnd w:id="4"/>
      <w:r w:rsidR="00620B5E">
        <w:rPr>
          <w:lang w:val="nl-NL"/>
        </w:rPr>
        <w:t xml:space="preserve"> </w:t>
      </w:r>
    </w:p>
    <w:p w14:paraId="09173F55" w14:textId="0D77576C" w:rsidR="00620B5E" w:rsidRPr="0066034E" w:rsidRDefault="00620B5E" w:rsidP="00620B5E">
      <w:pPr>
        <w:rPr>
          <w:lang w:val="nl-NL"/>
        </w:rPr>
      </w:pPr>
      <w:r>
        <w:rPr>
          <w:lang w:val="nl-NL"/>
        </w:rPr>
        <w:t>Een bestemmingsprofiel biedt inzicht in het ruimtelijk potentieel van een kerkgebouw. We brengen 3</w:t>
      </w:r>
      <w:r w:rsidRPr="0066034E">
        <w:rPr>
          <w:lang w:val="nl-NL"/>
        </w:rPr>
        <w:t xml:space="preserve"> aspecten van het kerkgebouw in rekening </w:t>
      </w:r>
      <w:r w:rsidR="00726EB0">
        <w:rPr>
          <w:lang w:val="nl-NL"/>
        </w:rPr>
        <w:t xml:space="preserve">die een impact hebben op dit potentieel </w:t>
      </w:r>
      <w:r w:rsidRPr="0066034E">
        <w:rPr>
          <w:lang w:val="nl-NL"/>
        </w:rPr>
        <w:t xml:space="preserve">en </w:t>
      </w:r>
      <w:r>
        <w:rPr>
          <w:lang w:val="nl-NL"/>
        </w:rPr>
        <w:t xml:space="preserve">evalueren ieder aspect </w:t>
      </w:r>
      <w:r w:rsidRPr="0066034E">
        <w:rPr>
          <w:lang w:val="nl-NL"/>
        </w:rPr>
        <w:t xml:space="preserve">op basis van een bestaand waarderingssysteem: </w:t>
      </w:r>
      <w:r w:rsidRPr="00F75FF1">
        <w:rPr>
          <w:b/>
          <w:bCs/>
          <w:lang w:val="nl-NL"/>
        </w:rPr>
        <w:t>erfgoedwaarden, bouwfysische toestand en ruimtelijk potentieel</w:t>
      </w:r>
      <w:r w:rsidRPr="0066034E">
        <w:rPr>
          <w:lang w:val="nl-NL"/>
        </w:rPr>
        <w:t>. Om van bij aanvang een duidelijk beeld van de kerk te hebben, bevat het invulgedeelte van het bestemmingsprofiel ook een</w:t>
      </w:r>
      <w:r w:rsidRPr="00816C62">
        <w:rPr>
          <w:b/>
          <w:bCs/>
          <w:lang w:val="nl-NL"/>
        </w:rPr>
        <w:t xml:space="preserve"> ID</w:t>
      </w:r>
      <w:r w:rsidR="00726EB0">
        <w:rPr>
          <w:b/>
          <w:bCs/>
          <w:lang w:val="nl-NL"/>
        </w:rPr>
        <w:t>-</w:t>
      </w:r>
      <w:r w:rsidRPr="00F75FF1">
        <w:rPr>
          <w:b/>
          <w:bCs/>
          <w:lang w:val="nl-NL"/>
        </w:rPr>
        <w:t xml:space="preserve">deel </w:t>
      </w:r>
      <w:r w:rsidRPr="0066034E">
        <w:rPr>
          <w:lang w:val="nl-NL"/>
        </w:rPr>
        <w:t xml:space="preserve">met overzicht van de </w:t>
      </w:r>
      <w:r w:rsidR="003C4677">
        <w:rPr>
          <w:lang w:val="nl-NL"/>
        </w:rPr>
        <w:t>basis</w:t>
      </w:r>
      <w:r w:rsidRPr="0066034E">
        <w:rPr>
          <w:lang w:val="nl-NL"/>
        </w:rPr>
        <w:t>gegevens van het kerkgebouw.</w:t>
      </w:r>
      <w:r>
        <w:rPr>
          <w:lang w:val="nl-NL"/>
        </w:rPr>
        <w:t xml:space="preserve"> Zo zal de bruto vloeroppervlakte van het kerkgebouw en de hoogte van het middenschip ook een impact hebben op de ruimtelijke mogelijkheden. </w:t>
      </w:r>
    </w:p>
    <w:p w14:paraId="068AE971" w14:textId="6C7CCDB5" w:rsidR="00620B5E" w:rsidRPr="000F5F41" w:rsidRDefault="003C4677" w:rsidP="00620B5E">
      <w:pPr>
        <w:rPr>
          <w:strike/>
          <w:lang w:val="nl-NL"/>
        </w:rPr>
      </w:pPr>
      <w:r>
        <w:rPr>
          <w:noProof/>
          <w:lang w:val="nl-NL"/>
        </w:rPr>
        <w:drawing>
          <wp:anchor distT="0" distB="0" distL="114300" distR="114300" simplePos="0" relativeHeight="251667456" behindDoc="0" locked="0" layoutInCell="1" allowOverlap="1" wp14:anchorId="5A86FC78" wp14:editId="2886DC6C">
            <wp:simplePos x="0" y="0"/>
            <wp:positionH relativeFrom="margin">
              <wp:posOffset>-2540</wp:posOffset>
            </wp:positionH>
            <wp:positionV relativeFrom="margin">
              <wp:posOffset>3051810</wp:posOffset>
            </wp:positionV>
            <wp:extent cx="2893060" cy="4584065"/>
            <wp:effectExtent l="0" t="0" r="2540" b="635"/>
            <wp:wrapSquare wrapText="bothSides"/>
            <wp:docPr id="1277460786" name="Afbeelding 17"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60786" name="Afbeelding 17" descr="Afbeelding met tekst, schermopname, diagram, ontwerp&#10;&#10;Automatisch gegenereerde beschrijving"/>
                    <pic:cNvPicPr/>
                  </pic:nvPicPr>
                  <pic:blipFill rotWithShape="1">
                    <a:blip r:embed="rId16" cstate="print">
                      <a:extLst>
                        <a:ext uri="{28A0092B-C50C-407E-A947-70E740481C1C}">
                          <a14:useLocalDpi xmlns:a14="http://schemas.microsoft.com/office/drawing/2010/main" val="0"/>
                        </a:ext>
                      </a:extLst>
                    </a:blip>
                    <a:srcRect l="2492" t="20118" r="43276" b="19103"/>
                    <a:stretch/>
                  </pic:blipFill>
                  <pic:spPr bwMode="auto">
                    <a:xfrm>
                      <a:off x="0" y="0"/>
                      <a:ext cx="2893060" cy="4584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2A55EA" w14:textId="326FFAC7" w:rsidR="00620B5E" w:rsidRPr="003C4677" w:rsidRDefault="003C4677" w:rsidP="00620B5E">
      <w:pPr>
        <w:rPr>
          <w:lang w:val="nl-NL"/>
        </w:rPr>
      </w:pPr>
      <w:r w:rsidRPr="003C4677">
        <w:rPr>
          <w:lang w:val="nl-NL"/>
        </w:rPr>
        <w:t xml:space="preserve">De onderdelen van </w:t>
      </w:r>
      <w:r>
        <w:rPr>
          <w:lang w:val="nl-NL"/>
        </w:rPr>
        <w:t>‘</w:t>
      </w:r>
      <w:r w:rsidRPr="003C4677">
        <w:rPr>
          <w:lang w:val="nl-NL"/>
        </w:rPr>
        <w:t>erfgoedwaardering</w:t>
      </w:r>
      <w:r>
        <w:rPr>
          <w:lang w:val="nl-NL"/>
        </w:rPr>
        <w:t>’</w:t>
      </w:r>
      <w:r w:rsidRPr="003C4677">
        <w:rPr>
          <w:lang w:val="nl-NL"/>
        </w:rPr>
        <w:t xml:space="preserve"> en de </w:t>
      </w:r>
      <w:r>
        <w:rPr>
          <w:lang w:val="nl-NL"/>
        </w:rPr>
        <w:t>‘</w:t>
      </w:r>
      <w:r w:rsidRPr="003C4677">
        <w:rPr>
          <w:lang w:val="nl-NL"/>
        </w:rPr>
        <w:t>bouwfysische toestand</w:t>
      </w:r>
      <w:r>
        <w:rPr>
          <w:lang w:val="nl-NL"/>
        </w:rPr>
        <w:t>'</w:t>
      </w:r>
      <w:r w:rsidRPr="003C4677">
        <w:rPr>
          <w:lang w:val="nl-NL"/>
        </w:rPr>
        <w:t xml:space="preserve"> vragen om externe expertise en worden voorbereid door diegene die het proces van de opmaak begeleid</w:t>
      </w:r>
      <w:r w:rsidR="00620B5E" w:rsidRPr="003C4677">
        <w:rPr>
          <w:lang w:val="nl-NL"/>
        </w:rPr>
        <w:t xml:space="preserve"> Het onderdeel van 'ruimtelijke potenties' wordt collectief ingevuld tijdens de werksessie. </w:t>
      </w:r>
    </w:p>
    <w:p w14:paraId="652EBEE2" w14:textId="7C97F342" w:rsidR="00620B5E" w:rsidRDefault="00620B5E" w:rsidP="00620B5E">
      <w:pPr>
        <w:rPr>
          <w:lang w:val="nl-NL"/>
        </w:rPr>
      </w:pPr>
    </w:p>
    <w:p w14:paraId="6AE3E647" w14:textId="77777777" w:rsidR="003C4677" w:rsidRDefault="003C4677" w:rsidP="003C4677">
      <w:pPr>
        <w:rPr>
          <w:lang w:val="nl-NL"/>
        </w:rPr>
      </w:pPr>
      <w:r w:rsidRPr="0066034E">
        <w:rPr>
          <w:lang w:val="nl-NL"/>
        </w:rPr>
        <w:t xml:space="preserve">Elk van deze deelaspecten krijgt een score op een schaal van 0 – 5; de aldus bekomen scores worden grafisch uitgezet op balkjes met een </w:t>
      </w:r>
      <w:r w:rsidRPr="0066034E">
        <w:rPr>
          <w:lang w:val="nl-NL"/>
        </w:rPr>
        <w:lastRenderedPageBreak/>
        <w:t>kleurschakering rood-oranje-groen. Er ontstaat zo een ‘robotfoto’ of ‘scan’ van het kerkgebouw. Rood wijst erop dat het betrokken aspect sterk doorweegt bij de (her)bestemming; groen betekent dat het nauwelijks een rol speelt. De kleurcodes zijn m.a.w. vooral een ‘signaal’ dat duidelijk maakt welke aspecten van naderbij moeten worden bekeken bij het toekomstige traject.</w:t>
      </w:r>
    </w:p>
    <w:p w14:paraId="55EF777A" w14:textId="77777777" w:rsidR="00726EB0" w:rsidRDefault="00726EB0" w:rsidP="003C4677">
      <w:pPr>
        <w:rPr>
          <w:lang w:val="nl-NL"/>
        </w:rPr>
      </w:pPr>
    </w:p>
    <w:p w14:paraId="22C36EC2" w14:textId="58780F41" w:rsidR="00726EB0" w:rsidRPr="0066034E" w:rsidRDefault="00726EB0" w:rsidP="003C4677">
      <w:pPr>
        <w:rPr>
          <w:lang w:val="nl-NL"/>
        </w:rPr>
      </w:pPr>
      <w:r>
        <w:rPr>
          <w:lang w:val="nl-NL"/>
        </w:rPr>
        <w:t xml:space="preserve">We hebben gemerkt tijdens het testen van het bestemmingsprofiel in verschillende gemeenten dat het pas echt interessant wordt als je meerdere profielen naast elkaar kan leggen en zo het gesprek over ruimtelijke potenties op niveau van het patrimonium kan voeren. </w:t>
      </w:r>
    </w:p>
    <w:p w14:paraId="18090D22" w14:textId="77777777" w:rsidR="003C4677" w:rsidRDefault="003C4677" w:rsidP="00620B5E">
      <w:pPr>
        <w:rPr>
          <w:lang w:val="nl-NL"/>
        </w:rPr>
      </w:pPr>
    </w:p>
    <w:p w14:paraId="5ADEF171" w14:textId="18B1C331" w:rsidR="003C4677" w:rsidRDefault="003C4677" w:rsidP="003C4677">
      <w:pPr>
        <w:rPr>
          <w:lang w:val="nl-NL"/>
        </w:rPr>
      </w:pPr>
      <w:r>
        <w:rPr>
          <w:lang w:val="nl-NL"/>
        </w:rPr>
        <w:t>Meer info over de aspecten</w:t>
      </w:r>
      <w:r w:rsidRPr="0066034E">
        <w:rPr>
          <w:lang w:val="nl-NL"/>
        </w:rPr>
        <w:t xml:space="preserve">, hoe ze worden gescoord en welke informatie daartoe nodig is, </w:t>
      </w:r>
      <w:r>
        <w:rPr>
          <w:lang w:val="nl-NL"/>
        </w:rPr>
        <w:t>komt</w:t>
      </w:r>
      <w:r w:rsidRPr="0066034E">
        <w:rPr>
          <w:lang w:val="nl-NL"/>
        </w:rPr>
        <w:t xml:space="preserve"> in het volgende hoofdstuk</w:t>
      </w:r>
      <w:r w:rsidR="00754B5B">
        <w:rPr>
          <w:lang w:val="nl-NL"/>
        </w:rPr>
        <w:t xml:space="preserve"> </w:t>
      </w:r>
      <w:r>
        <w:rPr>
          <w:lang w:val="nl-NL"/>
        </w:rPr>
        <w:t>uitgebreid</w:t>
      </w:r>
      <w:r w:rsidRPr="0066034E">
        <w:rPr>
          <w:lang w:val="nl-NL"/>
        </w:rPr>
        <w:t xml:space="preserve"> </w:t>
      </w:r>
      <w:r>
        <w:rPr>
          <w:lang w:val="nl-NL"/>
        </w:rPr>
        <w:t>aan bod</w:t>
      </w:r>
      <w:r w:rsidRPr="0066034E">
        <w:rPr>
          <w:lang w:val="nl-NL"/>
        </w:rPr>
        <w:t xml:space="preserve">. Voor ieder onderdeel lichten we toe wat het onderliggende principe is; welke documentatie te verzamelen is en door wie deze aangeleverd moet worden; een checklist met richtvragen, en een richtsnoer voor de interpretatie van de resultaten. </w:t>
      </w:r>
    </w:p>
    <w:p w14:paraId="5784B326" w14:textId="35E1749D" w:rsidR="003C4677" w:rsidRDefault="003C4677" w:rsidP="00620B5E">
      <w:pPr>
        <w:rPr>
          <w:lang w:val="nl-NL"/>
        </w:rPr>
      </w:pPr>
    </w:p>
    <w:p w14:paraId="4CDB2451" w14:textId="63C44010" w:rsidR="00754B5B" w:rsidRDefault="00754B5B" w:rsidP="00754B5B">
      <w:pPr>
        <w:pStyle w:val="Kop3"/>
        <w:rPr>
          <w:lang w:val="nl-NL"/>
        </w:rPr>
      </w:pPr>
      <w:bookmarkStart w:id="5" w:name="_Toc168927909"/>
      <w:r>
        <w:rPr>
          <w:lang w:val="nl-NL"/>
        </w:rPr>
        <w:t>Ruimtelijke potenties: 7 lemma’s</w:t>
      </w:r>
      <w:bookmarkEnd w:id="5"/>
    </w:p>
    <w:p w14:paraId="02381366" w14:textId="0D59A574" w:rsidR="00754B5B" w:rsidRPr="00754B5B" w:rsidRDefault="00754B5B" w:rsidP="00754B5B">
      <w:pPr>
        <w:rPr>
          <w:lang w:val="nl-NL"/>
        </w:rPr>
      </w:pPr>
      <w:r>
        <w:rPr>
          <w:lang w:val="nl-NL"/>
        </w:rPr>
        <w:t>Binnen het aspect van de ruimtelijke potenties hebben we 27 vragen gestructureerd volgens 7</w:t>
      </w:r>
      <w:r w:rsidRPr="00754B5B">
        <w:rPr>
          <w:lang w:val="nl-NL"/>
        </w:rPr>
        <w:t xml:space="preserve"> ‘lemma’s’</w:t>
      </w:r>
      <w:r>
        <w:rPr>
          <w:lang w:val="nl-NL"/>
        </w:rPr>
        <w:t>. Deze lemma’s komen</w:t>
      </w:r>
      <w:r w:rsidRPr="00754B5B">
        <w:rPr>
          <w:lang w:val="nl-NL"/>
        </w:rPr>
        <w:t xml:space="preserve"> uit het boek over het ontwerpend onderzoek uitgevoerd in het kader van het </w:t>
      </w:r>
      <w:hyperlink r:id="rId17" w:history="1">
        <w:r w:rsidRPr="00754B5B">
          <w:rPr>
            <w:rStyle w:val="Hyperlink"/>
            <w:lang w:val="nl-NL"/>
          </w:rPr>
          <w:t>Projectbureau Herbestemming Parochiekerken</w:t>
        </w:r>
      </w:hyperlink>
      <w:r w:rsidRPr="00754B5B">
        <w:rPr>
          <w:lang w:val="nl-NL"/>
        </w:rPr>
        <w:t xml:space="preserve">. </w:t>
      </w:r>
      <w:r>
        <w:rPr>
          <w:lang w:val="nl-NL"/>
        </w:rPr>
        <w:t>In</w:t>
      </w:r>
      <w:r w:rsidRPr="00754B5B">
        <w:rPr>
          <w:lang w:val="nl-NL"/>
        </w:rPr>
        <w:t xml:space="preserve"> dit boek worden, aan de hand van een aantal voorbeelden, 10 typische ruimtelijke strategieën geïllustreerd die de herbestemming van een kerkgebouw kunnen ondersteunen. Na beraad werd besloten om er hier een aantal samen te nemen, zodat er 7 overblijven: </w:t>
      </w:r>
    </w:p>
    <w:p w14:paraId="3C4CF1C4" w14:textId="5BD8A889" w:rsidR="00754B5B" w:rsidRPr="00754B5B" w:rsidRDefault="00754B5B" w:rsidP="00754B5B">
      <w:pPr>
        <w:pStyle w:val="Lijstalinea"/>
        <w:numPr>
          <w:ilvl w:val="0"/>
          <w:numId w:val="172"/>
        </w:numPr>
        <w:rPr>
          <w:lang w:val="nl-NL"/>
        </w:rPr>
      </w:pPr>
      <w:r w:rsidRPr="00754B5B">
        <w:rPr>
          <w:b/>
          <w:bCs/>
          <w:i/>
          <w:iCs/>
          <w:lang w:val="nl-NL"/>
        </w:rPr>
        <w:t>‘Opdelen’:</w:t>
      </w:r>
      <w:r w:rsidRPr="00754B5B">
        <w:rPr>
          <w:lang w:val="nl-NL"/>
        </w:rPr>
        <w:t xml:space="preserve"> kan het kerkgebouw opgedeeld worden in deelruimtes </w:t>
      </w:r>
      <w:r w:rsidR="00726EB0" w:rsidRPr="00754B5B">
        <w:rPr>
          <w:lang w:val="nl-NL"/>
        </w:rPr>
        <w:t>d.m.v.</w:t>
      </w:r>
      <w:r w:rsidRPr="00754B5B">
        <w:rPr>
          <w:lang w:val="nl-NL"/>
        </w:rPr>
        <w:t xml:space="preserve"> vloeren, wanden of boxen? </w:t>
      </w:r>
    </w:p>
    <w:p w14:paraId="6EE3D182" w14:textId="77777777" w:rsidR="00754B5B" w:rsidRPr="00754B5B" w:rsidRDefault="00754B5B" w:rsidP="00754B5B">
      <w:pPr>
        <w:pStyle w:val="Lijstalinea"/>
        <w:numPr>
          <w:ilvl w:val="0"/>
          <w:numId w:val="172"/>
        </w:numPr>
        <w:rPr>
          <w:lang w:val="nl-NL"/>
        </w:rPr>
      </w:pPr>
      <w:r w:rsidRPr="00754B5B">
        <w:rPr>
          <w:b/>
          <w:bCs/>
          <w:i/>
          <w:iCs/>
          <w:lang w:val="nl-NL"/>
        </w:rPr>
        <w:t>‘Uitrusten’:</w:t>
      </w:r>
      <w:r w:rsidRPr="00754B5B">
        <w:rPr>
          <w:lang w:val="nl-NL"/>
        </w:rPr>
        <w:t xml:space="preserve"> zijn er mogelijkheden om technische installaties onder te brengen, en zo het klimaat en comfort te verhogen? </w:t>
      </w:r>
    </w:p>
    <w:p w14:paraId="34E948E3" w14:textId="77777777" w:rsidR="00754B5B" w:rsidRPr="00754B5B" w:rsidRDefault="00754B5B" w:rsidP="00754B5B">
      <w:pPr>
        <w:pStyle w:val="Lijstalinea"/>
        <w:numPr>
          <w:ilvl w:val="0"/>
          <w:numId w:val="172"/>
        </w:numPr>
        <w:rPr>
          <w:lang w:val="nl-NL"/>
        </w:rPr>
      </w:pPr>
      <w:r w:rsidRPr="00754B5B">
        <w:rPr>
          <w:b/>
          <w:bCs/>
          <w:i/>
          <w:iCs/>
          <w:lang w:val="nl-NL"/>
        </w:rPr>
        <w:t>‘Integreren’:</w:t>
      </w:r>
      <w:r w:rsidRPr="00754B5B">
        <w:rPr>
          <w:lang w:val="nl-NL"/>
        </w:rPr>
        <w:t xml:space="preserve"> hoe gaan we om met de bestaande (christelijke) ornamentiek of vast meubilair bij een verwijd, niet-religieus gebruik?</w:t>
      </w:r>
    </w:p>
    <w:p w14:paraId="749DEC13" w14:textId="77777777" w:rsidR="00754B5B" w:rsidRPr="00754B5B" w:rsidRDefault="00754B5B" w:rsidP="00754B5B">
      <w:pPr>
        <w:pStyle w:val="Lijstalinea"/>
        <w:numPr>
          <w:ilvl w:val="0"/>
          <w:numId w:val="172"/>
        </w:numPr>
        <w:rPr>
          <w:lang w:val="nl-NL"/>
        </w:rPr>
      </w:pPr>
      <w:r w:rsidRPr="00754B5B">
        <w:rPr>
          <w:b/>
          <w:bCs/>
          <w:i/>
          <w:iCs/>
          <w:lang w:val="nl-NL"/>
        </w:rPr>
        <w:t xml:space="preserve">‘Openen/Ontsluiten’: </w:t>
      </w:r>
      <w:r w:rsidRPr="00754B5B">
        <w:rPr>
          <w:lang w:val="nl-NL"/>
        </w:rPr>
        <w:t xml:space="preserve">kunnen we het licht, zicht en toegankelijkheid van het gebouw verbeteren via extra openingen? </w:t>
      </w:r>
    </w:p>
    <w:p w14:paraId="69769D45" w14:textId="77777777" w:rsidR="00754B5B" w:rsidRPr="00754B5B" w:rsidRDefault="00754B5B" w:rsidP="00754B5B">
      <w:pPr>
        <w:pStyle w:val="Lijstalinea"/>
        <w:numPr>
          <w:ilvl w:val="0"/>
          <w:numId w:val="172"/>
        </w:numPr>
        <w:rPr>
          <w:b/>
          <w:bCs/>
          <w:i/>
          <w:iCs/>
          <w:lang w:val="nl-NL"/>
        </w:rPr>
      </w:pPr>
      <w:r w:rsidRPr="00754B5B">
        <w:rPr>
          <w:b/>
          <w:bCs/>
          <w:i/>
          <w:iCs/>
          <w:lang w:val="nl-NL"/>
        </w:rPr>
        <w:t>‘Toevoegen/Wegnemen’:</w:t>
      </w:r>
      <w:r w:rsidRPr="00754B5B">
        <w:rPr>
          <w:lang w:val="nl-NL"/>
        </w:rPr>
        <w:t xml:space="preserve"> kunnen bepaalde onderdelen van het gebouw worden afgebroken, of andere net worden toegevoegd? </w:t>
      </w:r>
    </w:p>
    <w:p w14:paraId="067C5063" w14:textId="77777777" w:rsidR="00754B5B" w:rsidRPr="00754B5B" w:rsidRDefault="00754B5B" w:rsidP="00754B5B">
      <w:pPr>
        <w:pStyle w:val="Lijstalinea"/>
        <w:numPr>
          <w:ilvl w:val="0"/>
          <w:numId w:val="172"/>
        </w:numPr>
        <w:rPr>
          <w:lang w:val="nl-NL"/>
        </w:rPr>
      </w:pPr>
      <w:r w:rsidRPr="00754B5B">
        <w:rPr>
          <w:b/>
          <w:bCs/>
          <w:i/>
          <w:iCs/>
          <w:lang w:val="nl-NL"/>
        </w:rPr>
        <w:t xml:space="preserve">‘Activeren’: </w:t>
      </w:r>
      <w:r w:rsidRPr="00754B5B">
        <w:rPr>
          <w:lang w:val="nl-NL"/>
        </w:rPr>
        <w:t>zijn er in de onmiddellijke omgeving van het kerkgebouw elementen die een toekomstige herbestemming kunnen ondersteunen? Is er een kerkhof, archeologische relicten, etc.?</w:t>
      </w:r>
    </w:p>
    <w:p w14:paraId="6A24A427" w14:textId="4BC0A26A" w:rsidR="00754B5B" w:rsidRPr="00754B5B" w:rsidRDefault="00754B5B" w:rsidP="00754B5B">
      <w:pPr>
        <w:pStyle w:val="Lijstalinea"/>
        <w:numPr>
          <w:ilvl w:val="0"/>
          <w:numId w:val="172"/>
        </w:numPr>
        <w:rPr>
          <w:lang w:val="nl-NL"/>
        </w:rPr>
      </w:pPr>
      <w:r w:rsidRPr="00754B5B">
        <w:rPr>
          <w:b/>
          <w:bCs/>
          <w:i/>
          <w:iCs/>
          <w:lang w:val="nl-NL"/>
        </w:rPr>
        <w:t>‘Linken’:</w:t>
      </w:r>
      <w:r w:rsidRPr="00754B5B">
        <w:rPr>
          <w:lang w:val="nl-NL"/>
        </w:rPr>
        <w:t xml:space="preserve"> zijn er in de wijdere omgeving van het kerkgebouw elementen die een toekomstige herbestemming kunnen ondersteunen? Kunnen er allianties gesloten worden met andere publieke voorzieningen?</w:t>
      </w:r>
    </w:p>
    <w:p w14:paraId="20184636" w14:textId="77777777" w:rsidR="003C4677" w:rsidRDefault="003C4677" w:rsidP="00620B5E">
      <w:pPr>
        <w:rPr>
          <w:lang w:val="nl-NL"/>
        </w:rPr>
      </w:pPr>
    </w:p>
    <w:p w14:paraId="6043A1FA" w14:textId="77777777" w:rsidR="003C4677" w:rsidRDefault="003C4677" w:rsidP="00620B5E">
      <w:pPr>
        <w:rPr>
          <w:lang w:val="nl-NL"/>
        </w:rPr>
      </w:pPr>
    </w:p>
    <w:p w14:paraId="170CD504" w14:textId="77777777" w:rsidR="003C4677" w:rsidRPr="0066034E" w:rsidRDefault="003C4677" w:rsidP="00620B5E">
      <w:pPr>
        <w:rPr>
          <w:lang w:val="nl-NL"/>
        </w:rPr>
      </w:pPr>
    </w:p>
    <w:p w14:paraId="68F4C270" w14:textId="77777777" w:rsidR="00620B5E" w:rsidRPr="0066034E" w:rsidRDefault="00620B5E" w:rsidP="00620B5E">
      <w:pPr>
        <w:rPr>
          <w:lang w:val="nl-NL"/>
        </w:rPr>
      </w:pPr>
    </w:p>
    <w:p w14:paraId="720B10C0" w14:textId="16BFA313" w:rsidR="00620B5E" w:rsidRPr="00620B5E" w:rsidRDefault="00620B5E" w:rsidP="00620B5E">
      <w:pPr>
        <w:rPr>
          <w:lang w:val="nl-NL"/>
        </w:rPr>
      </w:pPr>
    </w:p>
    <w:p w14:paraId="2A8AD966" w14:textId="67F9EBC8" w:rsidR="0066034E" w:rsidRPr="00213E26" w:rsidRDefault="00F75FF1" w:rsidP="00213E26">
      <w:pPr>
        <w:pStyle w:val="Kop1"/>
        <w:rPr>
          <w:szCs w:val="24"/>
        </w:rPr>
      </w:pPr>
      <w:bookmarkStart w:id="6" w:name="_Toc168927910"/>
      <w:r>
        <w:rPr>
          <w:lang w:val="nl-NL"/>
        </w:rPr>
        <w:t xml:space="preserve">Aan de slag: </w:t>
      </w:r>
      <w:r w:rsidR="0066034E" w:rsidRPr="0066034E">
        <w:rPr>
          <w:lang w:val="nl-NL"/>
        </w:rPr>
        <w:t>de toolbox</w:t>
      </w:r>
      <w:bookmarkEnd w:id="6"/>
      <w:r w:rsidR="0066034E" w:rsidRPr="0066034E">
        <w:rPr>
          <w:lang w:val="nl-NL"/>
        </w:rPr>
        <w:t xml:space="preserve"> </w:t>
      </w:r>
    </w:p>
    <w:p w14:paraId="0E5303C9" w14:textId="052C6E82" w:rsidR="00854B62" w:rsidRPr="0066034E" w:rsidRDefault="0066034E" w:rsidP="0066034E">
      <w:pPr>
        <w:spacing w:after="200" w:line="276" w:lineRule="auto"/>
        <w:rPr>
          <w:lang w:val="nl-NL"/>
        </w:rPr>
      </w:pPr>
      <w:r w:rsidRPr="0066034E">
        <w:rPr>
          <w:noProof/>
          <w:lang w:val="nl-NL"/>
        </w:rPr>
        <w:drawing>
          <wp:anchor distT="0" distB="0" distL="114300" distR="114300" simplePos="0" relativeHeight="251661312" behindDoc="0" locked="0" layoutInCell="1" allowOverlap="1" wp14:anchorId="4B2CBBCD" wp14:editId="44170A07">
            <wp:simplePos x="0" y="0"/>
            <wp:positionH relativeFrom="margin">
              <wp:posOffset>-112596</wp:posOffset>
            </wp:positionH>
            <wp:positionV relativeFrom="margin">
              <wp:posOffset>2060575</wp:posOffset>
            </wp:positionV>
            <wp:extent cx="6473190" cy="2524125"/>
            <wp:effectExtent l="0" t="0" r="3810" b="3175"/>
            <wp:wrapSquare wrapText="bothSides"/>
            <wp:docPr id="838262653" name="Afbeelding 12"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18428" name="Afbeelding 12" descr="Afbeelding met tekst, schermopname, Lettertype, ontwerp&#10;&#10;Automatisch gegenereerde beschrijving"/>
                    <pic:cNvPicPr/>
                  </pic:nvPicPr>
                  <pic:blipFill rotWithShape="1">
                    <a:blip r:embed="rId18" cstate="print">
                      <a:extLst>
                        <a:ext uri="{28A0092B-C50C-407E-A947-70E740481C1C}">
                          <a14:useLocalDpi xmlns:a14="http://schemas.microsoft.com/office/drawing/2010/main" val="0"/>
                        </a:ext>
                      </a:extLst>
                    </a:blip>
                    <a:srcRect l="8476" t="56558" r="4636" b="19466"/>
                    <a:stretch/>
                  </pic:blipFill>
                  <pic:spPr bwMode="auto">
                    <a:xfrm>
                      <a:off x="0" y="0"/>
                      <a:ext cx="647319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54B62" w:rsidRPr="0066034E">
        <w:rPr>
          <w:lang w:val="nl-NL"/>
        </w:rPr>
        <w:t xml:space="preserve">In dit hoofdstuk tonen we je stap voor stap hoe je zelf aan de slag kan om een bestemmingsprofiel op te maken. </w:t>
      </w:r>
      <w:r w:rsidRPr="0066034E">
        <w:rPr>
          <w:lang w:val="nl-NL"/>
        </w:rPr>
        <w:t>Het start altijd met iemand die zich afvraagt wat er ruimtelijk mogelijk is in het kerkgebouw, of kerkgebouwen. Deze persoon kan iemand zijn van de gemeente, van het kerkbestuur of studiebureau. Dit maakt eigenlijk niets uit.</w:t>
      </w:r>
      <w:r>
        <w:rPr>
          <w:lang w:val="nl-NL"/>
        </w:rPr>
        <w:t xml:space="preserve"> Als je zeker wilt zijn of het opmaken van een bestemmingsprofiel een zinvolle stap is voor jouw situatie kan je advies vragen aan het Platform Toekomst Parochiekerken. Vervolgens kan je dan de nodige tools downloaden op </w:t>
      </w:r>
      <w:hyperlink r:id="rId19" w:history="1">
        <w:r w:rsidRPr="00E43D4F">
          <w:rPr>
            <w:rStyle w:val="Hyperlink"/>
            <w:lang w:val="nl-NL"/>
          </w:rPr>
          <w:t xml:space="preserve">de </w:t>
        </w:r>
        <w:proofErr w:type="spellStart"/>
        <w:r w:rsidRPr="00E43D4F">
          <w:rPr>
            <w:rStyle w:val="Hyperlink"/>
            <w:lang w:val="nl-NL"/>
          </w:rPr>
          <w:t>webiste</w:t>
        </w:r>
        <w:proofErr w:type="spellEnd"/>
        <w:r w:rsidRPr="00E43D4F">
          <w:rPr>
            <w:rStyle w:val="Hyperlink"/>
            <w:lang w:val="nl-NL"/>
          </w:rPr>
          <w:t xml:space="preserve"> van het agentschap Onroerend Erfgoed</w:t>
        </w:r>
        <w:r w:rsidR="00E43D4F">
          <w:rPr>
            <w:rStyle w:val="Hyperlink"/>
            <w:lang w:val="nl-NL"/>
          </w:rPr>
          <w:t>.</w:t>
        </w:r>
        <w:r w:rsidRPr="00E43D4F">
          <w:rPr>
            <w:rStyle w:val="Hyperlink"/>
            <w:lang w:val="nl-NL"/>
          </w:rPr>
          <w:t xml:space="preserve"> </w:t>
        </w:r>
      </w:hyperlink>
      <w:r w:rsidRPr="0066034E">
        <w:rPr>
          <w:lang w:val="nl-NL"/>
        </w:rPr>
        <w:t xml:space="preserve"> </w:t>
      </w:r>
    </w:p>
    <w:p w14:paraId="167738DD" w14:textId="558063D1" w:rsidR="00FA2C31" w:rsidRPr="00FA2C31" w:rsidRDefault="00FA2C31" w:rsidP="002A7164">
      <w:pPr>
        <w:spacing w:after="200" w:line="276" w:lineRule="auto"/>
        <w:rPr>
          <w:lang w:val="nl-NL"/>
        </w:rPr>
      </w:pPr>
      <w:r>
        <w:rPr>
          <w:lang w:val="nl-NL"/>
        </w:rPr>
        <w:t xml:space="preserve">Kort gesteld omvat de </w:t>
      </w:r>
      <w:proofErr w:type="spellStart"/>
      <w:r>
        <w:rPr>
          <w:lang w:val="nl-NL"/>
        </w:rPr>
        <w:t>toolbox</w:t>
      </w:r>
      <w:proofErr w:type="spellEnd"/>
      <w:r>
        <w:rPr>
          <w:lang w:val="nl-NL"/>
        </w:rPr>
        <w:t xml:space="preserve"> volgende producten:</w:t>
      </w:r>
    </w:p>
    <w:p w14:paraId="50C1F6B5" w14:textId="69E3EF59" w:rsidR="00E43D4F" w:rsidRPr="002A7164" w:rsidRDefault="002A7164" w:rsidP="002A7164">
      <w:pPr>
        <w:pStyle w:val="Lijstalinea"/>
        <w:numPr>
          <w:ilvl w:val="0"/>
          <w:numId w:val="171"/>
        </w:numPr>
        <w:rPr>
          <w:color w:val="373636" w:themeColor="text1"/>
          <w:lang w:val="nl-NL"/>
        </w:rPr>
      </w:pPr>
      <w:r>
        <w:rPr>
          <w:b/>
          <w:bCs/>
          <w:color w:val="373636" w:themeColor="text1"/>
          <w:lang w:val="nl-NL"/>
        </w:rPr>
        <w:t>H</w:t>
      </w:r>
      <w:r w:rsidR="00E43D4F" w:rsidRPr="002A7164">
        <w:rPr>
          <w:b/>
          <w:bCs/>
          <w:color w:val="373636" w:themeColor="text1"/>
          <w:lang w:val="nl-NL"/>
        </w:rPr>
        <w:t>andleiding:</w:t>
      </w:r>
      <w:r w:rsidR="00E43D4F" w:rsidRPr="002A7164">
        <w:rPr>
          <w:color w:val="373636" w:themeColor="text1"/>
          <w:lang w:val="nl-NL"/>
        </w:rPr>
        <w:t xml:space="preserve"> </w:t>
      </w:r>
      <w:r>
        <w:rPr>
          <w:color w:val="373636" w:themeColor="text1"/>
          <w:lang w:val="nl-NL"/>
        </w:rPr>
        <w:t xml:space="preserve">een word document met een overzicht van alle stappen die je nodig hebt bij </w:t>
      </w:r>
      <w:r w:rsidR="00E43D4F" w:rsidRPr="002A7164">
        <w:rPr>
          <w:rFonts w:eastAsiaTheme="minorHAnsi" w:cs="Century Gothic"/>
          <w:color w:val="373636" w:themeColor="text1"/>
          <w:lang w:val="nl-NL" w:eastAsia="en-US"/>
        </w:rPr>
        <w:t>de opmaak van een bestemmingsprofiel.</w:t>
      </w:r>
      <w:r>
        <w:rPr>
          <w:rFonts w:eastAsiaTheme="minorHAnsi" w:cs="Century Gothic"/>
          <w:color w:val="373636" w:themeColor="text1"/>
          <w:lang w:val="nl-NL" w:eastAsia="en-US"/>
        </w:rPr>
        <w:t xml:space="preserve"> </w:t>
      </w:r>
    </w:p>
    <w:p w14:paraId="3074B401" w14:textId="60150801" w:rsidR="00E43D4F" w:rsidRPr="002A7164" w:rsidRDefault="002A7164" w:rsidP="002A7164">
      <w:pPr>
        <w:pStyle w:val="Lijstalinea"/>
        <w:numPr>
          <w:ilvl w:val="0"/>
          <w:numId w:val="171"/>
        </w:numPr>
        <w:rPr>
          <w:color w:val="373636" w:themeColor="text1"/>
          <w:lang w:val="nl-NL"/>
        </w:rPr>
      </w:pPr>
      <w:proofErr w:type="spellStart"/>
      <w:r>
        <w:rPr>
          <w:b/>
          <w:bCs/>
          <w:color w:val="373636" w:themeColor="text1"/>
          <w:lang w:val="en-US"/>
        </w:rPr>
        <w:t>I</w:t>
      </w:r>
      <w:r w:rsidR="00E43D4F" w:rsidRPr="002A7164">
        <w:rPr>
          <w:b/>
          <w:bCs/>
          <w:color w:val="373636" w:themeColor="text1"/>
          <w:lang w:val="en-US"/>
        </w:rPr>
        <w:t>nvulfiche</w:t>
      </w:r>
      <w:proofErr w:type="spellEnd"/>
      <w:r w:rsidR="00E43D4F" w:rsidRPr="002A7164">
        <w:rPr>
          <w:b/>
          <w:bCs/>
          <w:color w:val="373636" w:themeColor="text1"/>
          <w:lang w:val="en-US"/>
        </w:rPr>
        <w:t>:</w:t>
      </w:r>
      <w:r w:rsidR="00E43D4F" w:rsidRPr="002A7164">
        <w:rPr>
          <w:color w:val="373636" w:themeColor="text1"/>
          <w:lang w:val="en-US"/>
        </w:rPr>
        <w:t xml:space="preserve"> </w:t>
      </w:r>
      <w:r w:rsidR="00E43D4F" w:rsidRPr="002A7164">
        <w:rPr>
          <w:i/>
          <w:iCs/>
          <w:color w:val="373636" w:themeColor="text1"/>
          <w:lang w:val="en-US"/>
        </w:rPr>
        <w:t>Where the magic happens</w:t>
      </w:r>
      <w:r w:rsidR="00E43D4F" w:rsidRPr="002A7164">
        <w:rPr>
          <w:color w:val="373636" w:themeColor="text1"/>
          <w:lang w:val="en-US"/>
        </w:rPr>
        <w:t xml:space="preserve">. </w:t>
      </w:r>
      <w:r w:rsidR="00E43D4F" w:rsidRPr="002A7164">
        <w:rPr>
          <w:color w:val="373636" w:themeColor="text1"/>
        </w:rPr>
        <w:t xml:space="preserve">In deze slimme excel verzamel je de </w:t>
      </w:r>
      <w:r w:rsidR="00FA2C31">
        <w:rPr>
          <w:color w:val="373636" w:themeColor="text1"/>
        </w:rPr>
        <w:t xml:space="preserve">nodige gevens en </w:t>
      </w:r>
      <w:r w:rsidR="00E43D4F" w:rsidRPr="002A7164">
        <w:rPr>
          <w:color w:val="373636" w:themeColor="text1"/>
        </w:rPr>
        <w:t xml:space="preserve">antwoorden </w:t>
      </w:r>
      <w:r w:rsidR="00FA2C31">
        <w:rPr>
          <w:color w:val="373636" w:themeColor="text1"/>
        </w:rPr>
        <w:t xml:space="preserve">op de vragen </w:t>
      </w:r>
      <w:r w:rsidR="00E43D4F" w:rsidRPr="002A7164">
        <w:rPr>
          <w:color w:val="373636" w:themeColor="text1"/>
        </w:rPr>
        <w:t xml:space="preserve">en er rolt automatisch </w:t>
      </w:r>
      <w:r w:rsidR="00FA2C31">
        <w:rPr>
          <w:color w:val="373636" w:themeColor="text1"/>
        </w:rPr>
        <w:t>een resultaat uit. Dit resultaat bestaat uit enzerzijds een bestemmingsprofiel en een matchmaking anderzijds.</w:t>
      </w:r>
    </w:p>
    <w:p w14:paraId="6D1379D6" w14:textId="6BC0FE14" w:rsidR="00E43D4F" w:rsidRPr="002A7164" w:rsidRDefault="00E43D4F" w:rsidP="00E43D4F">
      <w:pPr>
        <w:pStyle w:val="Lijstalinea"/>
        <w:numPr>
          <w:ilvl w:val="0"/>
          <w:numId w:val="170"/>
        </w:numPr>
        <w:rPr>
          <w:color w:val="373636" w:themeColor="text1"/>
          <w:lang w:val="nl-NL"/>
        </w:rPr>
      </w:pPr>
      <w:r w:rsidRPr="002A7164">
        <w:rPr>
          <w:b/>
          <w:bCs/>
          <w:color w:val="373636" w:themeColor="text1"/>
          <w:lang w:val="nl-NL"/>
        </w:rPr>
        <w:t>Presentatie profiel-werksessie:</w:t>
      </w:r>
      <w:r w:rsidRPr="002A7164">
        <w:rPr>
          <w:color w:val="373636" w:themeColor="text1"/>
          <w:lang w:val="nl-NL"/>
        </w:rPr>
        <w:t xml:space="preserve"> </w:t>
      </w:r>
      <w:r w:rsidRPr="002A7164">
        <w:rPr>
          <w:color w:val="373636" w:themeColor="text1"/>
        </w:rPr>
        <w:t>dit helpt je om de kerken op een overzichtelijke manier presenteren tijdens de profielwerksessie.</w:t>
      </w:r>
    </w:p>
    <w:p w14:paraId="29CC5D61" w14:textId="570938DF" w:rsidR="00E43D4F" w:rsidRPr="002A7164" w:rsidRDefault="00E43D4F" w:rsidP="00E43D4F">
      <w:pPr>
        <w:pStyle w:val="Lijstalinea"/>
        <w:numPr>
          <w:ilvl w:val="0"/>
          <w:numId w:val="170"/>
        </w:numPr>
        <w:rPr>
          <w:color w:val="373636" w:themeColor="text1"/>
          <w:lang w:val="nl-NL"/>
        </w:rPr>
      </w:pPr>
      <w:r w:rsidRPr="002A7164">
        <w:rPr>
          <w:b/>
          <w:bCs/>
          <w:color w:val="373636" w:themeColor="text1"/>
          <w:lang w:val="nl-NL"/>
        </w:rPr>
        <w:t>Presentatiefiche:</w:t>
      </w:r>
      <w:r w:rsidRPr="002A7164">
        <w:rPr>
          <w:color w:val="373636" w:themeColor="text1"/>
          <w:lang w:val="nl-NL"/>
        </w:rPr>
        <w:t xml:space="preserve"> </w:t>
      </w:r>
      <w:r w:rsidRPr="002A7164">
        <w:rPr>
          <w:color w:val="373636" w:themeColor="text1"/>
        </w:rPr>
        <w:t>voor als je een overzicht in een proper jasje wenst.</w:t>
      </w:r>
    </w:p>
    <w:p w14:paraId="69525F10" w14:textId="2312A6FF" w:rsidR="00E43D4F" w:rsidRPr="002A7164" w:rsidRDefault="00E43D4F" w:rsidP="002A7164">
      <w:pPr>
        <w:pStyle w:val="Lijstalinea"/>
        <w:numPr>
          <w:ilvl w:val="0"/>
          <w:numId w:val="170"/>
        </w:numPr>
        <w:rPr>
          <w:color w:val="373636" w:themeColor="text1"/>
        </w:rPr>
      </w:pPr>
      <w:r w:rsidRPr="002A7164">
        <w:rPr>
          <w:b/>
          <w:bCs/>
          <w:color w:val="373636" w:themeColor="text1"/>
          <w:lang w:val="nl-NL"/>
        </w:rPr>
        <w:t>Bezoekwijzer:</w:t>
      </w:r>
      <w:r w:rsidRPr="002A7164">
        <w:rPr>
          <w:color w:val="373636" w:themeColor="text1"/>
          <w:lang w:val="nl-NL"/>
        </w:rPr>
        <w:t xml:space="preserve"> </w:t>
      </w:r>
      <w:r w:rsidR="00FA693F">
        <w:rPr>
          <w:color w:val="373636" w:themeColor="text1"/>
          <w:lang w:val="nl-NL"/>
        </w:rPr>
        <w:t xml:space="preserve">een set van vragen </w:t>
      </w:r>
      <w:r w:rsidRPr="002A7164">
        <w:rPr>
          <w:color w:val="373636" w:themeColor="text1"/>
        </w:rPr>
        <w:t>om je op een nieuwe manier naar je kerk te laten kijken</w:t>
      </w:r>
      <w:r w:rsidR="00FA693F">
        <w:rPr>
          <w:color w:val="373636" w:themeColor="text1"/>
        </w:rPr>
        <w:t>.</w:t>
      </w:r>
      <w:r w:rsidRPr="002A7164">
        <w:rPr>
          <w:color w:val="373636" w:themeColor="text1"/>
        </w:rPr>
        <w:t xml:space="preserve"> </w:t>
      </w:r>
    </w:p>
    <w:p w14:paraId="5511FA33" w14:textId="1848513B" w:rsidR="007D402A" w:rsidRPr="007D402A" w:rsidRDefault="007D402A" w:rsidP="007D402A">
      <w:pPr>
        <w:rPr>
          <w:lang w:val="nl-NL"/>
        </w:rPr>
      </w:pPr>
    </w:p>
    <w:p w14:paraId="714CADA9" w14:textId="11F525B0" w:rsidR="00854B62" w:rsidRDefault="0089025F" w:rsidP="00563100">
      <w:pPr>
        <w:pStyle w:val="Kop3"/>
        <w:rPr>
          <w:lang w:val="nl-NL"/>
        </w:rPr>
      </w:pPr>
      <w:bookmarkStart w:id="7" w:name="_Toc168927911"/>
      <w:r>
        <w:rPr>
          <w:lang w:val="nl-NL"/>
        </w:rPr>
        <w:t>Invulfiche</w:t>
      </w:r>
      <w:bookmarkEnd w:id="7"/>
    </w:p>
    <w:p w14:paraId="58EC0169" w14:textId="121D4520" w:rsidR="00026258" w:rsidRDefault="00726EB0" w:rsidP="00EE3A67">
      <w:pPr>
        <w:rPr>
          <w:lang w:val="nl-NL"/>
        </w:rPr>
      </w:pPr>
      <w:r>
        <w:rPr>
          <w:lang w:val="nl-NL"/>
        </w:rPr>
        <w:t xml:space="preserve">We zoomen kort even in op de ‘invulfiche’. Dit is waar alles in samenkomt, deze </w:t>
      </w:r>
      <w:r w:rsidR="0078560C">
        <w:rPr>
          <w:lang w:val="nl-NL"/>
        </w:rPr>
        <w:t>Excel</w:t>
      </w:r>
      <w:r>
        <w:rPr>
          <w:lang w:val="nl-NL"/>
        </w:rPr>
        <w:t xml:space="preserve"> </w:t>
      </w:r>
      <w:r w:rsidR="0078560C">
        <w:rPr>
          <w:lang w:val="nl-NL"/>
        </w:rPr>
        <w:t>vormt</w:t>
      </w:r>
      <w:r>
        <w:rPr>
          <w:lang w:val="nl-NL"/>
        </w:rPr>
        <w:t xml:space="preserve"> de basis van je bestemmingsprofiel. </w:t>
      </w:r>
      <w:r w:rsidR="0089025F">
        <w:rPr>
          <w:lang w:val="nl-NL"/>
        </w:rPr>
        <w:t>De invulfiche bestaat uit 3 tabbladen: invulblad, bestemmingsprofiel en matchmaking</w:t>
      </w:r>
      <w:r w:rsidR="007D402A">
        <w:rPr>
          <w:lang w:val="nl-NL"/>
        </w:rPr>
        <w:t xml:space="preserve">. </w:t>
      </w:r>
      <w:r w:rsidR="00026258">
        <w:rPr>
          <w:lang w:val="nl-NL"/>
        </w:rPr>
        <w:t xml:space="preserve">Het invulblad gebruik je voor en tijdens de werksessie om alle data in te verzamelen. </w:t>
      </w:r>
      <w:r w:rsidR="0078560C">
        <w:rPr>
          <w:lang w:val="nl-NL"/>
        </w:rPr>
        <w:t xml:space="preserve">Tijdens het invullen wordt er automatisch een bestemmingsprofiel gegenereerd en wordt er een koppeling gemaakt tussen het bestemmingsprofiel en 19 programma-clusters. </w:t>
      </w:r>
    </w:p>
    <w:p w14:paraId="71237FDB" w14:textId="3C7A628E" w:rsidR="00213E26" w:rsidRDefault="00213E26" w:rsidP="00EE3A67">
      <w:pPr>
        <w:rPr>
          <w:lang w:val="nl-NL"/>
        </w:rPr>
      </w:pPr>
      <w:r>
        <w:rPr>
          <w:noProof/>
          <w:lang w:val="nl-NL"/>
        </w:rPr>
        <w:drawing>
          <wp:inline distT="0" distB="0" distL="0" distR="0" wp14:anchorId="3E23BD26" wp14:editId="7C1C334B">
            <wp:extent cx="5501640" cy="3959225"/>
            <wp:effectExtent l="0" t="0" r="0" b="3175"/>
            <wp:docPr id="368349511" name="Afbeelding 18" descr="Afbeelding met tekst, schermopname, ontvang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49511" name="Afbeelding 18" descr="Afbeelding met tekst, schermopname, ontvangst, ontwerp&#10;&#10;Automatisch gegenereerde beschrijving"/>
                    <pic:cNvPicPr/>
                  </pic:nvPicPr>
                  <pic:blipFill rotWithShape="1">
                    <a:blip r:embed="rId20" cstate="print">
                      <a:extLst>
                        <a:ext uri="{28A0092B-C50C-407E-A947-70E740481C1C}">
                          <a14:useLocalDpi xmlns:a14="http://schemas.microsoft.com/office/drawing/2010/main" val="0"/>
                        </a:ext>
                      </a:extLst>
                    </a:blip>
                    <a:srcRect l="9602" t="51627" r="5889" b="5351"/>
                    <a:stretch/>
                  </pic:blipFill>
                  <pic:spPr bwMode="auto">
                    <a:xfrm>
                      <a:off x="0" y="0"/>
                      <a:ext cx="5501640" cy="3959225"/>
                    </a:xfrm>
                    <a:prstGeom prst="rect">
                      <a:avLst/>
                    </a:prstGeom>
                    <a:ln>
                      <a:noFill/>
                    </a:ln>
                    <a:extLst>
                      <a:ext uri="{53640926-AAD7-44D8-BBD7-CCE9431645EC}">
                        <a14:shadowObscured xmlns:a14="http://schemas.microsoft.com/office/drawing/2010/main"/>
                      </a:ext>
                    </a:extLst>
                  </pic:spPr>
                </pic:pic>
              </a:graphicData>
            </a:graphic>
          </wp:inline>
        </w:drawing>
      </w:r>
    </w:p>
    <w:p w14:paraId="105A46E7" w14:textId="09842589" w:rsidR="00213E26" w:rsidRDefault="00213E26" w:rsidP="00213E26">
      <w:pPr>
        <w:pStyle w:val="Kop3"/>
        <w:rPr>
          <w:lang w:val="nl-NL"/>
        </w:rPr>
      </w:pPr>
      <w:bookmarkStart w:id="8" w:name="_Toc168927912"/>
      <w:r>
        <w:rPr>
          <w:lang w:val="nl-NL"/>
        </w:rPr>
        <w:t>Gebruikersflow: in schema</w:t>
      </w:r>
      <w:bookmarkEnd w:id="8"/>
      <w:r>
        <w:rPr>
          <w:lang w:val="nl-NL"/>
        </w:rPr>
        <w:t xml:space="preserve"> </w:t>
      </w:r>
    </w:p>
    <w:p w14:paraId="07F13F14" w14:textId="261CDB7A" w:rsidR="00213E26" w:rsidRPr="00213E26" w:rsidRDefault="00213E26" w:rsidP="00213E26">
      <w:pPr>
        <w:rPr>
          <w:lang w:val="nl-NL"/>
        </w:rPr>
      </w:pPr>
      <w:r>
        <w:rPr>
          <w:lang w:val="nl-NL"/>
        </w:rPr>
        <w:t>Op de Volgende pagina kan je een schema met stappenplan vinden. Iedere stap wordt beschreven in het verdere document.</w:t>
      </w:r>
    </w:p>
    <w:p w14:paraId="414DC317" w14:textId="5CDCB22E" w:rsidR="00026258" w:rsidRDefault="007A4E28" w:rsidP="00213E26">
      <w:pPr>
        <w:rPr>
          <w:lang w:val="nl-NL"/>
        </w:rPr>
      </w:pPr>
      <w:r w:rsidRPr="0066034E">
        <w:rPr>
          <w:noProof/>
          <w:bdr w:val="none" w:sz="0" w:space="0" w:color="auto" w:frame="1"/>
          <w:lang w:val="nl-NL"/>
        </w:rPr>
        <w:lastRenderedPageBreak/>
        <w:drawing>
          <wp:anchor distT="0" distB="0" distL="114300" distR="114300" simplePos="0" relativeHeight="251679744" behindDoc="0" locked="0" layoutInCell="1" allowOverlap="1" wp14:anchorId="19AC6B2D" wp14:editId="2C209B50">
            <wp:simplePos x="0" y="0"/>
            <wp:positionH relativeFrom="margin">
              <wp:posOffset>-748145</wp:posOffset>
            </wp:positionH>
            <wp:positionV relativeFrom="margin">
              <wp:posOffset>-1434061</wp:posOffset>
            </wp:positionV>
            <wp:extent cx="7569200" cy="10688955"/>
            <wp:effectExtent l="0" t="0" r="0" b="4445"/>
            <wp:wrapSquare wrapText="bothSides"/>
            <wp:docPr id="19" name="Afbeelding 9" descr="Afbeelding met tekst, ontwerp, illustratie&#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Afbeelding 9" descr="Afbeelding met tekst, ontwerp, illustratie&#10;&#10;Automatisch gegenereerde beschrijvin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69200" cy="10688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20C10" w14:textId="4A578144" w:rsidR="00854B62" w:rsidRPr="00374DB3" w:rsidRDefault="00854B62" w:rsidP="007A4E28">
      <w:pPr>
        <w:pStyle w:val="Kop3"/>
        <w:numPr>
          <w:ilvl w:val="0"/>
          <w:numId w:val="0"/>
        </w:numPr>
      </w:pPr>
      <w:r w:rsidRPr="00213E26">
        <w:rPr>
          <w:lang w:val="nl-NL"/>
        </w:rPr>
        <w:lastRenderedPageBreak/>
        <w:tab/>
      </w:r>
      <w:r w:rsidRPr="00213E26">
        <w:rPr>
          <w:lang w:val="nl-NL"/>
        </w:rPr>
        <w:tab/>
      </w:r>
      <w:r w:rsidRPr="00213E26">
        <w:rPr>
          <w:lang w:val="nl-NL"/>
        </w:rPr>
        <w:tab/>
      </w:r>
    </w:p>
    <w:p w14:paraId="55398312" w14:textId="42CA3B6E" w:rsidR="00EF6E31" w:rsidRPr="00374DB3" w:rsidRDefault="00374DB3" w:rsidP="00374DB3">
      <w:pPr>
        <w:pStyle w:val="Kop1"/>
        <w:rPr>
          <w:lang w:val="nl-NL"/>
        </w:rPr>
      </w:pPr>
      <w:bookmarkStart w:id="9" w:name="_Toc168927913"/>
      <w:r>
        <w:rPr>
          <w:lang w:val="nl-NL"/>
        </w:rPr>
        <w:t>Vo</w:t>
      </w:r>
      <w:r w:rsidR="00EF6E31" w:rsidRPr="0066034E">
        <w:rPr>
          <w:lang w:val="nl-NL"/>
        </w:rPr>
        <w:t>orbereiding profiel-werksessie</w:t>
      </w:r>
      <w:bookmarkEnd w:id="9"/>
      <w:r w:rsidR="00EF6E31" w:rsidRPr="0066034E">
        <w:rPr>
          <w:rFonts w:ascii="Cambria" w:hAnsi="Cambria" w:cs="Cambria"/>
          <w:lang w:val="nl-NL"/>
        </w:rPr>
        <w:t> </w:t>
      </w:r>
    </w:p>
    <w:p w14:paraId="1A6633DD" w14:textId="45A6BBB1" w:rsidR="00EF6E31" w:rsidRPr="0066034E" w:rsidRDefault="00EF6E31" w:rsidP="00217257">
      <w:pPr>
        <w:rPr>
          <w:lang w:val="nl-NL"/>
        </w:rPr>
      </w:pPr>
    </w:p>
    <w:p w14:paraId="5DE07575" w14:textId="7CA3AE3A" w:rsidR="00EF6E31" w:rsidRPr="0066034E" w:rsidRDefault="00EF6E31" w:rsidP="00217257">
      <w:pPr>
        <w:pStyle w:val="Kop2"/>
        <w:rPr>
          <w:b/>
          <w:sz w:val="36"/>
          <w:szCs w:val="36"/>
          <w:lang w:val="nl-NL"/>
        </w:rPr>
      </w:pPr>
      <w:bookmarkStart w:id="10" w:name="_Toc168927914"/>
      <w:r w:rsidRPr="0066034E">
        <w:rPr>
          <w:lang w:val="nl-NL"/>
        </w:rPr>
        <w:t>Kies een moderator</w:t>
      </w:r>
      <w:bookmarkEnd w:id="10"/>
    </w:p>
    <w:p w14:paraId="0706F0FC" w14:textId="3B800F40" w:rsidR="00EF6E31" w:rsidRPr="0078560C" w:rsidRDefault="00EF6E31" w:rsidP="00217257">
      <w:pPr>
        <w:rPr>
          <w:b/>
          <w:bCs/>
          <w:lang w:val="nl-NL"/>
        </w:rPr>
      </w:pPr>
      <w:r w:rsidRPr="0078560C">
        <w:rPr>
          <w:b/>
          <w:bCs/>
          <w:lang w:val="nl-NL"/>
        </w:rPr>
        <w:t>De moderator</w:t>
      </w:r>
      <w:r w:rsidR="000C188A" w:rsidRPr="0078560C">
        <w:rPr>
          <w:b/>
          <w:bCs/>
          <w:lang w:val="nl-NL"/>
        </w:rPr>
        <w:t xml:space="preserve"> of procesbegeleider</w:t>
      </w:r>
      <w:r w:rsidRPr="0078560C">
        <w:rPr>
          <w:b/>
          <w:bCs/>
          <w:lang w:val="nl-NL"/>
        </w:rPr>
        <w:t xml:space="preserve"> moet in staat zijn om discussies te faciliteren, meningen samen te brengen en conclusies te trekken. Dit vereist empathie, neutraliteit en het vermogen om een evenwichtige bijdrage van alle deelnemers te waarborgen. </w:t>
      </w:r>
    </w:p>
    <w:p w14:paraId="3057A11B" w14:textId="428BE29C" w:rsidR="00EF6E31" w:rsidRPr="0066034E" w:rsidRDefault="00EF6E31" w:rsidP="00217257">
      <w:pPr>
        <w:rPr>
          <w:lang w:val="nl-NL"/>
        </w:rPr>
      </w:pPr>
    </w:p>
    <w:p w14:paraId="2CCC4D12" w14:textId="6E72FFA9" w:rsidR="00EF6E31" w:rsidRPr="0066034E" w:rsidRDefault="00EF6E31" w:rsidP="00217257">
      <w:pPr>
        <w:rPr>
          <w:lang w:val="nl-NL"/>
        </w:rPr>
      </w:pPr>
      <w:r w:rsidRPr="0066034E">
        <w:rPr>
          <w:lang w:val="nl-NL"/>
        </w:rPr>
        <w:t>Een lokaal bestuur kan kiezen om te werken met een externe moderator of te werken met iemand van het lokaal bestuur zelf, zoals de algemeen directeur. Voor de vorm en methodiek maakt dit niet veel uit, het is echter van groot belang dat deze persoon onafhankelijk handelt, geen bepaalde agenda vertegenwoordigt en zich niet inhoudelijk mengt in de discussies. In een ideaal scenario is de begeleider van het bestemmingsprofiel ook de begeleider van het kerkenbeleidsplan, zodat de inzichten optimaal kunnen worden doorgegeven. </w:t>
      </w:r>
    </w:p>
    <w:p w14:paraId="34B57139" w14:textId="77777777" w:rsidR="00EF6E31" w:rsidRPr="0066034E" w:rsidRDefault="00EF6E31" w:rsidP="00217257">
      <w:pPr>
        <w:rPr>
          <w:lang w:val="nl-NL"/>
        </w:rPr>
      </w:pPr>
    </w:p>
    <w:p w14:paraId="31AF57F4" w14:textId="77777777" w:rsidR="00EF6E31" w:rsidRPr="0066034E" w:rsidRDefault="00EF6E31" w:rsidP="00217257">
      <w:pPr>
        <w:rPr>
          <w:lang w:val="nl-NL"/>
        </w:rPr>
      </w:pPr>
    </w:p>
    <w:p w14:paraId="2ECDEBA1" w14:textId="251C955B" w:rsidR="00EF6E31" w:rsidRPr="0066034E" w:rsidRDefault="00EF6E31" w:rsidP="00217257">
      <w:pPr>
        <w:pStyle w:val="Kop2"/>
        <w:rPr>
          <w:b/>
          <w:sz w:val="36"/>
          <w:szCs w:val="36"/>
          <w:lang w:val="nl-NL"/>
        </w:rPr>
      </w:pPr>
      <w:bookmarkStart w:id="11" w:name="_Toc168927915"/>
      <w:r w:rsidRPr="0066034E">
        <w:rPr>
          <w:lang w:val="nl-NL"/>
        </w:rPr>
        <w:t>Selecteer de kerk(en)</w:t>
      </w:r>
      <w:bookmarkEnd w:id="11"/>
    </w:p>
    <w:p w14:paraId="2CD55DF9" w14:textId="7695D36F" w:rsidR="00EF6E31" w:rsidRPr="0078560C" w:rsidRDefault="00EF6E31" w:rsidP="00217257">
      <w:pPr>
        <w:rPr>
          <w:b/>
          <w:bCs/>
          <w:lang w:val="nl-NL"/>
        </w:rPr>
      </w:pPr>
      <w:r w:rsidRPr="0078560C">
        <w:rPr>
          <w:b/>
          <w:bCs/>
          <w:lang w:val="nl-NL"/>
        </w:rPr>
        <w:t>Kies de kerken waarvoor je een bestemmingsprofiel wenst op te maken. Een bestemmingsprofiel wordt niet automatisch voor alle parochiekerken opgesteld. Het is specifiek bedoeld voor kerken waarvan de toekomst onzeker is, en het doel van de werksessie is om de discussie te objectiveren en helderheid te verschaffen.</w:t>
      </w:r>
    </w:p>
    <w:p w14:paraId="1082F52C" w14:textId="549A9C66" w:rsidR="00EF6E31" w:rsidRPr="0066034E" w:rsidRDefault="002512FC" w:rsidP="00217257">
      <w:pPr>
        <w:rPr>
          <w:lang w:val="nl-NL"/>
        </w:rPr>
      </w:pPr>
      <w:r>
        <w:rPr>
          <w:noProof/>
          <w:lang w:val="nl-NL"/>
        </w:rPr>
        <w:drawing>
          <wp:anchor distT="0" distB="0" distL="114300" distR="114300" simplePos="0" relativeHeight="251669504" behindDoc="0" locked="0" layoutInCell="1" allowOverlap="1" wp14:anchorId="7DAD8FFE" wp14:editId="73DD0574">
            <wp:simplePos x="0" y="0"/>
            <wp:positionH relativeFrom="margin">
              <wp:posOffset>-60960</wp:posOffset>
            </wp:positionH>
            <wp:positionV relativeFrom="margin">
              <wp:posOffset>4938395</wp:posOffset>
            </wp:positionV>
            <wp:extent cx="2546350" cy="1747520"/>
            <wp:effectExtent l="0" t="0" r="0" b="0"/>
            <wp:wrapSquare wrapText="bothSides"/>
            <wp:docPr id="576304534" name="Afbeelding 19" descr="Afbeelding met schermopname, zwart, duisterni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04534" name="Afbeelding 19" descr="Afbeelding met schermopname, zwart, duisternis, ontwerp&#10;&#10;Automatisch gegenereerde beschrijving"/>
                    <pic:cNvPicPr/>
                  </pic:nvPicPr>
                  <pic:blipFill rotWithShape="1">
                    <a:blip r:embed="rId22" cstate="print">
                      <a:extLst>
                        <a:ext uri="{28A0092B-C50C-407E-A947-70E740481C1C}">
                          <a14:useLocalDpi xmlns:a14="http://schemas.microsoft.com/office/drawing/2010/main" val="0"/>
                        </a:ext>
                      </a:extLst>
                    </a:blip>
                    <a:srcRect b="-25853"/>
                    <a:stretch/>
                  </pic:blipFill>
                  <pic:spPr bwMode="auto">
                    <a:xfrm>
                      <a:off x="0" y="0"/>
                      <a:ext cx="2546350" cy="174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04590D" w14:textId="1E6A9C33" w:rsidR="00EF6E31" w:rsidRPr="0066034E" w:rsidRDefault="00EF6E31" w:rsidP="00217257">
      <w:pPr>
        <w:rPr>
          <w:lang w:val="nl-NL"/>
        </w:rPr>
      </w:pPr>
      <w:r w:rsidRPr="0066034E">
        <w:rPr>
          <w:lang w:val="nl-NL"/>
        </w:rPr>
        <w:t>Afhankelijk van de situatie zijn er partners die lokale overheden kunnen adviseren over het opstellen van een bestemmingsprofiel. De Intergemeentelijke Onroerend Erfgoeddienst (IOED) fungeert als een schakel tussen het Vlaamse beleid en lokale partners, en beschikt over voldoende terreinkennis om te beoordelen wanneer het nuttig is om een dergelijk profiel op te stellen. Opgepast: een IOED is er niet in elke regio en soms ligt hun focus niet op het bouwkundig erfgoed. </w:t>
      </w:r>
    </w:p>
    <w:p w14:paraId="40D906D0" w14:textId="77777777" w:rsidR="00EF6E31" w:rsidRPr="0066034E" w:rsidRDefault="00EF6E31" w:rsidP="00217257">
      <w:pPr>
        <w:rPr>
          <w:lang w:val="nl-NL"/>
        </w:rPr>
      </w:pPr>
    </w:p>
    <w:p w14:paraId="60E73127" w14:textId="77777777" w:rsidR="00EF6E31" w:rsidRPr="0066034E" w:rsidRDefault="00EF6E31" w:rsidP="00217257">
      <w:pPr>
        <w:rPr>
          <w:lang w:val="nl-NL"/>
        </w:rPr>
      </w:pPr>
      <w:r w:rsidRPr="0066034E">
        <w:rPr>
          <w:lang w:val="nl-NL"/>
        </w:rPr>
        <w:t>Checklist</w:t>
      </w:r>
    </w:p>
    <w:p w14:paraId="20558BF9" w14:textId="77777777" w:rsidR="00EF6E31" w:rsidRPr="0066034E" w:rsidRDefault="00EF6E31" w:rsidP="00217257">
      <w:pPr>
        <w:pStyle w:val="Lijstalinea"/>
        <w:numPr>
          <w:ilvl w:val="0"/>
          <w:numId w:val="26"/>
        </w:numPr>
        <w:rPr>
          <w:lang w:val="nl-NL"/>
        </w:rPr>
      </w:pPr>
      <w:r w:rsidRPr="0066034E">
        <w:rPr>
          <w:lang w:val="nl-NL"/>
        </w:rPr>
        <w:t>Welke kerken zijn binnen afzienbare tijd niet meer in gebruik voor de eredienst?  </w:t>
      </w:r>
    </w:p>
    <w:p w14:paraId="0CE78B07" w14:textId="77777777" w:rsidR="00EF6E31" w:rsidRPr="0066034E" w:rsidRDefault="00EF6E31" w:rsidP="00217257">
      <w:pPr>
        <w:pStyle w:val="Lijstalinea"/>
        <w:numPr>
          <w:ilvl w:val="0"/>
          <w:numId w:val="26"/>
        </w:numPr>
        <w:rPr>
          <w:lang w:val="nl-NL"/>
        </w:rPr>
      </w:pPr>
      <w:r w:rsidRPr="0066034E">
        <w:rPr>
          <w:lang w:val="nl-NL"/>
        </w:rPr>
        <w:lastRenderedPageBreak/>
        <w:t>Welke kerken komen in aanmerking voor een her-of nevenbestemming?  </w:t>
      </w:r>
    </w:p>
    <w:p w14:paraId="29CD4E88" w14:textId="77777777" w:rsidR="00EF6E31" w:rsidRPr="0066034E" w:rsidRDefault="00EF6E31" w:rsidP="00217257">
      <w:pPr>
        <w:pStyle w:val="Lijstalinea"/>
        <w:numPr>
          <w:ilvl w:val="0"/>
          <w:numId w:val="26"/>
        </w:numPr>
        <w:rPr>
          <w:lang w:val="nl-NL"/>
        </w:rPr>
      </w:pPr>
      <w:r w:rsidRPr="0066034E">
        <w:rPr>
          <w:lang w:val="nl-NL"/>
        </w:rPr>
        <w:t>Voor welke kerken kan het helpen om met de groep betrokkenen op een objectieve manier in gesprek te gaan? </w:t>
      </w:r>
    </w:p>
    <w:p w14:paraId="444A79B8" w14:textId="77777777" w:rsidR="00EF6E31" w:rsidRPr="0066034E" w:rsidRDefault="00EF6E31" w:rsidP="00217257">
      <w:pPr>
        <w:rPr>
          <w:lang w:val="nl-NL"/>
        </w:rPr>
      </w:pPr>
    </w:p>
    <w:p w14:paraId="583F38AB" w14:textId="77777777" w:rsidR="00EF6E31" w:rsidRPr="0066034E" w:rsidRDefault="00EF6E31" w:rsidP="00217257">
      <w:pPr>
        <w:rPr>
          <w:lang w:val="nl-NL"/>
        </w:rPr>
      </w:pPr>
    </w:p>
    <w:p w14:paraId="0C6DEA3E" w14:textId="175BA209" w:rsidR="00EF6E31" w:rsidRPr="0066034E" w:rsidRDefault="00EF6E31" w:rsidP="00217257">
      <w:pPr>
        <w:pStyle w:val="Kop2"/>
        <w:rPr>
          <w:b/>
          <w:sz w:val="36"/>
          <w:szCs w:val="36"/>
          <w:lang w:val="nl-NL"/>
        </w:rPr>
      </w:pPr>
      <w:bookmarkStart w:id="12" w:name="_Toc168927916"/>
      <w:r w:rsidRPr="0066034E">
        <w:rPr>
          <w:lang w:val="nl-NL"/>
        </w:rPr>
        <w:t>Verzamel de basisgegevens, bepaal de erfgoedwaarden en bouwfysische toestand</w:t>
      </w:r>
      <w:bookmarkEnd w:id="12"/>
    </w:p>
    <w:p w14:paraId="6FBFF223" w14:textId="745733A7" w:rsidR="00EF6E31" w:rsidRPr="0078560C" w:rsidRDefault="00EF6E31" w:rsidP="00217257">
      <w:pPr>
        <w:rPr>
          <w:b/>
          <w:bCs/>
          <w:lang w:val="nl-NL"/>
        </w:rPr>
      </w:pPr>
      <w:r w:rsidRPr="0078560C">
        <w:rPr>
          <w:b/>
          <w:bCs/>
          <w:lang w:val="nl-NL"/>
        </w:rPr>
        <w:t>De kerken zijn geselecteerd, je kan starten met het verzamelen van de relevante info per kerk. De info moet worden gebundeld in een synthese en gepresenteerd worden aan de deelnemers. Zo is iedereen op dezelfde manier over iedere kerk geïnformeerd. Werk zoveel als mogelijk verder op info die mogelijks in een vorig traject of bij de opmaak van het kerkenbeleidsplan al verzameld werd. </w:t>
      </w:r>
      <w:r w:rsidR="002512FC" w:rsidRPr="0078560C">
        <w:rPr>
          <w:b/>
          <w:bCs/>
          <w:lang w:val="nl-NL"/>
        </w:rPr>
        <w:t>Dubbel werk is te vermijden.</w:t>
      </w:r>
    </w:p>
    <w:p w14:paraId="31B90999" w14:textId="77777777" w:rsidR="00EF6E31" w:rsidRPr="0066034E" w:rsidRDefault="00EF6E31" w:rsidP="00217257">
      <w:pPr>
        <w:rPr>
          <w:lang w:val="nl-NL"/>
        </w:rPr>
      </w:pPr>
    </w:p>
    <w:p w14:paraId="22B2072E" w14:textId="77777777" w:rsidR="00EF6E31" w:rsidRPr="0066034E" w:rsidRDefault="00EF6E31" w:rsidP="00217257">
      <w:pPr>
        <w:rPr>
          <w:lang w:val="nl-NL"/>
        </w:rPr>
      </w:pPr>
      <w:r w:rsidRPr="0066034E">
        <w:rPr>
          <w:lang w:val="nl-NL"/>
        </w:rPr>
        <w:t>Het is de bedoeling dat je als procesbegeleider zelf een inschatting kan maken van de erfgoedwaarden en de bouwfysische toestand per kerkgebouw. Hierna volgt een handleiding met per onderdeel welke informatie je moet raadplegen, wie je kan helpen en hoe je de evaluatie maakt om de score in te vullen in de bijhorende Excel.</w:t>
      </w:r>
    </w:p>
    <w:p w14:paraId="49DA7613" w14:textId="77777777" w:rsidR="0085475C" w:rsidRPr="0066034E" w:rsidRDefault="0085475C" w:rsidP="00217257">
      <w:pPr>
        <w:rPr>
          <w:lang w:val="nl-NL"/>
        </w:rPr>
      </w:pPr>
    </w:p>
    <w:p w14:paraId="7C9DF87A" w14:textId="777D44AF" w:rsidR="002512FC" w:rsidRDefault="00EF6E31" w:rsidP="002512FC">
      <w:pPr>
        <w:pStyle w:val="Kop3"/>
        <w:rPr>
          <w:rFonts w:ascii="Cambria" w:hAnsi="Cambria" w:cs="Cambria"/>
        </w:rPr>
      </w:pPr>
      <w:bookmarkStart w:id="13" w:name="_Toc168927917"/>
      <w:r w:rsidRPr="000C188A">
        <w:t>Basisinfo verzamelen per kerk ID</w:t>
      </w:r>
      <w:bookmarkEnd w:id="13"/>
      <w:r w:rsidRPr="000C188A">
        <w:rPr>
          <w:rFonts w:ascii="Cambria" w:hAnsi="Cambria" w:cs="Cambria"/>
        </w:rPr>
        <w:t> </w:t>
      </w:r>
    </w:p>
    <w:p w14:paraId="62190951" w14:textId="1DB2791C" w:rsidR="005E3AFA" w:rsidRPr="005E3AFA" w:rsidRDefault="007A5235" w:rsidP="005E3AFA">
      <w:pPr>
        <w:rPr>
          <w:lang w:val="nl-NL"/>
        </w:rPr>
      </w:pPr>
      <w:r>
        <w:rPr>
          <w:lang w:val="nl-NL"/>
        </w:rPr>
        <w:t>Let op: v</w:t>
      </w:r>
      <w:r w:rsidR="005E3AFA">
        <w:rPr>
          <w:lang w:val="nl-NL"/>
        </w:rPr>
        <w:t xml:space="preserve">erdwaal niet in de hoeveelheid info. Om de profiel-werksessie op een kwaliteitsvolle manier met een groep te kunnen doen is het belangrijk dat je op hoofdlijnen over de juiste data beschikt. Als je bijvoorbeeld niet over een officieel grondplan beschikt, neem dan een foto’s of schets een schematisch plan.  </w:t>
      </w:r>
    </w:p>
    <w:p w14:paraId="0381EB85" w14:textId="77777777" w:rsidR="00EF6E31" w:rsidRPr="0066034E" w:rsidRDefault="00EF6E31" w:rsidP="00217257">
      <w:pPr>
        <w:pStyle w:val="Kop4"/>
        <w:rPr>
          <w:b/>
          <w:lang w:val="nl-NL"/>
        </w:rPr>
      </w:pPr>
      <w:r w:rsidRPr="0066034E">
        <w:rPr>
          <w:lang w:val="nl-NL"/>
        </w:rPr>
        <w:t>Principe</w:t>
      </w:r>
      <w:r w:rsidRPr="0066034E">
        <w:rPr>
          <w:rFonts w:ascii="Cambria" w:hAnsi="Cambria" w:cs="Cambria"/>
          <w:lang w:val="nl-NL"/>
        </w:rPr>
        <w:t> </w:t>
      </w:r>
    </w:p>
    <w:p w14:paraId="2A35030B" w14:textId="43F48E3D" w:rsidR="00EF6E31" w:rsidRPr="0066034E" w:rsidRDefault="002512FC" w:rsidP="00217257">
      <w:pPr>
        <w:rPr>
          <w:lang w:val="nl-NL"/>
        </w:rPr>
      </w:pPr>
      <w:r>
        <w:rPr>
          <w:lang w:val="nl-NL"/>
        </w:rPr>
        <w:t>Overzicht</w:t>
      </w:r>
      <w:r w:rsidR="00EF6E31" w:rsidRPr="0066034E">
        <w:rPr>
          <w:lang w:val="nl-NL"/>
        </w:rPr>
        <w:t xml:space="preserve"> van de basisgegevens van het kerkgebouw</w:t>
      </w:r>
      <w:r>
        <w:rPr>
          <w:lang w:val="nl-NL"/>
        </w:rPr>
        <w:t xml:space="preserve">: </w:t>
      </w:r>
    </w:p>
    <w:p w14:paraId="4EC2798A" w14:textId="77777777" w:rsidR="00EF6E31" w:rsidRPr="0066034E" w:rsidRDefault="00EF6E31" w:rsidP="00217257">
      <w:pPr>
        <w:pStyle w:val="Lijstalinea"/>
        <w:numPr>
          <w:ilvl w:val="0"/>
          <w:numId w:val="27"/>
        </w:numPr>
        <w:rPr>
          <w:rFonts w:ascii="Calibri" w:hAnsi="Calibri"/>
          <w:lang w:val="nl-NL"/>
        </w:rPr>
      </w:pPr>
      <w:r w:rsidRPr="0066034E">
        <w:rPr>
          <w:lang w:val="nl-NL"/>
        </w:rPr>
        <w:t>Naam kerk</w:t>
      </w:r>
    </w:p>
    <w:p w14:paraId="15BD73FC" w14:textId="77777777" w:rsidR="00EF6E31" w:rsidRPr="0066034E" w:rsidRDefault="00EF6E31" w:rsidP="00217257">
      <w:pPr>
        <w:pStyle w:val="Lijstalinea"/>
        <w:numPr>
          <w:ilvl w:val="0"/>
          <w:numId w:val="27"/>
        </w:numPr>
        <w:rPr>
          <w:rFonts w:ascii="Calibri" w:hAnsi="Calibri"/>
          <w:lang w:val="nl-NL"/>
        </w:rPr>
      </w:pPr>
      <w:r w:rsidRPr="0066034E">
        <w:rPr>
          <w:lang w:val="nl-NL"/>
        </w:rPr>
        <w:t>Adres kerk</w:t>
      </w:r>
    </w:p>
    <w:p w14:paraId="20173DA6" w14:textId="77777777" w:rsidR="00EF6E31" w:rsidRPr="0066034E" w:rsidRDefault="00EF6E31" w:rsidP="00217257">
      <w:pPr>
        <w:pStyle w:val="Lijstalinea"/>
        <w:numPr>
          <w:ilvl w:val="0"/>
          <w:numId w:val="27"/>
        </w:numPr>
        <w:rPr>
          <w:rFonts w:ascii="Calibri" w:hAnsi="Calibri"/>
          <w:lang w:val="nl-NL"/>
        </w:rPr>
      </w:pPr>
      <w:r w:rsidRPr="0066034E">
        <w:rPr>
          <w:lang w:val="nl-NL"/>
        </w:rPr>
        <w:t>Contactpersoon</w:t>
      </w:r>
    </w:p>
    <w:p w14:paraId="36A4DE80" w14:textId="6A05F354" w:rsidR="00EF6E31" w:rsidRPr="0066034E" w:rsidRDefault="00EF6E31" w:rsidP="00217257">
      <w:pPr>
        <w:pStyle w:val="Lijstalinea"/>
        <w:numPr>
          <w:ilvl w:val="0"/>
          <w:numId w:val="27"/>
        </w:numPr>
        <w:rPr>
          <w:rFonts w:ascii="Calibri" w:hAnsi="Calibri"/>
          <w:lang w:val="nl-NL"/>
        </w:rPr>
      </w:pPr>
      <w:r w:rsidRPr="0066034E">
        <w:rPr>
          <w:lang w:val="nl-NL"/>
        </w:rPr>
        <w:t>Eigenaar</w:t>
      </w:r>
      <w:r w:rsidR="000C188A">
        <w:rPr>
          <w:lang w:val="nl-NL"/>
        </w:rPr>
        <w:t xml:space="preserve"> </w:t>
      </w:r>
    </w:p>
    <w:p w14:paraId="6DF89C21" w14:textId="5F9E4566" w:rsidR="00EF6E31" w:rsidRPr="0066034E" w:rsidRDefault="00EF6E31" w:rsidP="00217257">
      <w:pPr>
        <w:pStyle w:val="Lijstalinea"/>
        <w:numPr>
          <w:ilvl w:val="0"/>
          <w:numId w:val="27"/>
        </w:numPr>
        <w:rPr>
          <w:rFonts w:ascii="Calibri" w:hAnsi="Calibri"/>
          <w:lang w:val="nl-NL"/>
        </w:rPr>
      </w:pPr>
      <w:r w:rsidRPr="0066034E">
        <w:rPr>
          <w:lang w:val="nl-NL"/>
        </w:rPr>
        <w:t>Bouwperiode</w:t>
      </w:r>
      <w:r w:rsidR="000C188A">
        <w:rPr>
          <w:lang w:val="nl-NL"/>
        </w:rPr>
        <w:t>: wanneer de kerk werd gebouwd, geef ook aan indien er grote verbouwingen gebeurd zijn.</w:t>
      </w:r>
    </w:p>
    <w:p w14:paraId="758A90B3" w14:textId="77777777" w:rsidR="00EF6E31" w:rsidRPr="0066034E" w:rsidRDefault="00EF6E31" w:rsidP="00217257">
      <w:pPr>
        <w:pStyle w:val="Lijstalinea"/>
        <w:numPr>
          <w:ilvl w:val="0"/>
          <w:numId w:val="27"/>
        </w:numPr>
        <w:rPr>
          <w:rFonts w:ascii="Calibri" w:hAnsi="Calibri"/>
          <w:lang w:val="nl-NL"/>
        </w:rPr>
      </w:pPr>
      <w:r w:rsidRPr="0066034E">
        <w:rPr>
          <w:lang w:val="nl-NL"/>
        </w:rPr>
        <w:t>Referentiestijl</w:t>
      </w:r>
    </w:p>
    <w:p w14:paraId="5FDE26D3" w14:textId="6E34EB87" w:rsidR="00EF6E31" w:rsidRPr="0066034E" w:rsidRDefault="00EF6E31" w:rsidP="00217257">
      <w:pPr>
        <w:pStyle w:val="Lijstalinea"/>
        <w:numPr>
          <w:ilvl w:val="0"/>
          <w:numId w:val="27"/>
        </w:numPr>
        <w:rPr>
          <w:rFonts w:ascii="Calibri" w:hAnsi="Calibri"/>
          <w:lang w:val="nl-NL"/>
        </w:rPr>
      </w:pPr>
      <w:r w:rsidRPr="0066034E">
        <w:rPr>
          <w:lang w:val="nl-NL"/>
        </w:rPr>
        <w:t>Architec</w:t>
      </w:r>
      <w:r w:rsidR="000C188A">
        <w:rPr>
          <w:lang w:val="nl-NL"/>
        </w:rPr>
        <w:t xml:space="preserve">t: van het oorspronkelijke gebouw, je kan ook de architect(en) vermelden van de verbouwingen indien relevant. </w:t>
      </w:r>
    </w:p>
    <w:p w14:paraId="688459F8" w14:textId="77777777" w:rsidR="00EF6E31" w:rsidRPr="0066034E" w:rsidRDefault="00EF6E31" w:rsidP="00217257">
      <w:pPr>
        <w:pStyle w:val="Lijstalinea"/>
        <w:numPr>
          <w:ilvl w:val="0"/>
          <w:numId w:val="27"/>
        </w:numPr>
        <w:rPr>
          <w:rFonts w:ascii="Calibri" w:hAnsi="Calibri"/>
          <w:lang w:val="nl-NL"/>
        </w:rPr>
      </w:pPr>
      <w:r w:rsidRPr="0066034E">
        <w:rPr>
          <w:lang w:val="nl-NL"/>
        </w:rPr>
        <w:t>Kadastergegevens</w:t>
      </w:r>
    </w:p>
    <w:p w14:paraId="387C7FD2" w14:textId="77777777" w:rsidR="00EF6E31" w:rsidRPr="000C188A" w:rsidRDefault="00EF6E31" w:rsidP="00217257">
      <w:pPr>
        <w:pStyle w:val="Lijstalinea"/>
        <w:numPr>
          <w:ilvl w:val="0"/>
          <w:numId w:val="27"/>
        </w:numPr>
        <w:rPr>
          <w:rFonts w:ascii="Calibri" w:hAnsi="Calibri"/>
          <w:lang w:val="nl-NL"/>
        </w:rPr>
      </w:pPr>
      <w:r w:rsidRPr="0066034E">
        <w:rPr>
          <w:lang w:val="nl-NL"/>
        </w:rPr>
        <w:t>Kerkenbeleidsplan: ja/nee (weblink?)</w:t>
      </w:r>
    </w:p>
    <w:p w14:paraId="32197279" w14:textId="69AC8871" w:rsidR="000C188A" w:rsidRPr="0066034E" w:rsidRDefault="000C188A" w:rsidP="000C188A">
      <w:pPr>
        <w:pStyle w:val="Lijstalinea"/>
        <w:numPr>
          <w:ilvl w:val="0"/>
          <w:numId w:val="27"/>
        </w:numPr>
        <w:rPr>
          <w:rFonts w:ascii="Calibri" w:hAnsi="Calibri"/>
          <w:lang w:val="nl-NL"/>
        </w:rPr>
      </w:pPr>
      <w:r w:rsidRPr="0066034E">
        <w:rPr>
          <w:lang w:val="nl-NL"/>
        </w:rPr>
        <w:t>Verslag monumentenwacht: ja/nee (weblink?)</w:t>
      </w:r>
    </w:p>
    <w:p w14:paraId="7432DAA6" w14:textId="77777777" w:rsidR="000C188A" w:rsidRPr="0066034E" w:rsidRDefault="000C188A" w:rsidP="000C188A">
      <w:pPr>
        <w:pStyle w:val="Lijstalinea"/>
        <w:numPr>
          <w:ilvl w:val="0"/>
          <w:numId w:val="27"/>
        </w:numPr>
        <w:rPr>
          <w:rFonts w:ascii="Calibri" w:hAnsi="Calibri"/>
          <w:lang w:val="nl-NL"/>
        </w:rPr>
      </w:pPr>
      <w:r w:rsidRPr="0066034E">
        <w:rPr>
          <w:lang w:val="nl-NL"/>
        </w:rPr>
        <w:t xml:space="preserve">Bescherming/vastgesteld bouwkundig erfgoed/beschermd stads- en </w:t>
      </w:r>
      <w:proofErr w:type="gramStart"/>
      <w:r w:rsidRPr="0066034E">
        <w:rPr>
          <w:lang w:val="nl-NL"/>
        </w:rPr>
        <w:t>dorpsgezicht /</w:t>
      </w:r>
      <w:proofErr w:type="gramEnd"/>
      <w:r w:rsidRPr="0066034E">
        <w:rPr>
          <w:lang w:val="nl-NL"/>
        </w:rPr>
        <w:t xml:space="preserve"> geen bescherming</w:t>
      </w:r>
    </w:p>
    <w:p w14:paraId="70CE36CE" w14:textId="77777777" w:rsidR="000C188A" w:rsidRPr="0066034E" w:rsidRDefault="000C188A" w:rsidP="000C188A">
      <w:pPr>
        <w:pStyle w:val="Lijstalinea"/>
        <w:ind w:left="720"/>
        <w:rPr>
          <w:rFonts w:ascii="Calibri" w:hAnsi="Calibri"/>
          <w:lang w:val="nl-NL"/>
        </w:rPr>
      </w:pPr>
    </w:p>
    <w:p w14:paraId="1B407761" w14:textId="77777777" w:rsidR="00EF6E31" w:rsidRPr="0066034E" w:rsidRDefault="00EF6E31" w:rsidP="00217257">
      <w:pPr>
        <w:pStyle w:val="Lijstalinea"/>
        <w:numPr>
          <w:ilvl w:val="0"/>
          <w:numId w:val="27"/>
        </w:numPr>
        <w:rPr>
          <w:rFonts w:ascii="Calibri" w:hAnsi="Calibri"/>
          <w:lang w:val="nl-NL"/>
        </w:rPr>
      </w:pPr>
      <w:r w:rsidRPr="0066034E">
        <w:rPr>
          <w:lang w:val="nl-NL"/>
        </w:rPr>
        <w:lastRenderedPageBreak/>
        <w:t>Foto’s: exterieur, interieur</w:t>
      </w:r>
    </w:p>
    <w:p w14:paraId="133080C9" w14:textId="77777777" w:rsidR="00EF6E31" w:rsidRPr="0066034E" w:rsidRDefault="00EF6E31" w:rsidP="00217257">
      <w:pPr>
        <w:pStyle w:val="Lijstalinea"/>
        <w:numPr>
          <w:ilvl w:val="0"/>
          <w:numId w:val="27"/>
        </w:numPr>
        <w:rPr>
          <w:rFonts w:ascii="Calibri" w:hAnsi="Calibri"/>
          <w:lang w:val="nl-NL"/>
        </w:rPr>
      </w:pPr>
      <w:r w:rsidRPr="0066034E">
        <w:rPr>
          <w:lang w:val="nl-NL"/>
        </w:rPr>
        <w:t>Luchtfoto</w:t>
      </w:r>
    </w:p>
    <w:p w14:paraId="46C94981" w14:textId="4F8E6ECA" w:rsidR="00EF6E31" w:rsidRPr="0066034E" w:rsidRDefault="00EF6E31" w:rsidP="00217257">
      <w:pPr>
        <w:pStyle w:val="Lijstalinea"/>
        <w:numPr>
          <w:ilvl w:val="0"/>
          <w:numId w:val="27"/>
        </w:numPr>
        <w:rPr>
          <w:rFonts w:ascii="Calibri" w:hAnsi="Calibri"/>
          <w:lang w:val="nl-NL"/>
        </w:rPr>
      </w:pPr>
      <w:r w:rsidRPr="0066034E">
        <w:rPr>
          <w:lang w:val="nl-NL"/>
        </w:rPr>
        <w:t>Geveltekening</w:t>
      </w:r>
      <w:r w:rsidR="000C188A">
        <w:rPr>
          <w:lang w:val="nl-NL"/>
        </w:rPr>
        <w:t>(en)</w:t>
      </w:r>
      <w:r w:rsidRPr="0066034E">
        <w:rPr>
          <w:lang w:val="nl-NL"/>
        </w:rPr>
        <w:t>, snede</w:t>
      </w:r>
      <w:r w:rsidR="000C188A">
        <w:rPr>
          <w:lang w:val="nl-NL"/>
        </w:rPr>
        <w:t>(s)</w:t>
      </w:r>
    </w:p>
    <w:p w14:paraId="677677BF" w14:textId="77777777" w:rsidR="00EF6E31" w:rsidRPr="0066034E" w:rsidRDefault="00EF6E31" w:rsidP="00217257">
      <w:pPr>
        <w:rPr>
          <w:lang w:val="nl-NL"/>
        </w:rPr>
      </w:pPr>
    </w:p>
    <w:p w14:paraId="46DCCD1A" w14:textId="441FB3CA" w:rsidR="00EF6E31" w:rsidRPr="0066034E" w:rsidRDefault="00EF6E31" w:rsidP="00217257">
      <w:pPr>
        <w:rPr>
          <w:b/>
          <w:bCs/>
          <w:lang w:val="nl-NL"/>
        </w:rPr>
      </w:pPr>
      <w:r w:rsidRPr="0066034E">
        <w:rPr>
          <w:lang w:val="nl-NL"/>
        </w:rPr>
        <w:t xml:space="preserve">Welke </w:t>
      </w:r>
      <w:r w:rsidR="000C188A">
        <w:rPr>
          <w:lang w:val="nl-NL"/>
        </w:rPr>
        <w:t>i</w:t>
      </w:r>
      <w:r w:rsidR="000C188A" w:rsidRPr="0066034E">
        <w:rPr>
          <w:lang w:val="nl-NL"/>
        </w:rPr>
        <w:t>nformatie</w:t>
      </w:r>
      <w:r w:rsidRPr="0066034E">
        <w:rPr>
          <w:lang w:val="nl-NL"/>
        </w:rPr>
        <w:t xml:space="preserve"> moet je verzamelen, door wie is dit aan te leveren: </w:t>
      </w:r>
    </w:p>
    <w:p w14:paraId="1FB53BCF" w14:textId="785B80FE" w:rsidR="00EF6E31" w:rsidRPr="0066034E" w:rsidRDefault="00EF6E31" w:rsidP="00217257">
      <w:pPr>
        <w:pStyle w:val="Lijstalinea"/>
        <w:numPr>
          <w:ilvl w:val="0"/>
          <w:numId w:val="28"/>
        </w:numPr>
        <w:rPr>
          <w:rFonts w:ascii="Calibri" w:hAnsi="Calibri"/>
          <w:lang w:val="nl-NL"/>
        </w:rPr>
      </w:pPr>
      <w:r w:rsidRPr="0066034E">
        <w:rPr>
          <w:lang w:val="nl-NL"/>
        </w:rPr>
        <w:t xml:space="preserve">Grondplan, gevels, </w:t>
      </w:r>
      <w:proofErr w:type="spellStart"/>
      <w:r w:rsidRPr="0066034E">
        <w:rPr>
          <w:lang w:val="nl-NL"/>
        </w:rPr>
        <w:t>snede</w:t>
      </w:r>
      <w:r w:rsidR="00C6392F">
        <w:rPr>
          <w:lang w:val="nl-NL"/>
        </w:rPr>
        <w:t>’</w:t>
      </w:r>
      <w:r w:rsidRPr="0066034E">
        <w:rPr>
          <w:lang w:val="nl-NL"/>
        </w:rPr>
        <w:t>s</w:t>
      </w:r>
      <w:proofErr w:type="spellEnd"/>
      <w:r w:rsidRPr="0066034E">
        <w:rPr>
          <w:lang w:val="nl-NL"/>
        </w:rPr>
        <w:t>: kerkfabriek of gemeente </w:t>
      </w:r>
    </w:p>
    <w:p w14:paraId="06C4341E" w14:textId="77777777" w:rsidR="00EF6E31" w:rsidRPr="0066034E" w:rsidRDefault="00EF6E31" w:rsidP="00217257">
      <w:pPr>
        <w:pStyle w:val="Lijstalinea"/>
        <w:numPr>
          <w:ilvl w:val="0"/>
          <w:numId w:val="29"/>
        </w:numPr>
        <w:rPr>
          <w:rFonts w:ascii="Calibri" w:hAnsi="Calibri"/>
          <w:lang w:val="nl-NL"/>
        </w:rPr>
      </w:pPr>
      <w:r w:rsidRPr="0066034E">
        <w:rPr>
          <w:lang w:val="nl-NL"/>
        </w:rPr>
        <w:t>Huidige kerkenbeleidsplan: kerkfabriek of gemeente </w:t>
      </w:r>
    </w:p>
    <w:p w14:paraId="3010140D" w14:textId="23C0DF36" w:rsidR="00EF6E31" w:rsidRPr="0066034E" w:rsidRDefault="00EF6E31" w:rsidP="00217257">
      <w:pPr>
        <w:pStyle w:val="Lijstalinea"/>
        <w:numPr>
          <w:ilvl w:val="0"/>
          <w:numId w:val="29"/>
        </w:numPr>
        <w:rPr>
          <w:rFonts w:ascii="Calibri" w:hAnsi="Calibri"/>
          <w:lang w:val="nl-NL"/>
        </w:rPr>
      </w:pPr>
      <w:r w:rsidRPr="0066034E">
        <w:rPr>
          <w:lang w:val="nl-NL"/>
        </w:rPr>
        <w:t>Juridisch-planologische context: gemeente </w:t>
      </w:r>
    </w:p>
    <w:p w14:paraId="73DE168E" w14:textId="37457D3D" w:rsidR="00EF6E31" w:rsidRPr="0066034E" w:rsidRDefault="00EF6E31" w:rsidP="00217257">
      <w:pPr>
        <w:pStyle w:val="Lijstalinea"/>
        <w:numPr>
          <w:ilvl w:val="0"/>
          <w:numId w:val="29"/>
        </w:numPr>
        <w:rPr>
          <w:rFonts w:ascii="Calibri" w:hAnsi="Calibri"/>
          <w:lang w:val="nl-NL"/>
        </w:rPr>
      </w:pPr>
      <w:r w:rsidRPr="0066034E">
        <w:rPr>
          <w:lang w:val="nl-NL"/>
        </w:rPr>
        <w:t>Screening huidig gebruik: kerkfabriek of gemeente </w:t>
      </w:r>
    </w:p>
    <w:p w14:paraId="2D7855F1" w14:textId="1C8747C0" w:rsidR="005E3AFA" w:rsidRPr="005E3AFA" w:rsidRDefault="00EF6E31" w:rsidP="005E3AFA">
      <w:pPr>
        <w:pStyle w:val="Lijstalinea"/>
        <w:numPr>
          <w:ilvl w:val="0"/>
          <w:numId w:val="29"/>
        </w:numPr>
        <w:rPr>
          <w:lang w:val="nl-NL"/>
        </w:rPr>
      </w:pPr>
      <w:r w:rsidRPr="0066034E">
        <w:rPr>
          <w:lang w:val="nl-NL"/>
        </w:rPr>
        <w:t>Historische achtergrond van/ bij het gebouw:</w:t>
      </w:r>
      <w:r w:rsidRPr="002512FC">
        <w:rPr>
          <w:lang w:val="nl-NL"/>
        </w:rPr>
        <w:t xml:space="preserve"> </w:t>
      </w:r>
      <w:hyperlink r:id="rId23" w:history="1">
        <w:proofErr w:type="gramStart"/>
        <w:r w:rsidRPr="002512FC">
          <w:rPr>
            <w:color w:val="1155CC"/>
            <w:lang w:val="nl-NL"/>
          </w:rPr>
          <w:t>ODIS databank</w:t>
        </w:r>
        <w:proofErr w:type="gramEnd"/>
      </w:hyperlink>
      <w:r w:rsidRPr="0066034E">
        <w:rPr>
          <w:lang w:val="nl-NL"/>
        </w:rPr>
        <w:t xml:space="preserve">, </w:t>
      </w:r>
      <w:hyperlink r:id="rId24" w:history="1">
        <w:r w:rsidRPr="0066034E">
          <w:rPr>
            <w:color w:val="1155CC"/>
            <w:u w:val="single"/>
            <w:lang w:val="nl-NL"/>
          </w:rPr>
          <w:t>Inventaris</w:t>
        </w:r>
      </w:hyperlink>
      <w:r w:rsidRPr="0066034E">
        <w:rPr>
          <w:lang w:val="nl-NL"/>
        </w:rPr>
        <w:t>, Lokale heemkundige kring, ...</w:t>
      </w:r>
    </w:p>
    <w:p w14:paraId="1F212189" w14:textId="77777777" w:rsidR="00C6392F" w:rsidRPr="0066034E" w:rsidRDefault="00C6392F" w:rsidP="00C6392F">
      <w:pPr>
        <w:pStyle w:val="Kop4"/>
        <w:rPr>
          <w:lang w:val="nl-NL"/>
        </w:rPr>
      </w:pPr>
      <w:r w:rsidRPr="0066034E">
        <w:rPr>
          <w:lang w:val="nl-NL"/>
        </w:rPr>
        <w:t>Score en interpretatie</w:t>
      </w:r>
    </w:p>
    <w:p w14:paraId="462B689C" w14:textId="7EAC8E9F" w:rsidR="005E3AFA" w:rsidRDefault="005E3AFA" w:rsidP="00217257">
      <w:pPr>
        <w:rPr>
          <w:lang w:val="nl-NL"/>
        </w:rPr>
      </w:pPr>
      <w:r>
        <w:rPr>
          <w:noProof/>
          <w:lang w:val="nl-NL"/>
        </w:rPr>
        <w:drawing>
          <wp:anchor distT="0" distB="0" distL="114300" distR="114300" simplePos="0" relativeHeight="251670528" behindDoc="0" locked="0" layoutInCell="1" allowOverlap="1" wp14:anchorId="610B2968" wp14:editId="6B8AF45F">
            <wp:simplePos x="0" y="0"/>
            <wp:positionH relativeFrom="margin">
              <wp:posOffset>-14605</wp:posOffset>
            </wp:positionH>
            <wp:positionV relativeFrom="margin">
              <wp:posOffset>1813560</wp:posOffset>
            </wp:positionV>
            <wp:extent cx="3520440" cy="2425700"/>
            <wp:effectExtent l="0" t="0" r="0" b="0"/>
            <wp:wrapSquare wrapText="bothSides"/>
            <wp:docPr id="227563787" name="Afbeelding 20" descr="Afbeelding met tekst, schermopname, nummer,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63787" name="Afbeelding 20" descr="Afbeelding met tekst, schermopname, nummer, documen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3520440" cy="2425700"/>
                    </a:xfrm>
                    <a:prstGeom prst="rect">
                      <a:avLst/>
                    </a:prstGeom>
                  </pic:spPr>
                </pic:pic>
              </a:graphicData>
            </a:graphic>
            <wp14:sizeRelH relativeFrom="margin">
              <wp14:pctWidth>0</wp14:pctWidth>
            </wp14:sizeRelH>
            <wp14:sizeRelV relativeFrom="margin">
              <wp14:pctHeight>0</wp14:pctHeight>
            </wp14:sizeRelV>
          </wp:anchor>
        </w:drawing>
      </w:r>
    </w:p>
    <w:p w14:paraId="3A6703CA" w14:textId="77777777" w:rsidR="005E3AFA" w:rsidRDefault="005E3AFA" w:rsidP="00217257">
      <w:pPr>
        <w:rPr>
          <w:lang w:val="nl-NL"/>
        </w:rPr>
      </w:pPr>
    </w:p>
    <w:p w14:paraId="4D77129C" w14:textId="3CE86492" w:rsidR="005E3AFA" w:rsidRDefault="005E3AFA" w:rsidP="00217257">
      <w:pPr>
        <w:rPr>
          <w:lang w:val="nl-NL"/>
        </w:rPr>
      </w:pPr>
      <w:r>
        <w:rPr>
          <w:lang w:val="nl-NL"/>
        </w:rPr>
        <w:t xml:space="preserve">Een aantal van deze gegevens kan je toevoegen aan de invulfiche. Dit is niet verplicht. Let wel op: de bruto vloeroppervlakte en de hoogte van het middenschip wegen wel door in de uiteindelijke matchmaking. Zo vermijden we dat je met een kleine parochiekerk uitkomt bij programma-clusters die te groot zijn van schaal. </w:t>
      </w:r>
    </w:p>
    <w:p w14:paraId="03A38520" w14:textId="77777777" w:rsidR="005E3AFA" w:rsidRDefault="005E3AFA" w:rsidP="00217257">
      <w:pPr>
        <w:rPr>
          <w:lang w:val="nl-NL"/>
        </w:rPr>
      </w:pPr>
    </w:p>
    <w:p w14:paraId="56B81FB0" w14:textId="77777777" w:rsidR="005E3AFA" w:rsidRDefault="005E3AFA" w:rsidP="00217257">
      <w:pPr>
        <w:rPr>
          <w:lang w:val="nl-NL"/>
        </w:rPr>
      </w:pPr>
    </w:p>
    <w:p w14:paraId="739E1594" w14:textId="77777777" w:rsidR="005E3AFA" w:rsidRDefault="005E3AFA" w:rsidP="00217257">
      <w:pPr>
        <w:rPr>
          <w:lang w:val="nl-NL"/>
        </w:rPr>
      </w:pPr>
    </w:p>
    <w:p w14:paraId="57B40CED" w14:textId="77777777" w:rsidR="005E3AFA" w:rsidRDefault="005E3AFA" w:rsidP="00217257">
      <w:pPr>
        <w:rPr>
          <w:lang w:val="nl-NL"/>
        </w:rPr>
      </w:pPr>
    </w:p>
    <w:p w14:paraId="0F9133AA" w14:textId="531F7EE3" w:rsidR="005E3AFA" w:rsidRPr="0066034E" w:rsidRDefault="005E3AFA" w:rsidP="00217257">
      <w:pPr>
        <w:rPr>
          <w:lang w:val="nl-NL"/>
        </w:rPr>
      </w:pPr>
    </w:p>
    <w:p w14:paraId="7D8D11C7" w14:textId="424D8B08" w:rsidR="00EF6E31" w:rsidRPr="0066034E" w:rsidRDefault="00EF6E31" w:rsidP="00217257">
      <w:pPr>
        <w:pStyle w:val="Kop3"/>
        <w:rPr>
          <w:b/>
          <w:sz w:val="27"/>
          <w:szCs w:val="27"/>
          <w:lang w:val="nl-NL"/>
        </w:rPr>
      </w:pPr>
      <w:bookmarkStart w:id="14" w:name="_Toc168927918"/>
      <w:r w:rsidRPr="0066034E">
        <w:rPr>
          <w:lang w:val="nl-NL"/>
        </w:rPr>
        <w:t>Erfgoedwaarden bepalen per kerk</w:t>
      </w:r>
      <w:bookmarkEnd w:id="14"/>
      <w:r w:rsidRPr="0066034E">
        <w:rPr>
          <w:rFonts w:ascii="Cambria" w:hAnsi="Cambria" w:cs="Cambria"/>
          <w:lang w:val="nl-NL"/>
        </w:rPr>
        <w:t> </w:t>
      </w:r>
    </w:p>
    <w:p w14:paraId="27EFF2D6" w14:textId="75E0EFC6" w:rsidR="00EF6E31" w:rsidRPr="0066034E" w:rsidRDefault="00EF6E31" w:rsidP="00217257">
      <w:pPr>
        <w:pStyle w:val="Kop4"/>
        <w:rPr>
          <w:b/>
          <w:lang w:val="nl-NL"/>
        </w:rPr>
      </w:pPr>
      <w:r w:rsidRPr="0066034E">
        <w:rPr>
          <w:lang w:val="nl-NL"/>
        </w:rPr>
        <w:t>Principe</w:t>
      </w:r>
      <w:r w:rsidRPr="0066034E">
        <w:rPr>
          <w:rFonts w:ascii="Cambria" w:hAnsi="Cambria" w:cs="Cambria"/>
          <w:lang w:val="nl-NL"/>
        </w:rPr>
        <w:t> </w:t>
      </w:r>
    </w:p>
    <w:p w14:paraId="5B700780" w14:textId="73DC8EC4" w:rsidR="00252A5A" w:rsidRPr="00252A5A" w:rsidRDefault="00252A5A" w:rsidP="00217257">
      <w:pPr>
        <w:rPr>
          <w:b/>
          <w:bCs/>
          <w:lang w:val="nl-NL"/>
        </w:rPr>
      </w:pPr>
      <w:r w:rsidRPr="00252A5A">
        <w:rPr>
          <w:b/>
          <w:bCs/>
          <w:lang w:val="nl-NL"/>
        </w:rPr>
        <w:t>In welke mate hebben de erfgoedwaarden van het aanwezige roerend erfgoed een impact op de (her)bestemming van het kerkgebouw</w:t>
      </w:r>
      <w:r>
        <w:rPr>
          <w:b/>
          <w:bCs/>
          <w:lang w:val="nl-NL"/>
        </w:rPr>
        <w:t xml:space="preserve">? </w:t>
      </w:r>
    </w:p>
    <w:p w14:paraId="3B43B2AA" w14:textId="189087C8" w:rsidR="00EF6E31" w:rsidRPr="0066034E" w:rsidRDefault="00EF6E31" w:rsidP="00217257">
      <w:pPr>
        <w:rPr>
          <w:lang w:val="nl-NL"/>
        </w:rPr>
      </w:pPr>
      <w:r w:rsidRPr="0066034E">
        <w:rPr>
          <w:lang w:val="nl-NL"/>
        </w:rPr>
        <w:t>Een erfgoedscan van het kerkgebouw, alvorens de reflectie over de mogelijke (her)bestemming van start gaat, is cruciaal. We onderscheiden hiertoe 4 dimensies in de erfgoedwaarde, die elk apart worden bekeken en gewaardeerd voor hun impact op het (her)</w:t>
      </w:r>
      <w:proofErr w:type="spellStart"/>
      <w:r w:rsidRPr="0066034E">
        <w:rPr>
          <w:lang w:val="nl-NL"/>
        </w:rPr>
        <w:t>bestemmngstraject</w:t>
      </w:r>
      <w:proofErr w:type="spellEnd"/>
      <w:r w:rsidRPr="0066034E">
        <w:rPr>
          <w:lang w:val="nl-NL"/>
        </w:rPr>
        <w:t>: </w:t>
      </w:r>
    </w:p>
    <w:p w14:paraId="2F2A0311" w14:textId="77777777" w:rsidR="00EF6E31" w:rsidRPr="0066034E" w:rsidRDefault="00EF6E31" w:rsidP="00217257">
      <w:pPr>
        <w:pStyle w:val="Lijstalinea"/>
        <w:numPr>
          <w:ilvl w:val="0"/>
          <w:numId w:val="30"/>
        </w:numPr>
        <w:rPr>
          <w:rFonts w:ascii="Calibri" w:hAnsi="Calibri"/>
          <w:lang w:val="nl-NL"/>
        </w:rPr>
      </w:pPr>
      <w:r w:rsidRPr="0066034E">
        <w:rPr>
          <w:lang w:val="nl-NL"/>
        </w:rPr>
        <w:t>Juridisch: het beschermingsstatuut</w:t>
      </w:r>
    </w:p>
    <w:p w14:paraId="79C47ECF" w14:textId="77777777" w:rsidR="00EF6E31" w:rsidRPr="0066034E" w:rsidRDefault="00EF6E31" w:rsidP="00217257">
      <w:pPr>
        <w:pStyle w:val="Lijstalinea"/>
        <w:numPr>
          <w:ilvl w:val="0"/>
          <w:numId w:val="30"/>
        </w:numPr>
        <w:rPr>
          <w:rFonts w:ascii="Calibri" w:hAnsi="Calibri"/>
          <w:lang w:val="nl-NL"/>
        </w:rPr>
      </w:pPr>
      <w:r w:rsidRPr="0066034E">
        <w:rPr>
          <w:lang w:val="nl-NL"/>
        </w:rPr>
        <w:t>Onroerend: de architectuur en het interieur van, en de context rond het gebouw</w:t>
      </w:r>
    </w:p>
    <w:p w14:paraId="0241D106" w14:textId="77777777" w:rsidR="00EF6E31" w:rsidRPr="0066034E" w:rsidRDefault="00EF6E31" w:rsidP="00217257">
      <w:pPr>
        <w:pStyle w:val="Lijstalinea"/>
        <w:numPr>
          <w:ilvl w:val="0"/>
          <w:numId w:val="30"/>
        </w:numPr>
        <w:rPr>
          <w:rFonts w:ascii="Calibri" w:hAnsi="Calibri"/>
          <w:lang w:val="nl-NL"/>
        </w:rPr>
      </w:pPr>
      <w:r w:rsidRPr="0066034E">
        <w:rPr>
          <w:lang w:val="nl-NL"/>
        </w:rPr>
        <w:t>Roerend: het meubilair, de aanwezige kunststukken, etc.</w:t>
      </w:r>
    </w:p>
    <w:p w14:paraId="31FC9664" w14:textId="77777777" w:rsidR="00EF6E31" w:rsidRPr="0066034E" w:rsidRDefault="00EF6E31" w:rsidP="00217257">
      <w:pPr>
        <w:pStyle w:val="Lijstalinea"/>
        <w:numPr>
          <w:ilvl w:val="0"/>
          <w:numId w:val="30"/>
        </w:numPr>
        <w:rPr>
          <w:rFonts w:ascii="Calibri" w:hAnsi="Calibri"/>
          <w:lang w:val="nl-NL"/>
        </w:rPr>
      </w:pPr>
      <w:r w:rsidRPr="0066034E">
        <w:rPr>
          <w:lang w:val="nl-NL"/>
        </w:rPr>
        <w:t>Immaterieel: tradities, gebruiken, etc. verbonden met het gebouw </w:t>
      </w:r>
    </w:p>
    <w:p w14:paraId="63E3F365" w14:textId="77777777" w:rsidR="007A5235" w:rsidRPr="0066034E" w:rsidRDefault="007A5235" w:rsidP="00217257">
      <w:pPr>
        <w:rPr>
          <w:lang w:val="nl-NL"/>
        </w:rPr>
      </w:pPr>
    </w:p>
    <w:p w14:paraId="5332D82C" w14:textId="7F108A70" w:rsidR="0085475C" w:rsidRPr="0078560C" w:rsidRDefault="00AB13D4" w:rsidP="0078560C">
      <w:pPr>
        <w:rPr>
          <w:b/>
          <w:bCs/>
        </w:rPr>
      </w:pPr>
      <w:r w:rsidRPr="0078560C">
        <w:rPr>
          <w:b/>
          <w:bCs/>
        </w:rPr>
        <w:t>Invullen, s</w:t>
      </w:r>
      <w:r w:rsidR="00EF6E31" w:rsidRPr="0078560C">
        <w:rPr>
          <w:b/>
          <w:bCs/>
        </w:rPr>
        <w:t>core en interpretatie</w:t>
      </w:r>
    </w:p>
    <w:p w14:paraId="41175E78" w14:textId="77777777" w:rsidR="00C5210E" w:rsidRDefault="00C5210E" w:rsidP="00217257">
      <w:pPr>
        <w:rPr>
          <w:lang w:val="nl-NL"/>
        </w:rPr>
      </w:pPr>
      <w:r>
        <w:rPr>
          <w:lang w:val="nl-NL"/>
        </w:rPr>
        <w:lastRenderedPageBreak/>
        <w:t xml:space="preserve">Noteer </w:t>
      </w:r>
      <w:r w:rsidRPr="00C5210E">
        <w:rPr>
          <w:lang w:val="nl-NL"/>
        </w:rPr>
        <w:t xml:space="preserve">de resultaten per </w:t>
      </w:r>
      <w:r>
        <w:rPr>
          <w:lang w:val="nl-NL"/>
        </w:rPr>
        <w:t xml:space="preserve">onderdeel in de invulfiche (Excel). Je kan telkens mogelijke bedenkingen in het vak ‘opmerkingen’ naast de resultaten toevoegen. </w:t>
      </w:r>
    </w:p>
    <w:p w14:paraId="05E46C0E" w14:textId="77777777" w:rsidR="00C5210E" w:rsidRDefault="00C5210E" w:rsidP="00217257">
      <w:pPr>
        <w:rPr>
          <w:lang w:val="nl-NL"/>
        </w:rPr>
      </w:pPr>
    </w:p>
    <w:p w14:paraId="095E383F" w14:textId="361EBC68" w:rsidR="00C5210E" w:rsidRDefault="00EF6E31" w:rsidP="00C5210E">
      <w:pPr>
        <w:rPr>
          <w:lang w:val="nl-NL"/>
        </w:rPr>
      </w:pPr>
      <w:r w:rsidRPr="0066034E">
        <w:rPr>
          <w:lang w:val="nl-NL"/>
        </w:rPr>
        <w:t>De waardering gebeurt op basis van een reeks aandachtspunten en vragen</w:t>
      </w:r>
      <w:r w:rsidR="0061778B">
        <w:rPr>
          <w:lang w:val="nl-NL"/>
        </w:rPr>
        <w:t xml:space="preserve">. Op deze vragen kan je antwoorden met ‘uitzonderlijk’, </w:t>
      </w:r>
      <w:r w:rsidR="0061778B" w:rsidRPr="0066034E">
        <w:rPr>
          <w:lang w:val="nl-NL"/>
        </w:rPr>
        <w:t>‘</w:t>
      </w:r>
      <w:r w:rsidR="0061778B">
        <w:rPr>
          <w:lang w:val="nl-NL"/>
        </w:rPr>
        <w:t xml:space="preserve">zeer </w:t>
      </w:r>
      <w:r w:rsidR="0061778B" w:rsidRPr="0066034E">
        <w:rPr>
          <w:lang w:val="nl-NL"/>
        </w:rPr>
        <w:t>hoog</w:t>
      </w:r>
      <w:r w:rsidR="0061778B">
        <w:rPr>
          <w:lang w:val="nl-NL"/>
        </w:rPr>
        <w:t>’</w:t>
      </w:r>
      <w:r w:rsidR="0061778B" w:rsidRPr="0066034E">
        <w:rPr>
          <w:lang w:val="nl-NL"/>
        </w:rPr>
        <w:t xml:space="preserve">, </w:t>
      </w:r>
      <w:r w:rsidR="0061778B">
        <w:rPr>
          <w:lang w:val="nl-NL"/>
        </w:rPr>
        <w:t xml:space="preserve">‘hoog’, </w:t>
      </w:r>
      <w:r w:rsidR="0061778B" w:rsidRPr="0066034E">
        <w:rPr>
          <w:lang w:val="nl-NL"/>
        </w:rPr>
        <w:t>‘gemiddeld’, ‘laag’</w:t>
      </w:r>
      <w:r w:rsidR="00C5210E">
        <w:rPr>
          <w:lang w:val="nl-NL"/>
        </w:rPr>
        <w:t xml:space="preserve"> </w:t>
      </w:r>
      <w:r w:rsidR="0061778B">
        <w:rPr>
          <w:lang w:val="nl-NL"/>
        </w:rPr>
        <w:t xml:space="preserve">en </w:t>
      </w:r>
      <w:r w:rsidR="0061778B" w:rsidRPr="0066034E">
        <w:rPr>
          <w:lang w:val="nl-NL"/>
        </w:rPr>
        <w:t>‘geen’</w:t>
      </w:r>
      <w:r w:rsidR="0061778B">
        <w:rPr>
          <w:lang w:val="nl-NL"/>
        </w:rPr>
        <w:t>. Elk antwoord staat gelijk aan een waarde op</w:t>
      </w:r>
      <w:r w:rsidRPr="0066034E">
        <w:rPr>
          <w:lang w:val="nl-NL"/>
        </w:rPr>
        <w:t xml:space="preserve"> een schaal van 0 – 5.</w:t>
      </w:r>
      <w:r w:rsidRPr="0066034E">
        <w:rPr>
          <w:rFonts w:ascii="Cambria" w:hAnsi="Cambria" w:cs="Cambria"/>
          <w:lang w:val="nl-NL"/>
        </w:rPr>
        <w:t> </w:t>
      </w:r>
      <w:r w:rsidRPr="0066034E">
        <w:rPr>
          <w:lang w:val="nl-NL"/>
        </w:rPr>
        <w:t xml:space="preserve"> Deze kleurcodes</w:t>
      </w:r>
      <w:r w:rsidR="00C5210E">
        <w:rPr>
          <w:lang w:val="nl-NL"/>
        </w:rPr>
        <w:t xml:space="preserve"> zijn dezelfde als voor het scoren van ‘</w:t>
      </w:r>
      <w:r w:rsidR="00C5210E" w:rsidRPr="0066034E">
        <w:rPr>
          <w:lang w:val="nl-NL"/>
        </w:rPr>
        <w:t>bouwfysische toestand’ en ‘ruimtelijk potentieel’</w:t>
      </w:r>
      <w:r w:rsidR="00C5210E">
        <w:rPr>
          <w:lang w:val="nl-NL"/>
        </w:rPr>
        <w:t xml:space="preserve">.  </w:t>
      </w:r>
      <w:proofErr w:type="gramStart"/>
      <w:r w:rsidR="00C5210E">
        <w:rPr>
          <w:lang w:val="nl-NL"/>
        </w:rPr>
        <w:t>en</w:t>
      </w:r>
      <w:proofErr w:type="gramEnd"/>
      <w:r w:rsidRPr="0066034E">
        <w:rPr>
          <w:lang w:val="nl-NL"/>
        </w:rPr>
        <w:t xml:space="preserve"> </w:t>
      </w:r>
      <w:r w:rsidR="007B512E">
        <w:rPr>
          <w:rFonts w:ascii="Cambria" w:hAnsi="Cambria" w:cs="Cambria"/>
          <w:noProof/>
          <w:lang w:val="nl-NL"/>
        </w:rPr>
        <w:drawing>
          <wp:anchor distT="0" distB="0" distL="114300" distR="114300" simplePos="0" relativeHeight="251671552" behindDoc="0" locked="0" layoutInCell="1" allowOverlap="1" wp14:anchorId="0897BB5B" wp14:editId="6B65E79D">
            <wp:simplePos x="0" y="0"/>
            <wp:positionH relativeFrom="margin">
              <wp:posOffset>7214924</wp:posOffset>
            </wp:positionH>
            <wp:positionV relativeFrom="margin">
              <wp:posOffset>-431048</wp:posOffset>
            </wp:positionV>
            <wp:extent cx="6299835" cy="2940050"/>
            <wp:effectExtent l="0" t="0" r="0" b="6350"/>
            <wp:wrapSquare wrapText="bothSides"/>
            <wp:docPr id="73549969" name="Afbeelding 21" descr="Afbeelding met tekst, Lettertype,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9969" name="Afbeelding 21" descr="Afbeelding met tekst, Lettertype, lijn, schermopnam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99835" cy="2940050"/>
                    </a:xfrm>
                    <a:prstGeom prst="rect">
                      <a:avLst/>
                    </a:prstGeom>
                  </pic:spPr>
                </pic:pic>
              </a:graphicData>
            </a:graphic>
          </wp:anchor>
        </w:drawing>
      </w:r>
      <w:r w:rsidRPr="0066034E">
        <w:rPr>
          <w:lang w:val="nl-NL"/>
        </w:rPr>
        <w:t>hebben tot doel aan te geven in welke mate een bepaalde dimensie impact heeft op het verdere beslissings- en bestemmingsproces</w:t>
      </w:r>
      <w:r w:rsidR="00AB13D4">
        <w:rPr>
          <w:lang w:val="nl-NL"/>
        </w:rPr>
        <w:t xml:space="preserve">. </w:t>
      </w:r>
    </w:p>
    <w:p w14:paraId="1F80717B" w14:textId="77777777" w:rsidR="00C5210E" w:rsidRPr="0066034E" w:rsidRDefault="00C5210E" w:rsidP="00C5210E">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1758"/>
        <w:gridCol w:w="7931"/>
      </w:tblGrid>
      <w:tr w:rsidR="00C5210E" w:rsidRPr="0066034E" w14:paraId="36424D6E"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385623"/>
            <w:tcMar>
              <w:top w:w="0" w:type="dxa"/>
              <w:left w:w="108" w:type="dxa"/>
              <w:bottom w:w="0" w:type="dxa"/>
              <w:right w:w="108" w:type="dxa"/>
            </w:tcMar>
            <w:hideMark/>
          </w:tcPr>
          <w:p w14:paraId="1D8E402C" w14:textId="77777777" w:rsidR="00C5210E" w:rsidRPr="0066034E" w:rsidRDefault="00C5210E" w:rsidP="00606B56">
            <w:pPr>
              <w:rPr>
                <w:lang w:val="nl-NL"/>
              </w:rPr>
            </w:pP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08C35" w14:textId="77777777" w:rsidR="00C5210E" w:rsidRPr="0066034E" w:rsidRDefault="00C5210E" w:rsidP="00606B56">
            <w:pPr>
              <w:rPr>
                <w:lang w:val="nl-NL"/>
              </w:rPr>
            </w:pPr>
            <w:r w:rsidRPr="0066034E">
              <w:rPr>
                <w:lang w:val="nl-NL"/>
              </w:rPr>
              <w:t>0 Geen</w:t>
            </w:r>
          </w:p>
        </w:tc>
        <w:tc>
          <w:tcPr>
            <w:tcW w:w="79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FBE3F" w14:textId="77777777" w:rsidR="00C5210E" w:rsidRPr="0066034E" w:rsidRDefault="00C5210E" w:rsidP="00606B56">
            <w:pPr>
              <w:rPr>
                <w:lang w:val="nl-NL"/>
              </w:rPr>
            </w:pPr>
            <w:r>
              <w:rPr>
                <w:lang w:val="nl-NL"/>
              </w:rPr>
              <w:t>H</w:t>
            </w:r>
            <w:r w:rsidRPr="0066034E">
              <w:rPr>
                <w:lang w:val="nl-NL"/>
              </w:rPr>
              <w:t>et desbetreffende erfgoedaspect heeft geen noemenswaardige impact op het verdere bestemmingsproces (of onbestaande is)</w:t>
            </w:r>
          </w:p>
        </w:tc>
      </w:tr>
      <w:tr w:rsidR="00C5210E" w:rsidRPr="0066034E" w14:paraId="5B8E0850"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hideMark/>
          </w:tcPr>
          <w:p w14:paraId="28A146EF" w14:textId="77777777" w:rsidR="00C5210E" w:rsidRPr="0066034E" w:rsidRDefault="00C5210E" w:rsidP="00606B56">
            <w:pPr>
              <w:rPr>
                <w:lang w:val="nl-NL"/>
              </w:rPr>
            </w:pP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2B0DB9" w14:textId="77777777" w:rsidR="00C5210E" w:rsidRPr="0066034E" w:rsidRDefault="00C5210E" w:rsidP="00606B56">
            <w:pPr>
              <w:rPr>
                <w:lang w:val="nl-NL"/>
              </w:rPr>
            </w:pPr>
            <w:r w:rsidRPr="0066034E">
              <w:rPr>
                <w:lang w:val="nl-NL"/>
              </w:rPr>
              <w:t>1 Laag</w:t>
            </w:r>
          </w:p>
        </w:tc>
        <w:tc>
          <w:tcPr>
            <w:tcW w:w="7931" w:type="dxa"/>
            <w:vMerge/>
            <w:tcBorders>
              <w:top w:val="single" w:sz="4" w:space="0" w:color="000000"/>
              <w:left w:val="single" w:sz="4" w:space="0" w:color="000000"/>
              <w:bottom w:val="single" w:sz="4" w:space="0" w:color="000000"/>
              <w:right w:val="single" w:sz="4" w:space="0" w:color="000000"/>
            </w:tcBorders>
            <w:vAlign w:val="center"/>
            <w:hideMark/>
          </w:tcPr>
          <w:p w14:paraId="64BA564F" w14:textId="77777777" w:rsidR="00C5210E" w:rsidRPr="0066034E" w:rsidRDefault="00C5210E" w:rsidP="00606B56">
            <w:pPr>
              <w:rPr>
                <w:lang w:val="nl-NL"/>
              </w:rPr>
            </w:pPr>
          </w:p>
        </w:tc>
      </w:tr>
      <w:tr w:rsidR="00C5210E" w:rsidRPr="0066034E" w14:paraId="6891DA2A"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72E1C950" w14:textId="77777777" w:rsidR="00C5210E" w:rsidRPr="0066034E" w:rsidRDefault="00C5210E" w:rsidP="00606B56">
            <w:pPr>
              <w:rPr>
                <w:lang w:val="nl-NL"/>
              </w:rPr>
            </w:pP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5039D" w14:textId="77777777" w:rsidR="00C5210E" w:rsidRPr="0066034E" w:rsidRDefault="00C5210E" w:rsidP="00606B56">
            <w:pPr>
              <w:rPr>
                <w:lang w:val="nl-NL"/>
              </w:rPr>
            </w:pPr>
            <w:r w:rsidRPr="0066034E">
              <w:rPr>
                <w:lang w:val="nl-NL"/>
              </w:rPr>
              <w:t>2 Gemiddeld</w:t>
            </w:r>
          </w:p>
        </w:tc>
        <w:tc>
          <w:tcPr>
            <w:tcW w:w="793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987A20" w14:textId="77777777" w:rsidR="00C5210E" w:rsidRPr="0066034E" w:rsidRDefault="00C5210E" w:rsidP="00606B56">
            <w:pPr>
              <w:rPr>
                <w:lang w:val="nl-NL"/>
              </w:rPr>
            </w:pPr>
            <w:r w:rsidRPr="0066034E">
              <w:rPr>
                <w:lang w:val="nl-NL"/>
              </w:rPr>
              <w:t>Tussenliggende scores tonen op een relatief belang van dat aspect</w:t>
            </w:r>
          </w:p>
        </w:tc>
      </w:tr>
      <w:tr w:rsidR="00C5210E" w:rsidRPr="0066034E" w14:paraId="6CC74692"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3E6B7478" w14:textId="77777777" w:rsidR="00C5210E" w:rsidRPr="0066034E" w:rsidRDefault="00C5210E" w:rsidP="00606B56">
            <w:pPr>
              <w:rPr>
                <w:lang w:val="nl-NL"/>
              </w:rPr>
            </w:pP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FF90F" w14:textId="77777777" w:rsidR="00C5210E" w:rsidRPr="0066034E" w:rsidRDefault="00C5210E" w:rsidP="00606B56">
            <w:pPr>
              <w:rPr>
                <w:lang w:val="nl-NL"/>
              </w:rPr>
            </w:pPr>
            <w:r w:rsidRPr="0066034E">
              <w:rPr>
                <w:lang w:val="nl-NL"/>
              </w:rPr>
              <w:t>3 Hoog</w:t>
            </w:r>
          </w:p>
        </w:tc>
        <w:tc>
          <w:tcPr>
            <w:tcW w:w="7931" w:type="dxa"/>
            <w:vMerge/>
            <w:tcBorders>
              <w:top w:val="single" w:sz="4" w:space="0" w:color="000000"/>
              <w:left w:val="single" w:sz="4" w:space="0" w:color="000000"/>
              <w:bottom w:val="single" w:sz="4" w:space="0" w:color="000000"/>
              <w:right w:val="single" w:sz="4" w:space="0" w:color="000000"/>
            </w:tcBorders>
            <w:vAlign w:val="center"/>
            <w:hideMark/>
          </w:tcPr>
          <w:p w14:paraId="6BE289A4" w14:textId="77777777" w:rsidR="00C5210E" w:rsidRPr="0066034E" w:rsidRDefault="00C5210E" w:rsidP="00606B56">
            <w:pPr>
              <w:rPr>
                <w:lang w:val="nl-NL"/>
              </w:rPr>
            </w:pPr>
          </w:p>
        </w:tc>
      </w:tr>
      <w:tr w:rsidR="00C5210E" w:rsidRPr="0066034E" w14:paraId="04663D35"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33EB41C1" w14:textId="77777777" w:rsidR="00C5210E" w:rsidRPr="0066034E" w:rsidRDefault="00C5210E" w:rsidP="00606B56">
            <w:pPr>
              <w:rPr>
                <w:lang w:val="nl-NL"/>
              </w:rPr>
            </w:pP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6668C" w14:textId="77777777" w:rsidR="00C5210E" w:rsidRPr="0066034E" w:rsidRDefault="00C5210E" w:rsidP="00606B56">
            <w:pPr>
              <w:rPr>
                <w:lang w:val="nl-NL"/>
              </w:rPr>
            </w:pPr>
            <w:r w:rsidRPr="0066034E">
              <w:rPr>
                <w:lang w:val="nl-NL"/>
              </w:rPr>
              <w:t>4 Zeer hoog </w:t>
            </w:r>
          </w:p>
        </w:tc>
        <w:tc>
          <w:tcPr>
            <w:tcW w:w="7931" w:type="dxa"/>
            <w:vMerge/>
            <w:tcBorders>
              <w:top w:val="single" w:sz="4" w:space="0" w:color="000000"/>
              <w:left w:val="single" w:sz="4" w:space="0" w:color="000000"/>
              <w:bottom w:val="single" w:sz="4" w:space="0" w:color="000000"/>
              <w:right w:val="single" w:sz="4" w:space="0" w:color="000000"/>
            </w:tcBorders>
            <w:vAlign w:val="center"/>
            <w:hideMark/>
          </w:tcPr>
          <w:p w14:paraId="1ED8F61B" w14:textId="77777777" w:rsidR="00C5210E" w:rsidRPr="0066034E" w:rsidRDefault="00C5210E" w:rsidP="00606B56">
            <w:pPr>
              <w:rPr>
                <w:lang w:val="nl-NL"/>
              </w:rPr>
            </w:pPr>
          </w:p>
        </w:tc>
      </w:tr>
      <w:tr w:rsidR="00C5210E" w:rsidRPr="0066034E" w14:paraId="7AC0F97C"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6146D419" w14:textId="77777777" w:rsidR="00C5210E" w:rsidRPr="0066034E" w:rsidRDefault="00C5210E" w:rsidP="00606B56">
            <w:pPr>
              <w:rPr>
                <w:lang w:val="nl-NL"/>
              </w:rPr>
            </w:pPr>
          </w:p>
        </w:tc>
        <w:tc>
          <w:tcPr>
            <w:tcW w:w="1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43A59C" w14:textId="77777777" w:rsidR="00C5210E" w:rsidRPr="0066034E" w:rsidRDefault="00C5210E" w:rsidP="00606B56">
            <w:pPr>
              <w:rPr>
                <w:lang w:val="nl-NL"/>
              </w:rPr>
            </w:pPr>
            <w:r w:rsidRPr="0066034E">
              <w:rPr>
                <w:lang w:val="nl-NL"/>
              </w:rPr>
              <w:t>5 Uitzonderlijk</w:t>
            </w:r>
          </w:p>
        </w:tc>
        <w:tc>
          <w:tcPr>
            <w:tcW w:w="79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54C68" w14:textId="77777777" w:rsidR="00C5210E" w:rsidRPr="0066034E" w:rsidRDefault="00C5210E" w:rsidP="00606B56">
            <w:pPr>
              <w:rPr>
                <w:lang w:val="nl-NL"/>
              </w:rPr>
            </w:pPr>
            <w:r>
              <w:rPr>
                <w:lang w:val="nl-NL"/>
              </w:rPr>
              <w:t>M</w:t>
            </w:r>
            <w:r w:rsidRPr="0066034E">
              <w:rPr>
                <w:lang w:val="nl-NL"/>
              </w:rPr>
              <w:t>et dit aspect moet zeker rekening worden gehouden</w:t>
            </w:r>
          </w:p>
        </w:tc>
      </w:tr>
    </w:tbl>
    <w:p w14:paraId="583003BB" w14:textId="77777777" w:rsidR="00C5210E" w:rsidRPr="0066034E" w:rsidRDefault="00C5210E" w:rsidP="00C5210E">
      <w:pPr>
        <w:rPr>
          <w:lang w:val="nl-NL"/>
        </w:rPr>
      </w:pPr>
    </w:p>
    <w:p w14:paraId="450BF62C" w14:textId="77777777" w:rsidR="00C5210E" w:rsidRDefault="00C5210E" w:rsidP="00C5210E">
      <w:pPr>
        <w:rPr>
          <w:lang w:val="nl-NL"/>
        </w:rPr>
      </w:pPr>
      <w:r w:rsidRPr="0066034E">
        <w:rPr>
          <w:lang w:val="nl-NL"/>
        </w:rPr>
        <w:t>Bij het invullen van de profiel-</w:t>
      </w:r>
      <w:proofErr w:type="spellStart"/>
      <w:r w:rsidRPr="0066034E">
        <w:rPr>
          <w:lang w:val="nl-NL"/>
        </w:rPr>
        <w:t>excel</w:t>
      </w:r>
      <w:proofErr w:type="spellEnd"/>
      <w:r w:rsidRPr="0066034E">
        <w:rPr>
          <w:lang w:val="nl-NL"/>
        </w:rPr>
        <w:t xml:space="preserve"> wordt de interpretatie van de scores automatisch gegenereerd. Zie onderstaand voor een voorbeeld. </w:t>
      </w:r>
    </w:p>
    <w:p w14:paraId="3FC8F364" w14:textId="77777777" w:rsidR="00C5210E" w:rsidRDefault="00C5210E" w:rsidP="00217257">
      <w:pPr>
        <w:rPr>
          <w:lang w:val="nl-NL"/>
        </w:rPr>
      </w:pPr>
    </w:p>
    <w:p w14:paraId="5C7BDE0A" w14:textId="77777777" w:rsidR="00C5210E" w:rsidRDefault="00C5210E" w:rsidP="00217257">
      <w:pPr>
        <w:rPr>
          <w:lang w:val="nl-NL"/>
        </w:rPr>
      </w:pPr>
    </w:p>
    <w:p w14:paraId="00BEB0A4" w14:textId="2940EBEA" w:rsidR="008A7F0F" w:rsidRPr="00C5210E" w:rsidRDefault="00C5210E" w:rsidP="00217257">
      <w:pPr>
        <w:rPr>
          <w:lang w:val="nl-NL"/>
        </w:rPr>
      </w:pPr>
      <w:r>
        <w:rPr>
          <w:rFonts w:ascii="Cambria" w:hAnsi="Cambria" w:cs="Cambria"/>
          <w:noProof/>
          <w:lang w:val="nl-NL"/>
        </w:rPr>
        <w:drawing>
          <wp:inline distT="0" distB="0" distL="0" distR="0" wp14:anchorId="05330EC3" wp14:editId="0739843F">
            <wp:extent cx="6438900" cy="2752725"/>
            <wp:effectExtent l="0" t="0" r="0" b="3175"/>
            <wp:docPr id="117526092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60926" name="Afbeelding 1175260926"/>
                    <pic:cNvPicPr/>
                  </pic:nvPicPr>
                  <pic:blipFill rotWithShape="1">
                    <a:blip r:embed="rId27">
                      <a:extLst>
                        <a:ext uri="{28A0092B-C50C-407E-A947-70E740481C1C}">
                          <a14:useLocalDpi xmlns:a14="http://schemas.microsoft.com/office/drawing/2010/main" val="0"/>
                        </a:ext>
                      </a:extLst>
                    </a:blip>
                    <a:srcRect l="1592" t="22259" r="1575" b="19175"/>
                    <a:stretch/>
                  </pic:blipFill>
                  <pic:spPr bwMode="auto">
                    <a:xfrm>
                      <a:off x="0" y="0"/>
                      <a:ext cx="6438900" cy="2752725"/>
                    </a:xfrm>
                    <a:prstGeom prst="rect">
                      <a:avLst/>
                    </a:prstGeom>
                    <a:ln>
                      <a:noFill/>
                    </a:ln>
                    <a:extLst>
                      <a:ext uri="{53640926-AAD7-44D8-BBD7-CCE9431645EC}">
                        <a14:shadowObscured xmlns:a14="http://schemas.microsoft.com/office/drawing/2010/main"/>
                      </a:ext>
                    </a:extLst>
                  </pic:spPr>
                </pic:pic>
              </a:graphicData>
            </a:graphic>
          </wp:inline>
        </w:drawing>
      </w:r>
      <w:r>
        <w:rPr>
          <w:lang w:val="nl-NL"/>
        </w:rPr>
        <w:t xml:space="preserve"> </w:t>
      </w:r>
    </w:p>
    <w:p w14:paraId="4A69E611" w14:textId="024196C0" w:rsidR="00EF6E31" w:rsidRDefault="00EF6E31" w:rsidP="00217257">
      <w:pPr>
        <w:rPr>
          <w:lang w:val="nl-NL"/>
        </w:rPr>
      </w:pPr>
    </w:p>
    <w:p w14:paraId="788779FC" w14:textId="471130C9" w:rsidR="0061778B" w:rsidRPr="0061778B" w:rsidRDefault="0061778B" w:rsidP="0061778B">
      <w:r>
        <w:rPr>
          <w:lang w:val="nl-NL"/>
        </w:rPr>
        <w:t xml:space="preserve">AANDACHTSPUNT: </w:t>
      </w:r>
      <w:r w:rsidR="009A7AF4" w:rsidRPr="009A7AF4">
        <w:t>In de berekening van de matchmaking wordt geen rekening gehouden met erfgoedwaarden. Het is de bedoeling dat je, op basis van de conclusies over de erfgoedwaardering en de bouwfysische toestand, de vragen over het ruimtelijk potentieel beantwoordt. Zo kan het antwoord op vraag 14, "Kunnen de vorm, grootte of plaats van raamopeningen worden aangepast?", verschillen tussen een kerk met een lage interieur- en architectuurwaarde en een beschermde kerk met uitzonderlijke waarde op Vlaams niveau.</w:t>
      </w:r>
    </w:p>
    <w:p w14:paraId="28F2658A" w14:textId="005FBF0C" w:rsidR="0061778B" w:rsidRPr="0078560C" w:rsidRDefault="0061778B" w:rsidP="0078560C">
      <w:pPr>
        <w:rPr>
          <w:b/>
          <w:bCs/>
        </w:rPr>
      </w:pPr>
    </w:p>
    <w:p w14:paraId="5BABF31D" w14:textId="77777777" w:rsidR="00EF6E31" w:rsidRPr="0078560C" w:rsidRDefault="00EF6E31" w:rsidP="0078560C">
      <w:pPr>
        <w:rPr>
          <w:b/>
          <w:bCs/>
        </w:rPr>
      </w:pPr>
      <w:r w:rsidRPr="0078560C">
        <w:rPr>
          <w:b/>
          <w:bCs/>
        </w:rPr>
        <w:t>Uitvoering van waardering</w:t>
      </w:r>
      <w:r w:rsidRPr="0078560C">
        <w:rPr>
          <w:rFonts w:ascii="Cambria" w:hAnsi="Cambria" w:cs="Cambria"/>
          <w:b/>
          <w:bCs/>
        </w:rPr>
        <w:t> </w:t>
      </w:r>
    </w:p>
    <w:p w14:paraId="6E9A90AD" w14:textId="77777777" w:rsidR="00EF6E31" w:rsidRPr="0066034E" w:rsidRDefault="00EF6E31" w:rsidP="00217257">
      <w:pPr>
        <w:rPr>
          <w:lang w:val="nl-NL"/>
        </w:rPr>
      </w:pPr>
      <w:r w:rsidRPr="0066034E">
        <w:rPr>
          <w:lang w:val="nl-NL"/>
        </w:rPr>
        <w:t>We vertrekken van het principe dat erfgoedwaarden een sociale constructie zijn: ze worden toegekend door mensen en zijn dus geen ‘absolute waarheden’. Waarden kunnen variëren naargelang het perspectief van wie ze bekijkt en de periode waarin ze worden toegekend. Dat mag een rationele aanpak echter niet in de weg staan: een heldere methode om inzichten op te bouwen, beslissingen te nemen en te communiceren voorkomt dat een waardering als een willekeurig oordeel overkomt.</w:t>
      </w:r>
    </w:p>
    <w:p w14:paraId="3AAD2154" w14:textId="77777777" w:rsidR="00EF6E31" w:rsidRPr="0066034E" w:rsidRDefault="00EF6E31" w:rsidP="00217257">
      <w:pPr>
        <w:pStyle w:val="Lijstalinea"/>
        <w:numPr>
          <w:ilvl w:val="0"/>
          <w:numId w:val="31"/>
        </w:numPr>
        <w:rPr>
          <w:rFonts w:ascii="Calibri" w:hAnsi="Calibri"/>
          <w:lang w:val="nl-NL"/>
        </w:rPr>
      </w:pPr>
      <w:r w:rsidRPr="0066034E">
        <w:rPr>
          <w:b/>
          <w:bCs/>
          <w:lang w:val="nl-NL"/>
        </w:rPr>
        <w:t>In het geval van beschermde</w:t>
      </w:r>
      <w:r w:rsidRPr="0066034E">
        <w:rPr>
          <w:lang w:val="nl-NL"/>
        </w:rPr>
        <w:t xml:space="preserve"> </w:t>
      </w:r>
      <w:r w:rsidRPr="0066034E">
        <w:rPr>
          <w:b/>
          <w:bCs/>
          <w:lang w:val="nl-NL"/>
        </w:rPr>
        <w:t>kerken</w:t>
      </w:r>
      <w:r w:rsidRPr="0066034E">
        <w:rPr>
          <w:lang w:val="nl-NL"/>
        </w:rPr>
        <w:t xml:space="preserve"> is het daarom noodzakelijk de erfgoedconsulent van het agentschap Onroerend Erfgoed bij de discussie te betrekken. </w:t>
      </w:r>
    </w:p>
    <w:p w14:paraId="1EE45D53" w14:textId="77777777" w:rsidR="00EF6E31" w:rsidRPr="0066034E" w:rsidRDefault="00EF6E31" w:rsidP="00217257">
      <w:pPr>
        <w:pStyle w:val="Lijstalinea"/>
        <w:numPr>
          <w:ilvl w:val="0"/>
          <w:numId w:val="31"/>
        </w:numPr>
        <w:rPr>
          <w:rFonts w:ascii="Calibri" w:hAnsi="Calibri"/>
          <w:lang w:val="nl-NL"/>
        </w:rPr>
      </w:pPr>
      <w:r w:rsidRPr="0066034E">
        <w:rPr>
          <w:b/>
          <w:bCs/>
          <w:lang w:val="nl-NL"/>
        </w:rPr>
        <w:t>Als de kerk niet beschermd is</w:t>
      </w:r>
      <w:r w:rsidRPr="0066034E">
        <w:rPr>
          <w:lang w:val="nl-NL"/>
        </w:rPr>
        <w:t>, neem je best contact op met de IOED. Ook kan een beroep gedaan worden op PARCUM of een andere instantie met expertise (bv. een bouwhistoricus). </w:t>
      </w:r>
    </w:p>
    <w:p w14:paraId="52A92A12" w14:textId="77777777" w:rsidR="0078560C" w:rsidRDefault="0078560C" w:rsidP="0078560C">
      <w:pPr>
        <w:rPr>
          <w:lang w:val="nl-NL"/>
        </w:rPr>
      </w:pPr>
    </w:p>
    <w:p w14:paraId="1EB838D8" w14:textId="3EBFDD5D" w:rsidR="0078560C" w:rsidRDefault="0078560C" w:rsidP="00217257">
      <w:pPr>
        <w:rPr>
          <w:lang w:val="nl-NL"/>
        </w:rPr>
      </w:pPr>
      <w:r w:rsidRPr="0078560C">
        <w:rPr>
          <w:lang w:val="nl-NL"/>
        </w:rPr>
        <w:t xml:space="preserve">AANDACHTSPUNT: Tijdens het testen van het bestemmingsprofiel hebben we gemerkt dat het belangrijk is dat er steeds wordt nagedacht over de erfgoedwaarden op Vlaams niveau. Een kerk kan uitzonderlijk lijken binnen je gemeente maar op Vlaams niveau eerder matig zijn. </w:t>
      </w:r>
    </w:p>
    <w:p w14:paraId="598EED4E" w14:textId="1E6EAB8A" w:rsidR="003D3112" w:rsidRPr="003D3112" w:rsidRDefault="00826267" w:rsidP="00217257">
      <w:pPr>
        <w:pStyle w:val="Kop4"/>
        <w:rPr>
          <w:lang w:val="nl-NL"/>
        </w:rPr>
      </w:pPr>
      <w:r>
        <w:rPr>
          <w:lang w:val="nl-NL"/>
        </w:rPr>
        <w:t xml:space="preserve">Vragen en </w:t>
      </w:r>
      <w:r w:rsidR="003D3112">
        <w:rPr>
          <w:lang w:val="nl-NL"/>
        </w:rPr>
        <w:t xml:space="preserve">Informatie </w:t>
      </w:r>
    </w:p>
    <w:p w14:paraId="6AF313B8" w14:textId="77777777" w:rsidR="00EF6E31" w:rsidRPr="0066034E" w:rsidRDefault="00EF6E31" w:rsidP="00217257">
      <w:pPr>
        <w:rPr>
          <w:lang w:val="nl-NL"/>
        </w:rPr>
      </w:pPr>
      <w:r w:rsidRPr="0066034E">
        <w:rPr>
          <w:lang w:val="nl-NL"/>
        </w:rPr>
        <w:t>In wat volgt duiden we telkens aan welke gegevens moeten worden opgezocht ‘</w:t>
      </w:r>
      <w:r w:rsidRPr="00C6392F">
        <w:rPr>
          <w:lang w:val="nl-NL"/>
        </w:rPr>
        <w:t>Informatie’</w:t>
      </w:r>
      <w:r w:rsidRPr="0066034E">
        <w:rPr>
          <w:lang w:val="nl-NL"/>
        </w:rPr>
        <w:t xml:space="preserve"> en hoe deze worden geëvalueerd/gescoord ‘</w:t>
      </w:r>
      <w:r w:rsidRPr="00C6392F">
        <w:rPr>
          <w:lang w:val="nl-NL"/>
        </w:rPr>
        <w:t>Evaluatie’.</w:t>
      </w:r>
    </w:p>
    <w:p w14:paraId="0A486AFD" w14:textId="3AFD4734"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359"/>
        <w:gridCol w:w="8552"/>
      </w:tblGrid>
      <w:tr w:rsidR="00EF6E31" w:rsidRPr="0066034E" w14:paraId="39EA0514" w14:textId="77777777" w:rsidTr="00EF6E31">
        <w:trPr>
          <w:trHeight w:val="34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73D2A07" w14:textId="77777777" w:rsidR="00EF6E31" w:rsidRPr="0066034E" w:rsidRDefault="00EF6E31" w:rsidP="00217257">
            <w:pPr>
              <w:rPr>
                <w:b/>
                <w:bCs/>
                <w:sz w:val="20"/>
                <w:szCs w:val="20"/>
                <w:lang w:val="nl-NL"/>
              </w:rPr>
            </w:pPr>
            <w:r w:rsidRPr="0066034E">
              <w:rPr>
                <w:b/>
                <w:bCs/>
                <w:lang w:val="nl-NL"/>
              </w:rPr>
              <w:t>Juridisch: beschermingsstatuut  </w:t>
            </w:r>
          </w:p>
          <w:p w14:paraId="20821846" w14:textId="77777777" w:rsidR="00EF6E31" w:rsidRPr="0066034E" w:rsidRDefault="00EF6E31" w:rsidP="00217257">
            <w:pPr>
              <w:rPr>
                <w:lang w:val="nl-NL"/>
              </w:rPr>
            </w:pPr>
          </w:p>
        </w:tc>
      </w:tr>
      <w:tr w:rsidR="00EF6E31" w:rsidRPr="0066034E" w14:paraId="62C1A42C"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D1AD53" w14:textId="77777777" w:rsidR="00EF6E31" w:rsidRPr="0066034E" w:rsidRDefault="00EF6E31" w:rsidP="00217257">
            <w:pPr>
              <w:rPr>
                <w:lang w:val="nl-NL"/>
              </w:rPr>
            </w:pPr>
            <w:r w:rsidRPr="0066034E">
              <w:rPr>
                <w:lang w:val="nl-NL"/>
              </w:rPr>
              <w:t>Informatie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F339EB" w14:textId="77777777" w:rsidR="00EF6E31" w:rsidRPr="0066034E" w:rsidRDefault="00EF6E31" w:rsidP="00217257">
            <w:pPr>
              <w:rPr>
                <w:lang w:val="nl-NL"/>
              </w:rPr>
            </w:pPr>
            <w:r w:rsidRPr="0066034E">
              <w:rPr>
                <w:lang w:val="nl-NL"/>
              </w:rPr>
              <w:t xml:space="preserve">In eerste instantie zoek je het huidige statuut van het gebouw via deze website: </w:t>
            </w:r>
            <w:hyperlink r:id="rId28" w:history="1">
              <w:r w:rsidRPr="0066034E">
                <w:rPr>
                  <w:color w:val="0563C1"/>
                  <w:u w:val="single"/>
                  <w:lang w:val="nl-NL"/>
                </w:rPr>
                <w:t>https://www.onroerenderfgoed.be/het-erfgoedstatuut-opzoeken</w:t>
              </w:r>
            </w:hyperlink>
            <w:r w:rsidRPr="0066034E">
              <w:rPr>
                <w:lang w:val="nl-NL"/>
              </w:rPr>
              <w:t>. Volgende situaties kunnen voorkomen:</w:t>
            </w:r>
          </w:p>
          <w:p w14:paraId="6501D45F" w14:textId="77777777" w:rsidR="00EF6E31" w:rsidRPr="0066034E" w:rsidRDefault="00EF6E31" w:rsidP="00217257">
            <w:pPr>
              <w:pStyle w:val="Lijstalinea"/>
              <w:numPr>
                <w:ilvl w:val="0"/>
                <w:numId w:val="32"/>
              </w:numPr>
              <w:rPr>
                <w:rFonts w:ascii="Calibri" w:hAnsi="Calibri"/>
                <w:lang w:val="nl-NL"/>
              </w:rPr>
            </w:pPr>
            <w:r w:rsidRPr="0066034E">
              <w:rPr>
                <w:lang w:val="nl-NL"/>
              </w:rPr>
              <w:t>Beschermd </w:t>
            </w:r>
          </w:p>
          <w:p w14:paraId="123D1ED9" w14:textId="77777777" w:rsidR="00EF6E31" w:rsidRPr="0066034E" w:rsidRDefault="00EF6E31" w:rsidP="00217257">
            <w:pPr>
              <w:pStyle w:val="Lijstalinea"/>
              <w:numPr>
                <w:ilvl w:val="1"/>
                <w:numId w:val="33"/>
              </w:numPr>
              <w:rPr>
                <w:rFonts w:ascii="Courier New" w:hAnsi="Courier New"/>
                <w:lang w:val="nl-NL"/>
              </w:rPr>
            </w:pPr>
            <w:r w:rsidRPr="0066034E">
              <w:rPr>
                <w:lang w:val="nl-NL"/>
              </w:rPr>
              <w:t>Als monument of deels als monument, bv. enkel de toren, of het orgel.</w:t>
            </w:r>
          </w:p>
          <w:p w14:paraId="4DD5389B" w14:textId="77777777" w:rsidR="00EF6E31" w:rsidRPr="0066034E" w:rsidRDefault="00EF6E31" w:rsidP="00217257">
            <w:pPr>
              <w:pStyle w:val="Lijstalinea"/>
              <w:numPr>
                <w:ilvl w:val="1"/>
                <w:numId w:val="34"/>
              </w:numPr>
              <w:rPr>
                <w:rFonts w:ascii="Courier New" w:hAnsi="Courier New"/>
                <w:lang w:val="nl-NL"/>
              </w:rPr>
            </w:pPr>
            <w:r w:rsidRPr="0066034E">
              <w:rPr>
                <w:lang w:val="nl-NL"/>
              </w:rPr>
              <w:t>Als deel van een beschermd dorpsgezicht, stadsgezicht of cultuurhistorisch landschap</w:t>
            </w:r>
          </w:p>
          <w:p w14:paraId="07E980FB" w14:textId="77777777" w:rsidR="00EF6E31" w:rsidRPr="0066034E" w:rsidRDefault="00EF6E31" w:rsidP="00217257">
            <w:pPr>
              <w:pStyle w:val="Lijstalinea"/>
              <w:numPr>
                <w:ilvl w:val="1"/>
                <w:numId w:val="35"/>
              </w:numPr>
              <w:rPr>
                <w:rFonts w:ascii="Courier New" w:hAnsi="Courier New"/>
                <w:lang w:val="nl-NL"/>
              </w:rPr>
            </w:pPr>
            <w:r w:rsidRPr="0066034E">
              <w:rPr>
                <w:lang w:val="nl-NL"/>
              </w:rPr>
              <w:t>Als monument én deel van een beschermd dorpsgezicht, stadsgezicht of landschap</w:t>
            </w:r>
          </w:p>
          <w:p w14:paraId="2405DB87" w14:textId="77777777" w:rsidR="00EF6E31" w:rsidRPr="0066034E" w:rsidRDefault="00EF6E31" w:rsidP="00217257">
            <w:pPr>
              <w:pStyle w:val="Lijstalinea"/>
              <w:numPr>
                <w:ilvl w:val="1"/>
                <w:numId w:val="36"/>
              </w:numPr>
              <w:rPr>
                <w:rFonts w:ascii="Courier New" w:hAnsi="Courier New"/>
                <w:lang w:val="nl-NL"/>
              </w:rPr>
            </w:pPr>
            <w:r w:rsidRPr="0066034E">
              <w:rPr>
                <w:lang w:val="nl-NL"/>
              </w:rPr>
              <w:t>Als Werelderfgoed (of deel van een vrijwaringszone rond dergelijk erfgoed) </w:t>
            </w:r>
          </w:p>
          <w:p w14:paraId="0FC38251" w14:textId="77777777" w:rsidR="00EF6E31" w:rsidRPr="0066034E" w:rsidRDefault="00EF6E31" w:rsidP="00217257">
            <w:pPr>
              <w:pStyle w:val="Lijstalinea"/>
              <w:numPr>
                <w:ilvl w:val="0"/>
                <w:numId w:val="32"/>
              </w:numPr>
              <w:rPr>
                <w:rFonts w:ascii="Calibri" w:hAnsi="Calibri"/>
                <w:lang w:val="nl-NL"/>
              </w:rPr>
            </w:pPr>
            <w:r w:rsidRPr="0066034E">
              <w:rPr>
                <w:lang w:val="nl-NL"/>
              </w:rPr>
              <w:t>Opgenomen in de (vastgestelde) Inventaris van het Onroerend Erfgoed </w:t>
            </w:r>
          </w:p>
          <w:p w14:paraId="5A6B20B6" w14:textId="77777777" w:rsidR="00EF6E31" w:rsidRPr="0066034E" w:rsidRDefault="00EF6E31" w:rsidP="00217257">
            <w:pPr>
              <w:pStyle w:val="Lijstalinea"/>
              <w:numPr>
                <w:ilvl w:val="0"/>
                <w:numId w:val="32"/>
              </w:numPr>
              <w:rPr>
                <w:rFonts w:ascii="Calibri" w:hAnsi="Calibri"/>
                <w:lang w:val="nl-NL"/>
              </w:rPr>
            </w:pPr>
            <w:r w:rsidRPr="0066034E">
              <w:rPr>
                <w:lang w:val="nl-NL"/>
              </w:rPr>
              <w:t>Niet opgenomen in de Inventaris  </w:t>
            </w:r>
          </w:p>
          <w:p w14:paraId="5AD2C44D" w14:textId="77777777" w:rsidR="00EF6E31" w:rsidRPr="0066034E" w:rsidRDefault="00EF6E31" w:rsidP="00217257">
            <w:pPr>
              <w:rPr>
                <w:lang w:val="nl-NL"/>
              </w:rPr>
            </w:pPr>
          </w:p>
        </w:tc>
      </w:tr>
      <w:tr w:rsidR="00EF6E31" w:rsidRPr="0066034E" w14:paraId="4B83D750"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C422E5" w14:textId="77777777" w:rsidR="00EF6E31" w:rsidRPr="0066034E" w:rsidRDefault="00EF6E31" w:rsidP="00217257">
            <w:pPr>
              <w:rPr>
                <w:lang w:val="nl-NL"/>
              </w:rPr>
            </w:pPr>
            <w:r w:rsidRPr="0066034E">
              <w:rPr>
                <w:lang w:val="nl-NL"/>
              </w:rPr>
              <w:t>Evaluatie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6046BB" w14:textId="7B86338B" w:rsidR="00772B6D" w:rsidRPr="00772B6D" w:rsidRDefault="00772B6D" w:rsidP="00217257">
            <w:pPr>
              <w:pStyle w:val="Lijstalinea"/>
              <w:numPr>
                <w:ilvl w:val="0"/>
                <w:numId w:val="37"/>
              </w:numPr>
              <w:rPr>
                <w:rFonts w:ascii="Calibri" w:hAnsi="Calibri"/>
                <w:lang w:val="nl-NL"/>
              </w:rPr>
            </w:pPr>
            <w:r w:rsidRPr="00772B6D">
              <w:rPr>
                <w:lang w:val="nl-NL"/>
              </w:rPr>
              <w:t>Beschermd als monument: uitzonderlij</w:t>
            </w:r>
            <w:r>
              <w:rPr>
                <w:lang w:val="nl-NL"/>
              </w:rPr>
              <w:t>k</w:t>
            </w:r>
          </w:p>
          <w:p w14:paraId="0C6BC981" w14:textId="77777777" w:rsidR="00772B6D" w:rsidRPr="00772B6D" w:rsidRDefault="00772B6D" w:rsidP="00217257">
            <w:pPr>
              <w:pStyle w:val="Lijstalinea"/>
              <w:numPr>
                <w:ilvl w:val="0"/>
                <w:numId w:val="37"/>
              </w:numPr>
              <w:rPr>
                <w:rFonts w:ascii="Calibri" w:hAnsi="Calibri"/>
                <w:lang w:val="nl-NL"/>
              </w:rPr>
            </w:pPr>
            <w:r w:rsidRPr="00772B6D">
              <w:rPr>
                <w:lang w:val="nl-NL"/>
              </w:rPr>
              <w:t>Deels beschermd als monument: zeer hoog</w:t>
            </w:r>
          </w:p>
          <w:p w14:paraId="44A0CA86" w14:textId="77777777" w:rsidR="00772B6D" w:rsidRPr="00772B6D" w:rsidRDefault="00772B6D" w:rsidP="00217257">
            <w:pPr>
              <w:pStyle w:val="Lijstalinea"/>
              <w:numPr>
                <w:ilvl w:val="0"/>
                <w:numId w:val="37"/>
              </w:numPr>
              <w:rPr>
                <w:rFonts w:ascii="Calibri" w:hAnsi="Calibri"/>
                <w:lang w:val="nl-NL"/>
              </w:rPr>
            </w:pPr>
            <w:r w:rsidRPr="00772B6D">
              <w:rPr>
                <w:lang w:val="nl-NL"/>
              </w:rPr>
              <w:t>Deel van beschermd dorpsgezicht, stadsgezicht of cultuurhistorisch landschap: hoog</w:t>
            </w:r>
          </w:p>
          <w:p w14:paraId="7A181C2C" w14:textId="6EFB6534" w:rsidR="00772B6D" w:rsidRPr="00772B6D" w:rsidRDefault="00772B6D" w:rsidP="00217257">
            <w:pPr>
              <w:pStyle w:val="Lijstalinea"/>
              <w:numPr>
                <w:ilvl w:val="0"/>
                <w:numId w:val="37"/>
              </w:numPr>
              <w:rPr>
                <w:rFonts w:ascii="Calibri" w:hAnsi="Calibri"/>
                <w:lang w:val="nl-NL"/>
              </w:rPr>
            </w:pPr>
            <w:r w:rsidRPr="00772B6D">
              <w:rPr>
                <w:lang w:val="nl-NL"/>
              </w:rPr>
              <w:t xml:space="preserve">Opgenomen in vastgestelde inventaris: laag </w:t>
            </w:r>
            <w:r>
              <w:rPr>
                <w:lang w:val="nl-NL"/>
              </w:rPr>
              <w:t>–</w:t>
            </w:r>
            <w:r w:rsidRPr="00772B6D">
              <w:rPr>
                <w:lang w:val="nl-NL"/>
              </w:rPr>
              <w:t xml:space="preserve"> gemiddeld</w:t>
            </w:r>
          </w:p>
          <w:p w14:paraId="5C120AD7" w14:textId="3B36C567" w:rsidR="00772B6D" w:rsidRPr="00772B6D" w:rsidRDefault="00772B6D" w:rsidP="00217257">
            <w:pPr>
              <w:pStyle w:val="Lijstalinea"/>
              <w:numPr>
                <w:ilvl w:val="0"/>
                <w:numId w:val="37"/>
              </w:numPr>
              <w:rPr>
                <w:rFonts w:ascii="Calibri" w:hAnsi="Calibri"/>
                <w:lang w:val="nl-NL"/>
              </w:rPr>
            </w:pPr>
            <w:r w:rsidRPr="00772B6D">
              <w:rPr>
                <w:lang w:val="nl-NL"/>
              </w:rPr>
              <w:lastRenderedPageBreak/>
              <w:t>Geen vermelding: geen</w:t>
            </w:r>
          </w:p>
          <w:p w14:paraId="4E37BE14" w14:textId="77777777" w:rsidR="00EF6E31" w:rsidRPr="00772B6D" w:rsidRDefault="00EF6E31" w:rsidP="00772B6D">
            <w:pPr>
              <w:rPr>
                <w:lang w:val="nl-NL"/>
              </w:rPr>
            </w:pPr>
          </w:p>
        </w:tc>
      </w:tr>
      <w:tr w:rsidR="00EF6E31" w:rsidRPr="0066034E" w14:paraId="1D49D25E"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E7EDEF" w14:textId="77777777" w:rsidR="00EF6E31" w:rsidRPr="0066034E" w:rsidRDefault="00EF6E31" w:rsidP="00217257">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9FA372" w14:textId="77777777" w:rsidR="00EF6E31" w:rsidRPr="0066034E" w:rsidRDefault="00EF6E31" w:rsidP="00217257">
            <w:pPr>
              <w:rPr>
                <w:lang w:val="nl-NL"/>
              </w:rPr>
            </w:pPr>
            <w:r w:rsidRPr="0066034E">
              <w:rPr>
                <w:lang w:val="nl-NL"/>
              </w:rPr>
              <w:t>AANDACHTSPUNT: Het is niet omdat een gebouw beschermd is, of opgenomen in de Inventaris, dat de erfgoedwaarde ervan vanzelf duidelijk is, of onomstotelijk vaststaat. Omgekeerd kunnen ook gebouwen die niet opgenomen zijn in de Inventaris, wel degelijk een grote erfgoedwaarde bezitten. Dat is zeker het geval voor de meer recente kerken uit de jaren ’60 en ’70. Het is dus altijd belangrijk om ook de volgende stappen in de erfgoedanalyse te zetten, om een onbevooroordeeld totaalbeeld te verkrijgen.</w:t>
            </w:r>
          </w:p>
          <w:p w14:paraId="264E1A0B" w14:textId="77777777" w:rsidR="00EF6E31" w:rsidRPr="0066034E" w:rsidRDefault="00EF6E31" w:rsidP="00217257">
            <w:pPr>
              <w:rPr>
                <w:lang w:val="nl-NL"/>
              </w:rPr>
            </w:pPr>
          </w:p>
        </w:tc>
      </w:tr>
    </w:tbl>
    <w:p w14:paraId="341826BB"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359"/>
        <w:gridCol w:w="7284"/>
        <w:gridCol w:w="1268"/>
      </w:tblGrid>
      <w:tr w:rsidR="00EF6E31" w:rsidRPr="0066034E" w14:paraId="36183B6B" w14:textId="77777777" w:rsidTr="00EF6E31">
        <w:trPr>
          <w:trHeight w:val="849"/>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FBC8F9F" w14:textId="04A7DF8E" w:rsidR="00EF6E31" w:rsidRPr="0066034E" w:rsidRDefault="00EF6E31" w:rsidP="00217257">
            <w:pPr>
              <w:rPr>
                <w:b/>
                <w:bCs/>
                <w:sz w:val="20"/>
                <w:szCs w:val="20"/>
                <w:lang w:val="nl-NL"/>
              </w:rPr>
            </w:pPr>
            <w:r w:rsidRPr="0066034E">
              <w:rPr>
                <w:b/>
                <w:bCs/>
                <w:lang w:val="nl-NL"/>
              </w:rPr>
              <w:t>Onroerend</w:t>
            </w:r>
            <w:r w:rsidR="0085475C" w:rsidRPr="0066034E">
              <w:rPr>
                <w:b/>
                <w:bCs/>
                <w:lang w:val="nl-NL"/>
              </w:rPr>
              <w:t xml:space="preserve"> erfgoed</w:t>
            </w:r>
            <w:r w:rsidRPr="0066034E">
              <w:rPr>
                <w:b/>
                <w:bCs/>
                <w:lang w:val="nl-NL"/>
              </w:rPr>
              <w:t>: Architectuur</w:t>
            </w:r>
          </w:p>
          <w:p w14:paraId="1FDE816F" w14:textId="77777777" w:rsidR="00EF6E31" w:rsidRPr="0066034E" w:rsidRDefault="00EF6E31" w:rsidP="00217257">
            <w:pPr>
              <w:rPr>
                <w:lang w:val="nl-NL"/>
              </w:rPr>
            </w:pPr>
          </w:p>
        </w:tc>
      </w:tr>
      <w:tr w:rsidR="00EF6E31" w:rsidRPr="0066034E" w14:paraId="3A6653FE"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AC4545" w14:textId="77777777" w:rsidR="00EF6E31" w:rsidRPr="0066034E" w:rsidRDefault="00EF6E31" w:rsidP="00217257">
            <w:pPr>
              <w:rPr>
                <w:lang w:val="nl-NL"/>
              </w:rPr>
            </w:pPr>
            <w:r w:rsidRPr="0066034E">
              <w:rPr>
                <w:lang w:val="nl-NL"/>
              </w:rPr>
              <w:t>Informatie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EA5A42" w14:textId="77777777" w:rsidR="00EF6E31" w:rsidRPr="0066034E" w:rsidRDefault="00EF6E31" w:rsidP="00217257">
            <w:pPr>
              <w:pStyle w:val="Lijstalinea"/>
              <w:numPr>
                <w:ilvl w:val="0"/>
                <w:numId w:val="38"/>
              </w:numPr>
              <w:rPr>
                <w:rFonts w:ascii="Calibri" w:hAnsi="Calibri"/>
                <w:lang w:val="nl-NL"/>
              </w:rPr>
            </w:pPr>
            <w:r w:rsidRPr="0066034E">
              <w:rPr>
                <w:lang w:val="nl-NL"/>
              </w:rPr>
              <w:t>Bouwfasen: gaat het om een nieuwbouw, of is het bestaande een accumulatie van opeenvolgende verbouwingen, uitbreidingen, restauraties, …? </w:t>
            </w:r>
          </w:p>
          <w:p w14:paraId="429568EC" w14:textId="77777777" w:rsidR="00EF6E31" w:rsidRPr="0066034E" w:rsidRDefault="00EF6E31" w:rsidP="00217257">
            <w:pPr>
              <w:pStyle w:val="Lijstalinea"/>
              <w:numPr>
                <w:ilvl w:val="0"/>
                <w:numId w:val="38"/>
              </w:numPr>
              <w:rPr>
                <w:rFonts w:ascii="Calibri" w:hAnsi="Calibri"/>
                <w:lang w:val="nl-NL"/>
              </w:rPr>
            </w:pPr>
            <w:r w:rsidRPr="0066034E">
              <w:rPr>
                <w:lang w:val="nl-NL"/>
              </w:rPr>
              <w:t xml:space="preserve">Stijl: gaat het om romaans, gotisch, renaissance, barok, classicistisch, eclectisch, </w:t>
            </w:r>
            <w:proofErr w:type="spellStart"/>
            <w:r w:rsidRPr="0066034E">
              <w:rPr>
                <w:lang w:val="nl-NL"/>
              </w:rPr>
              <w:t>neo</w:t>
            </w:r>
            <w:proofErr w:type="spellEnd"/>
            <w:r w:rsidRPr="0066034E">
              <w:rPr>
                <w:lang w:val="nl-NL"/>
              </w:rPr>
              <w:t xml:space="preserve">-Vlaamse-renaissance, neobarok, </w:t>
            </w:r>
            <w:proofErr w:type="spellStart"/>
            <w:r w:rsidRPr="0066034E">
              <w:rPr>
                <w:lang w:val="nl-NL"/>
              </w:rPr>
              <w:t>neobyzantijns</w:t>
            </w:r>
            <w:proofErr w:type="spellEnd"/>
            <w:r w:rsidRPr="0066034E">
              <w:rPr>
                <w:lang w:val="nl-NL"/>
              </w:rPr>
              <w:t xml:space="preserve">, neoclassicistisch, neogotisch, </w:t>
            </w:r>
            <w:proofErr w:type="spellStart"/>
            <w:r w:rsidRPr="0066034E">
              <w:rPr>
                <w:lang w:val="nl-NL"/>
              </w:rPr>
              <w:t>neoromaans</w:t>
            </w:r>
            <w:proofErr w:type="spellEnd"/>
            <w:r w:rsidRPr="0066034E">
              <w:rPr>
                <w:lang w:val="nl-NL"/>
              </w:rPr>
              <w:t>, regionalistisch, ‘modern’, een mengvorm, of is de stijl onbepaald? </w:t>
            </w:r>
          </w:p>
          <w:p w14:paraId="78E7027E" w14:textId="77777777" w:rsidR="00EF6E31" w:rsidRPr="0066034E" w:rsidRDefault="00EF6E31" w:rsidP="00217257">
            <w:pPr>
              <w:pStyle w:val="Lijstalinea"/>
              <w:numPr>
                <w:ilvl w:val="0"/>
                <w:numId w:val="38"/>
              </w:numPr>
              <w:rPr>
                <w:rFonts w:ascii="Calibri" w:hAnsi="Calibri"/>
                <w:lang w:val="nl-NL"/>
              </w:rPr>
            </w:pPr>
            <w:r w:rsidRPr="0066034E">
              <w:rPr>
                <w:lang w:val="nl-NL"/>
              </w:rPr>
              <w:t xml:space="preserve">Type: de meest voorkomende types zijn basiliek (met of zonder transept), </w:t>
            </w:r>
            <w:proofErr w:type="spellStart"/>
            <w:r w:rsidRPr="0066034E">
              <w:rPr>
                <w:lang w:val="nl-NL"/>
              </w:rPr>
              <w:t>centraalbouw</w:t>
            </w:r>
            <w:proofErr w:type="spellEnd"/>
            <w:r w:rsidRPr="0066034E">
              <w:rPr>
                <w:lang w:val="nl-NL"/>
              </w:rPr>
              <w:t xml:space="preserve">, </w:t>
            </w:r>
            <w:proofErr w:type="spellStart"/>
            <w:r w:rsidRPr="0066034E">
              <w:rPr>
                <w:lang w:val="nl-NL"/>
              </w:rPr>
              <w:t>eenbeukig</w:t>
            </w:r>
            <w:proofErr w:type="spellEnd"/>
            <w:r w:rsidRPr="0066034E">
              <w:rPr>
                <w:lang w:val="nl-NL"/>
              </w:rPr>
              <w:t xml:space="preserve"> (met of zonder transept), hallenkerk (met of zonder transept, pseudobasiliek (met of zonder transept), zaalkerk, huiskerk, onbepaald. </w:t>
            </w:r>
          </w:p>
          <w:p w14:paraId="51579708" w14:textId="77777777" w:rsidR="00EF6E31" w:rsidRPr="0066034E" w:rsidRDefault="00EF6E31" w:rsidP="00217257">
            <w:pPr>
              <w:pStyle w:val="Lijstalinea"/>
              <w:numPr>
                <w:ilvl w:val="0"/>
                <w:numId w:val="38"/>
              </w:numPr>
              <w:rPr>
                <w:rFonts w:ascii="Calibri" w:hAnsi="Calibri"/>
                <w:lang w:val="nl-NL"/>
              </w:rPr>
            </w:pPr>
            <w:r w:rsidRPr="0066034E">
              <w:rPr>
                <w:lang w:val="nl-NL"/>
              </w:rPr>
              <w:t xml:space="preserve">Toren: gaat het om een dakruiter, geveltoren, koortoren, </w:t>
            </w:r>
            <w:proofErr w:type="spellStart"/>
            <w:r w:rsidRPr="0066034E">
              <w:rPr>
                <w:lang w:val="nl-NL"/>
              </w:rPr>
              <w:t>kruisingtoren</w:t>
            </w:r>
            <w:proofErr w:type="spellEnd"/>
            <w:r w:rsidRPr="0066034E">
              <w:rPr>
                <w:lang w:val="nl-NL"/>
              </w:rPr>
              <w:t xml:space="preserve"> of okseltoren. Of is de toren vrijstaand? Mogelijks is er enkel een campanile.  </w:t>
            </w:r>
          </w:p>
          <w:p w14:paraId="2849E01B" w14:textId="77777777" w:rsidR="00EF6E31" w:rsidRPr="0066034E" w:rsidRDefault="00EF6E31" w:rsidP="00217257">
            <w:pPr>
              <w:pStyle w:val="Lijstalinea"/>
              <w:numPr>
                <w:ilvl w:val="0"/>
                <w:numId w:val="38"/>
              </w:numPr>
              <w:rPr>
                <w:rFonts w:ascii="Calibri" w:hAnsi="Calibri"/>
                <w:lang w:val="nl-NL"/>
              </w:rPr>
            </w:pPr>
            <w:r w:rsidRPr="0066034E">
              <w:rPr>
                <w:lang w:val="nl-NL"/>
              </w:rPr>
              <w:t xml:space="preserve">Materiaal en structuur: hoe is de draag- en </w:t>
            </w:r>
            <w:proofErr w:type="spellStart"/>
            <w:r w:rsidRPr="0066034E">
              <w:rPr>
                <w:lang w:val="nl-NL"/>
              </w:rPr>
              <w:t>dakstructuur</w:t>
            </w:r>
            <w:proofErr w:type="spellEnd"/>
            <w:r w:rsidRPr="0066034E">
              <w:rPr>
                <w:lang w:val="nl-NL"/>
              </w:rPr>
              <w:t xml:space="preserve"> opgebouwd? Gaat het om één structureel principe (bv. gietijzeren spanten, betonnen balken, gemetselde gewelven), of is er een mengvorm; of volgen de verschillende gebouwdelen een ander structureel principe? Wat is het dominante bouwmateriaal? Is het zichtbaar gelaten, bepaalt het de expressie, etc.? </w:t>
            </w:r>
          </w:p>
          <w:p w14:paraId="35272940" w14:textId="77777777" w:rsidR="00EF6E31" w:rsidRPr="0066034E" w:rsidRDefault="00EF6E31" w:rsidP="00217257">
            <w:pPr>
              <w:pStyle w:val="Lijstalinea"/>
              <w:numPr>
                <w:ilvl w:val="0"/>
                <w:numId w:val="38"/>
              </w:numPr>
              <w:rPr>
                <w:rFonts w:ascii="Calibri" w:hAnsi="Calibri"/>
                <w:lang w:val="nl-NL"/>
              </w:rPr>
            </w:pPr>
            <w:r w:rsidRPr="0066034E">
              <w:rPr>
                <w:lang w:val="nl-NL"/>
              </w:rPr>
              <w:t>Oeuvre: heeft de architect nog andere kerken ontworpen? Hoe situeert dit gebouw zich in zijn werk? </w:t>
            </w:r>
          </w:p>
        </w:tc>
      </w:tr>
      <w:tr w:rsidR="009A7AF4" w:rsidRPr="0066034E" w14:paraId="32339AB2" w14:textId="77777777" w:rsidTr="0048644C">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B105A7" w14:textId="77777777" w:rsidR="009A7AF4" w:rsidRPr="0066034E" w:rsidRDefault="009A7AF4" w:rsidP="00217257">
            <w:pPr>
              <w:rPr>
                <w:lang w:val="nl-NL"/>
              </w:rPr>
            </w:pPr>
            <w:r w:rsidRPr="0066034E">
              <w:rPr>
                <w:lang w:val="nl-NL"/>
              </w:rPr>
              <w:t>Evaluatie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328AFE" w14:textId="77777777" w:rsidR="009A7AF4" w:rsidRPr="00772B6D" w:rsidRDefault="009A7AF4" w:rsidP="00772B6D">
            <w:pPr>
              <w:rPr>
                <w:rFonts w:ascii="Calibri" w:hAnsi="Calibri"/>
                <w:lang w:val="nl-NL"/>
              </w:rPr>
            </w:pPr>
            <w:r w:rsidRPr="00772B6D">
              <w:rPr>
                <w:lang w:val="nl-NL"/>
              </w:rPr>
              <w:t>Als algemeen principe kan gesteld worden: hoe duidelijker het gebouw uiting is van een bepaalde stijl, type of oeuvre, of hoe duidelijker de opeenvolgende fasen te onderscheiden zijn, des te eenvoudiger de volgende vragen kunnen beantwoord worden. </w:t>
            </w:r>
          </w:p>
          <w:p w14:paraId="1A0B1C60" w14:textId="77777777" w:rsidR="009A7AF4" w:rsidRPr="0066034E" w:rsidRDefault="009A7AF4" w:rsidP="00217257">
            <w:pPr>
              <w:pStyle w:val="Lijstalinea"/>
              <w:numPr>
                <w:ilvl w:val="0"/>
                <w:numId w:val="39"/>
              </w:numPr>
              <w:rPr>
                <w:rFonts w:ascii="Calibri" w:hAnsi="Calibri"/>
                <w:lang w:val="nl-NL"/>
              </w:rPr>
            </w:pPr>
            <w:r w:rsidRPr="0066034E">
              <w:rPr>
                <w:lang w:val="nl-NL"/>
              </w:rPr>
              <w:t>Zeldzaamheid: hoe uitzonderlijk is het gebouw in zijn soort, en in het oeuvre van de architect? Zijn er veel gelijk(w)aardige voorbeelden te vinden in Vlaanderen? </w:t>
            </w:r>
          </w:p>
          <w:p w14:paraId="374C6126" w14:textId="77777777" w:rsidR="009A7AF4" w:rsidRPr="0066034E" w:rsidRDefault="009A7AF4" w:rsidP="00217257">
            <w:pPr>
              <w:pStyle w:val="Lijstalinea"/>
              <w:numPr>
                <w:ilvl w:val="0"/>
                <w:numId w:val="39"/>
              </w:numPr>
              <w:rPr>
                <w:rFonts w:ascii="Calibri" w:hAnsi="Calibri"/>
                <w:lang w:val="nl-NL"/>
              </w:rPr>
            </w:pPr>
            <w:r w:rsidRPr="0066034E">
              <w:rPr>
                <w:lang w:val="nl-NL"/>
              </w:rPr>
              <w:lastRenderedPageBreak/>
              <w:t>Herkenbaarheid: in welke mate weerspiegelt het gebouw het toenmalige denken over liturgie, architectuur en maatschappij? Is het oorspronkelijke concept, of de latere transformatie ervan, afleesbaar in zijn historische gelaagdheid? Hoe gaaf zijn het oorspronkelijke ontwerp of de latere interventies vandaag? </w:t>
            </w:r>
          </w:p>
          <w:p w14:paraId="0837B338" w14:textId="77777777" w:rsidR="009A7AF4" w:rsidRPr="009A7AF4" w:rsidRDefault="009A7AF4" w:rsidP="00217257">
            <w:pPr>
              <w:pStyle w:val="Lijstalinea"/>
              <w:numPr>
                <w:ilvl w:val="0"/>
                <w:numId w:val="39"/>
              </w:numPr>
              <w:rPr>
                <w:rFonts w:ascii="Calibri" w:hAnsi="Calibri"/>
                <w:lang w:val="nl-NL"/>
              </w:rPr>
            </w:pPr>
            <w:r w:rsidRPr="0066034E">
              <w:rPr>
                <w:lang w:val="nl-NL"/>
              </w:rPr>
              <w:t>Representativiteit: is de kerk typerend in een bepaalde regio, voor een bepaalde (kunst)historische periode, of voor het oeuvre van een belangrijke architect?  </w:t>
            </w:r>
          </w:p>
          <w:p w14:paraId="0B48BDE4" w14:textId="77777777" w:rsidR="009A7AF4" w:rsidRPr="00772B6D" w:rsidRDefault="009A7AF4" w:rsidP="009A7AF4">
            <w:pPr>
              <w:rPr>
                <w:b/>
                <w:bCs/>
                <w:lang w:val="nl-NL"/>
              </w:rPr>
            </w:pPr>
            <w:r w:rsidRPr="00772B6D">
              <w:rPr>
                <w:b/>
                <w:bCs/>
                <w:lang w:val="nl-NL"/>
              </w:rPr>
              <w:t xml:space="preserve">Hoe zeldzaam is het gebouw in Vlaanderen? Hoe gaaf zijn het oorspronkelijke ontwerp of de latere interventies vandaag? Is de kerk typerend voor een bepaalde periode, regio of architect? </w:t>
            </w:r>
          </w:p>
          <w:p w14:paraId="68C432B1" w14:textId="77777777" w:rsidR="009A7AF4" w:rsidRPr="009A7AF4" w:rsidRDefault="009A7AF4" w:rsidP="009A7AF4">
            <w:pPr>
              <w:rPr>
                <w:rFonts w:ascii="Calibri" w:hAnsi="Calibri"/>
                <w:lang w:val="nl-NL"/>
              </w:rPr>
            </w:pPr>
          </w:p>
          <w:p w14:paraId="680FE1C7" w14:textId="77777777" w:rsidR="009A7AF4" w:rsidRPr="00772B6D" w:rsidRDefault="009A7AF4" w:rsidP="00772B6D">
            <w:pPr>
              <w:ind w:left="360"/>
              <w:rPr>
                <w:rFonts w:ascii="Calibri" w:hAnsi="Calibri"/>
                <w:lang w:val="nl-NL"/>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586CC158" w14:textId="77777777" w:rsidR="009A7AF4" w:rsidRPr="009A7AF4" w:rsidRDefault="009A7AF4" w:rsidP="00862178">
            <w:pPr>
              <w:rPr>
                <w:rFonts w:ascii="Calibri" w:hAnsi="Calibri"/>
              </w:rPr>
            </w:pPr>
          </w:p>
          <w:p w14:paraId="4455860E" w14:textId="77777777" w:rsidR="009A7AF4" w:rsidRPr="00862178" w:rsidRDefault="009A7AF4" w:rsidP="00862178">
            <w:pPr>
              <w:rPr>
                <w:b/>
                <w:bCs/>
                <w:lang w:val="nl-NL"/>
              </w:rPr>
            </w:pPr>
            <w:r w:rsidRPr="00862178">
              <w:rPr>
                <w:lang w:val="nl-NL"/>
              </w:rPr>
              <w:t>Geen</w:t>
            </w:r>
          </w:p>
          <w:p w14:paraId="20049D1B" w14:textId="77777777" w:rsidR="009A7AF4" w:rsidRPr="00862178" w:rsidRDefault="009A7AF4" w:rsidP="00862178">
            <w:pPr>
              <w:rPr>
                <w:b/>
                <w:bCs/>
                <w:lang w:val="nl-NL"/>
              </w:rPr>
            </w:pPr>
            <w:r w:rsidRPr="00862178">
              <w:rPr>
                <w:lang w:val="nl-NL"/>
              </w:rPr>
              <w:t>Laag</w:t>
            </w:r>
          </w:p>
          <w:p w14:paraId="6C0BDC5D" w14:textId="77777777" w:rsidR="009A7AF4" w:rsidRPr="00862178" w:rsidRDefault="009A7AF4" w:rsidP="00862178">
            <w:pPr>
              <w:rPr>
                <w:b/>
                <w:bCs/>
                <w:lang w:val="nl-NL"/>
              </w:rPr>
            </w:pPr>
            <w:r w:rsidRPr="00862178">
              <w:rPr>
                <w:lang w:val="nl-NL"/>
              </w:rPr>
              <w:t>Gemiddeld</w:t>
            </w:r>
          </w:p>
          <w:p w14:paraId="1E11C789" w14:textId="77777777" w:rsidR="009A7AF4" w:rsidRPr="00862178" w:rsidRDefault="009A7AF4" w:rsidP="00862178">
            <w:pPr>
              <w:rPr>
                <w:b/>
                <w:bCs/>
                <w:lang w:val="nl-NL"/>
              </w:rPr>
            </w:pPr>
            <w:r w:rsidRPr="00862178">
              <w:rPr>
                <w:lang w:val="nl-NL"/>
              </w:rPr>
              <w:t>Hoog</w:t>
            </w:r>
          </w:p>
          <w:p w14:paraId="2B208DE4" w14:textId="77777777" w:rsidR="009A7AF4" w:rsidRPr="00862178" w:rsidRDefault="009A7AF4" w:rsidP="00862178">
            <w:pPr>
              <w:rPr>
                <w:b/>
                <w:bCs/>
                <w:lang w:val="nl-NL"/>
              </w:rPr>
            </w:pPr>
            <w:r w:rsidRPr="00862178">
              <w:rPr>
                <w:lang w:val="nl-NL"/>
              </w:rPr>
              <w:t>Zeer hoog</w:t>
            </w:r>
          </w:p>
          <w:p w14:paraId="1AF0235F" w14:textId="77777777" w:rsidR="009A7AF4" w:rsidRPr="00862178" w:rsidRDefault="009A7AF4" w:rsidP="00862178">
            <w:pPr>
              <w:rPr>
                <w:b/>
                <w:bCs/>
                <w:lang w:val="nl-NL"/>
              </w:rPr>
            </w:pPr>
            <w:r w:rsidRPr="00862178">
              <w:rPr>
                <w:lang w:val="nl-NL"/>
              </w:rPr>
              <w:t>Uitzonderlijk</w:t>
            </w:r>
          </w:p>
          <w:p w14:paraId="5BE31899" w14:textId="77777777" w:rsidR="009A7AF4" w:rsidRPr="0066034E" w:rsidRDefault="009A7AF4" w:rsidP="00217257">
            <w:pPr>
              <w:rPr>
                <w:lang w:val="nl-NL"/>
              </w:rPr>
            </w:pPr>
          </w:p>
        </w:tc>
      </w:tr>
    </w:tbl>
    <w:p w14:paraId="04D60FA7"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359"/>
        <w:gridCol w:w="6716"/>
        <w:gridCol w:w="1836"/>
      </w:tblGrid>
      <w:tr w:rsidR="00EF6E31" w:rsidRPr="0066034E" w14:paraId="1714BB4A" w14:textId="77777777" w:rsidTr="00EF6E31">
        <w:trPr>
          <w:trHeight w:val="7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3232A26" w14:textId="02BFD3E0" w:rsidR="00EF6E31" w:rsidRPr="0066034E" w:rsidRDefault="00EF6E31" w:rsidP="00217257">
            <w:pPr>
              <w:rPr>
                <w:b/>
                <w:bCs/>
                <w:sz w:val="20"/>
                <w:szCs w:val="20"/>
                <w:lang w:val="nl-NL"/>
              </w:rPr>
            </w:pPr>
            <w:r w:rsidRPr="0066034E">
              <w:rPr>
                <w:b/>
                <w:bCs/>
                <w:lang w:val="nl-NL"/>
              </w:rPr>
              <w:t>Onroerend</w:t>
            </w:r>
            <w:r w:rsidR="0085475C" w:rsidRPr="0066034E">
              <w:rPr>
                <w:b/>
                <w:bCs/>
                <w:lang w:val="nl-NL"/>
              </w:rPr>
              <w:t xml:space="preserve"> erfgoed</w:t>
            </w:r>
            <w:r w:rsidRPr="0066034E">
              <w:rPr>
                <w:b/>
                <w:bCs/>
                <w:lang w:val="nl-NL"/>
              </w:rPr>
              <w:t>: Interieur</w:t>
            </w:r>
          </w:p>
        </w:tc>
      </w:tr>
      <w:tr w:rsidR="00EF6E31" w:rsidRPr="0066034E" w14:paraId="1747D42A"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61C44D" w14:textId="77777777" w:rsidR="00EF6E31" w:rsidRPr="0066034E" w:rsidRDefault="00EF6E31" w:rsidP="00217257">
            <w:pPr>
              <w:rPr>
                <w:lang w:val="nl-NL"/>
              </w:rPr>
            </w:pPr>
            <w:r w:rsidRPr="0066034E">
              <w:rPr>
                <w:lang w:val="nl-NL"/>
              </w:rPr>
              <w:t>Informatie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B47D36" w14:textId="77777777" w:rsidR="00EF6E31" w:rsidRPr="0066034E" w:rsidRDefault="00EF6E31" w:rsidP="00217257">
            <w:pPr>
              <w:pStyle w:val="Lijstalinea"/>
              <w:numPr>
                <w:ilvl w:val="0"/>
                <w:numId w:val="40"/>
              </w:numPr>
              <w:rPr>
                <w:rFonts w:ascii="Calibri" w:hAnsi="Calibri"/>
                <w:lang w:val="nl-NL"/>
              </w:rPr>
            </w:pPr>
            <w:r w:rsidRPr="0066034E">
              <w:rPr>
                <w:lang w:val="nl-NL"/>
              </w:rPr>
              <w:t>(</w:t>
            </w:r>
            <w:proofErr w:type="gramStart"/>
            <w:r w:rsidRPr="0066034E">
              <w:rPr>
                <w:lang w:val="nl-NL"/>
              </w:rPr>
              <w:t>vast</w:t>
            </w:r>
            <w:proofErr w:type="gramEnd"/>
            <w:r w:rsidRPr="0066034E">
              <w:rPr>
                <w:lang w:val="nl-NL"/>
              </w:rPr>
              <w:t>) Meubilair: de merkwaardige meubelen, ook uit periodes die ouder zijn dan het kerkgebouw : biechtstoel, communiebank, preekstoel, doopvont, altaren, koorgestoelte</w:t>
            </w:r>
          </w:p>
          <w:p w14:paraId="1D346626" w14:textId="77777777" w:rsidR="00EF6E31" w:rsidRPr="0066034E" w:rsidRDefault="00EF6E31" w:rsidP="00217257">
            <w:pPr>
              <w:pStyle w:val="Lijstalinea"/>
              <w:numPr>
                <w:ilvl w:val="0"/>
                <w:numId w:val="40"/>
              </w:numPr>
              <w:rPr>
                <w:rFonts w:ascii="Calibri" w:hAnsi="Calibri"/>
                <w:lang w:val="nl-NL"/>
              </w:rPr>
            </w:pPr>
            <w:r w:rsidRPr="0066034E">
              <w:rPr>
                <w:lang w:val="nl-NL"/>
              </w:rPr>
              <w:t>Is het interieur in originele staat? Zijn er eerdere transformaties geweest? </w:t>
            </w:r>
          </w:p>
          <w:p w14:paraId="7E3F7813" w14:textId="77777777" w:rsidR="00EF6E31" w:rsidRPr="0066034E" w:rsidRDefault="00EF6E31" w:rsidP="00217257">
            <w:pPr>
              <w:pStyle w:val="Lijstalinea"/>
              <w:numPr>
                <w:ilvl w:val="0"/>
                <w:numId w:val="40"/>
              </w:numPr>
              <w:rPr>
                <w:rFonts w:ascii="Calibri" w:hAnsi="Calibri"/>
                <w:lang w:val="nl-NL"/>
              </w:rPr>
            </w:pPr>
            <w:r w:rsidRPr="0066034E">
              <w:rPr>
                <w:lang w:val="nl-NL"/>
              </w:rPr>
              <w:t>Meubilair (altaren, doopvont, biechtstoelen, tabernakel, kerkbanken, communiebank, koorgestoelte): is dit samen ontworpen met het interieur, afkomstig uit een vroegere/andere kerk, of later toegevoegd?  </w:t>
            </w:r>
          </w:p>
          <w:p w14:paraId="63EE5A8D" w14:textId="77777777" w:rsidR="00EF6E31" w:rsidRPr="0066034E" w:rsidRDefault="00EF6E31" w:rsidP="00217257">
            <w:pPr>
              <w:pStyle w:val="Lijstalinea"/>
              <w:numPr>
                <w:ilvl w:val="0"/>
                <w:numId w:val="40"/>
              </w:numPr>
              <w:rPr>
                <w:rFonts w:ascii="Calibri" w:hAnsi="Calibri"/>
                <w:lang w:val="nl-NL"/>
              </w:rPr>
            </w:pPr>
            <w:r w:rsidRPr="0066034E">
              <w:rPr>
                <w:lang w:val="nl-NL"/>
              </w:rPr>
              <w:t xml:space="preserve">(Oorspronkelijke) muurafwerking en -schilderingen: overschilderd of </w:t>
            </w:r>
            <w:proofErr w:type="spellStart"/>
            <w:r w:rsidRPr="0066034E">
              <w:rPr>
                <w:lang w:val="nl-NL"/>
              </w:rPr>
              <w:t>ontpleisterd</w:t>
            </w:r>
            <w:proofErr w:type="spellEnd"/>
            <w:r w:rsidRPr="0066034E">
              <w:rPr>
                <w:lang w:val="nl-NL"/>
              </w:rPr>
              <w:t>? Betegeld? Is er een houten lambrisering (eventueel met ingewerkte kruisweg)? </w:t>
            </w:r>
          </w:p>
          <w:p w14:paraId="4A14B168" w14:textId="77777777" w:rsidR="00EF6E31" w:rsidRPr="0066034E" w:rsidRDefault="00EF6E31" w:rsidP="00217257">
            <w:pPr>
              <w:pStyle w:val="Lijstalinea"/>
              <w:numPr>
                <w:ilvl w:val="0"/>
                <w:numId w:val="40"/>
              </w:numPr>
              <w:rPr>
                <w:rFonts w:ascii="Calibri" w:hAnsi="Calibri"/>
                <w:lang w:val="nl-NL"/>
              </w:rPr>
            </w:pPr>
            <w:r w:rsidRPr="0066034E">
              <w:rPr>
                <w:lang w:val="nl-NL"/>
              </w:rPr>
              <w:t>Zijn er bijzondere lichtarmaturen, luchters, …? </w:t>
            </w:r>
          </w:p>
          <w:p w14:paraId="16E6C8FC" w14:textId="77777777" w:rsidR="00EF6E31" w:rsidRPr="0066034E" w:rsidRDefault="00EF6E31" w:rsidP="00217257">
            <w:pPr>
              <w:pStyle w:val="Lijstalinea"/>
              <w:numPr>
                <w:ilvl w:val="0"/>
                <w:numId w:val="40"/>
              </w:numPr>
              <w:rPr>
                <w:rFonts w:ascii="Calibri" w:hAnsi="Calibri"/>
                <w:lang w:val="nl-NL"/>
              </w:rPr>
            </w:pPr>
            <w:r w:rsidRPr="0066034E">
              <w:rPr>
                <w:lang w:val="nl-NL"/>
              </w:rPr>
              <w:t>Zijn er glasramen? Zijn ze samen met het oorspronkelijke interieur ontworpen, of later toegevoegd?  </w:t>
            </w:r>
          </w:p>
          <w:p w14:paraId="2EB93C19" w14:textId="77777777" w:rsidR="00EF6E31" w:rsidRPr="0066034E" w:rsidRDefault="00EF6E31" w:rsidP="00217257">
            <w:pPr>
              <w:pStyle w:val="Lijstalinea"/>
              <w:numPr>
                <w:ilvl w:val="0"/>
                <w:numId w:val="40"/>
              </w:numPr>
              <w:rPr>
                <w:rFonts w:ascii="Calibri" w:hAnsi="Calibri"/>
                <w:lang w:val="nl-NL"/>
              </w:rPr>
            </w:pPr>
            <w:r w:rsidRPr="0066034E">
              <w:rPr>
                <w:lang w:val="nl-NL"/>
              </w:rPr>
              <w:t>Zijn er andere belangrijke objecten aanwezig zoals orgels, grafmonumenten, etc.? Zo ja, wanneer, en door wie zijn die toegevoegd? Wie heeft ze ontworpen?</w:t>
            </w:r>
          </w:p>
          <w:p w14:paraId="134348AD" w14:textId="77777777" w:rsidR="00EF6E31" w:rsidRPr="0066034E" w:rsidRDefault="00EF6E31" w:rsidP="00217257">
            <w:pPr>
              <w:pStyle w:val="Lijstalinea"/>
              <w:numPr>
                <w:ilvl w:val="0"/>
                <w:numId w:val="40"/>
              </w:numPr>
              <w:rPr>
                <w:rFonts w:ascii="Calibri" w:hAnsi="Calibri"/>
                <w:lang w:val="nl-NL"/>
              </w:rPr>
            </w:pPr>
            <w:r w:rsidRPr="0066034E">
              <w:rPr>
                <w:lang w:val="nl-NL"/>
              </w:rPr>
              <w:t>Zijn er andere vormen van artistieke interventie in de ruimte? </w:t>
            </w:r>
          </w:p>
        </w:tc>
      </w:tr>
      <w:tr w:rsidR="00862178" w:rsidRPr="0066034E" w14:paraId="68977D42" w14:textId="77777777" w:rsidTr="00862178">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A31564" w14:textId="77777777" w:rsidR="00862178" w:rsidRPr="0066034E" w:rsidRDefault="00862178" w:rsidP="00217257">
            <w:pPr>
              <w:rPr>
                <w:lang w:val="nl-NL"/>
              </w:rPr>
            </w:pPr>
            <w:r w:rsidRPr="0066034E">
              <w:rPr>
                <w:lang w:val="nl-NL"/>
              </w:rPr>
              <w:t>Evaluatie</w:t>
            </w:r>
          </w:p>
        </w:tc>
        <w:tc>
          <w:tcPr>
            <w:tcW w:w="7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C3A0F4" w14:textId="5EC9698B" w:rsidR="00862178" w:rsidRPr="00772B6D" w:rsidRDefault="00862178" w:rsidP="00772B6D">
            <w:pPr>
              <w:rPr>
                <w:rFonts w:ascii="Calibri" w:hAnsi="Calibri"/>
                <w:lang w:val="nl-NL"/>
              </w:rPr>
            </w:pPr>
            <w:r w:rsidRPr="00772B6D">
              <w:rPr>
                <w:b/>
                <w:bCs/>
                <w:lang w:val="nl-NL"/>
              </w:rPr>
              <w:t xml:space="preserve">In dit kader gaat het erom de impact van de erfgoedwaarde van </w:t>
            </w:r>
            <w:r>
              <w:rPr>
                <w:b/>
                <w:bCs/>
                <w:lang w:val="nl-NL"/>
              </w:rPr>
              <w:t>het interieur</w:t>
            </w:r>
            <w:r w:rsidRPr="00772B6D">
              <w:rPr>
                <w:b/>
                <w:bCs/>
                <w:lang w:val="nl-NL"/>
              </w:rPr>
              <w:t xml:space="preserve"> op de toekomstige bestemming ervan in te schatten.</w:t>
            </w:r>
            <w:r w:rsidRPr="00772B6D">
              <w:rPr>
                <w:lang w:val="nl-NL"/>
              </w:rPr>
              <w:t xml:space="preserve"> </w:t>
            </w:r>
          </w:p>
          <w:p w14:paraId="4084C5D9" w14:textId="77777777" w:rsidR="00862178" w:rsidRDefault="00862178" w:rsidP="00772B6D">
            <w:pPr>
              <w:rPr>
                <w:lang w:val="nl-NL"/>
              </w:rPr>
            </w:pPr>
          </w:p>
          <w:p w14:paraId="2D563064" w14:textId="77777777" w:rsidR="00862178" w:rsidRDefault="00862178" w:rsidP="00772B6D">
            <w:pPr>
              <w:rPr>
                <w:b/>
                <w:bCs/>
                <w:lang w:val="nl-NL"/>
              </w:rPr>
            </w:pPr>
            <w:r w:rsidRPr="00772B6D">
              <w:rPr>
                <w:b/>
                <w:bCs/>
                <w:lang w:val="nl-NL"/>
              </w:rPr>
              <w:t>Bevat het interieur bijzondere elementen? Is het interieur nog in oorspronkelijke staat? Is er samenhang tussen de elementen van het interieur en het exterieur van het kerkgebouw?</w:t>
            </w:r>
          </w:p>
        </w:tc>
        <w:tc>
          <w:tcPr>
            <w:tcW w:w="1127" w:type="dxa"/>
            <w:tcBorders>
              <w:top w:val="single" w:sz="4" w:space="0" w:color="000000"/>
              <w:left w:val="single" w:sz="4" w:space="0" w:color="000000"/>
              <w:bottom w:val="single" w:sz="4" w:space="0" w:color="000000"/>
              <w:right w:val="single" w:sz="4" w:space="0" w:color="000000"/>
            </w:tcBorders>
            <w:vAlign w:val="center"/>
          </w:tcPr>
          <w:p w14:paraId="4C476357" w14:textId="77777777" w:rsidR="00862178" w:rsidRDefault="00862178" w:rsidP="00862178">
            <w:pPr>
              <w:rPr>
                <w:b/>
                <w:bCs/>
                <w:lang w:val="nl-NL"/>
              </w:rPr>
            </w:pPr>
          </w:p>
          <w:p w14:paraId="69BAE4A2" w14:textId="77777777" w:rsidR="00862178" w:rsidRPr="00862178" w:rsidRDefault="00862178" w:rsidP="00862178">
            <w:pPr>
              <w:rPr>
                <w:b/>
                <w:bCs/>
                <w:lang w:val="nl-NL"/>
              </w:rPr>
            </w:pPr>
            <w:r w:rsidRPr="00862178">
              <w:rPr>
                <w:lang w:val="nl-NL"/>
              </w:rPr>
              <w:t>Geen</w:t>
            </w:r>
          </w:p>
          <w:p w14:paraId="41E2077F" w14:textId="77777777" w:rsidR="00862178" w:rsidRPr="00862178" w:rsidRDefault="00862178" w:rsidP="00862178">
            <w:pPr>
              <w:rPr>
                <w:b/>
                <w:bCs/>
                <w:lang w:val="nl-NL"/>
              </w:rPr>
            </w:pPr>
            <w:r w:rsidRPr="00862178">
              <w:rPr>
                <w:lang w:val="nl-NL"/>
              </w:rPr>
              <w:t>Laag</w:t>
            </w:r>
          </w:p>
          <w:p w14:paraId="17467B84" w14:textId="77777777" w:rsidR="00862178" w:rsidRPr="00862178" w:rsidRDefault="00862178" w:rsidP="00862178">
            <w:pPr>
              <w:rPr>
                <w:b/>
                <w:bCs/>
                <w:lang w:val="nl-NL"/>
              </w:rPr>
            </w:pPr>
            <w:r w:rsidRPr="00862178">
              <w:rPr>
                <w:lang w:val="nl-NL"/>
              </w:rPr>
              <w:t>Gemiddeld</w:t>
            </w:r>
          </w:p>
          <w:p w14:paraId="05FD2B68" w14:textId="77777777" w:rsidR="00862178" w:rsidRPr="00862178" w:rsidRDefault="00862178" w:rsidP="00862178">
            <w:pPr>
              <w:rPr>
                <w:b/>
                <w:bCs/>
                <w:lang w:val="nl-NL"/>
              </w:rPr>
            </w:pPr>
            <w:r w:rsidRPr="00862178">
              <w:rPr>
                <w:lang w:val="nl-NL"/>
              </w:rPr>
              <w:t>Hoog</w:t>
            </w:r>
          </w:p>
          <w:p w14:paraId="5C76EDF3" w14:textId="77777777" w:rsidR="00862178" w:rsidRPr="00862178" w:rsidRDefault="00862178" w:rsidP="00862178">
            <w:pPr>
              <w:rPr>
                <w:b/>
                <w:bCs/>
                <w:lang w:val="nl-NL"/>
              </w:rPr>
            </w:pPr>
            <w:r w:rsidRPr="00862178">
              <w:rPr>
                <w:lang w:val="nl-NL"/>
              </w:rPr>
              <w:t>Zeer hoog</w:t>
            </w:r>
          </w:p>
          <w:p w14:paraId="599373D2" w14:textId="77777777" w:rsidR="00862178" w:rsidRPr="00862178" w:rsidRDefault="00862178" w:rsidP="00862178">
            <w:pPr>
              <w:rPr>
                <w:b/>
                <w:bCs/>
                <w:lang w:val="nl-NL"/>
              </w:rPr>
            </w:pPr>
            <w:r w:rsidRPr="00862178">
              <w:rPr>
                <w:lang w:val="nl-NL"/>
              </w:rPr>
              <w:t>Uitzonderlijk</w:t>
            </w:r>
          </w:p>
          <w:p w14:paraId="08CF1263" w14:textId="77777777" w:rsidR="00862178" w:rsidRPr="00772B6D" w:rsidRDefault="00862178" w:rsidP="00862178"/>
          <w:p w14:paraId="0DF50020" w14:textId="0396054E" w:rsidR="00862178" w:rsidRPr="00772B6D" w:rsidRDefault="00862178" w:rsidP="00772B6D"/>
          <w:p w14:paraId="407877C4" w14:textId="77777777" w:rsidR="00862178" w:rsidRPr="00772B6D" w:rsidRDefault="00862178" w:rsidP="00862178">
            <w:pPr>
              <w:rPr>
                <w:rFonts w:ascii="Calibri" w:hAnsi="Calibri"/>
              </w:rPr>
            </w:pPr>
          </w:p>
        </w:tc>
      </w:tr>
    </w:tbl>
    <w:p w14:paraId="31D1F311"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359"/>
        <w:gridCol w:w="7284"/>
        <w:gridCol w:w="1268"/>
      </w:tblGrid>
      <w:tr w:rsidR="00EF6E31" w:rsidRPr="0066034E" w14:paraId="60A97079" w14:textId="77777777" w:rsidTr="00EF6E31">
        <w:trPr>
          <w:trHeight w:val="3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5E669CAE" w14:textId="77777777" w:rsidR="00EF6E31" w:rsidRPr="0066034E" w:rsidRDefault="00EF6E31" w:rsidP="00217257">
            <w:pPr>
              <w:rPr>
                <w:lang w:val="nl-NL"/>
              </w:rPr>
            </w:pPr>
          </w:p>
          <w:p w14:paraId="2195A052" w14:textId="5D638C81" w:rsidR="00EF6E31" w:rsidRPr="0066034E" w:rsidRDefault="00EF6E31" w:rsidP="00217257">
            <w:pPr>
              <w:rPr>
                <w:b/>
                <w:bCs/>
                <w:lang w:val="nl-NL"/>
              </w:rPr>
            </w:pPr>
            <w:r w:rsidRPr="0066034E">
              <w:rPr>
                <w:b/>
                <w:bCs/>
                <w:lang w:val="nl-NL"/>
              </w:rPr>
              <w:t>Onroerend</w:t>
            </w:r>
            <w:r w:rsidR="0085475C" w:rsidRPr="0066034E">
              <w:rPr>
                <w:b/>
                <w:bCs/>
                <w:lang w:val="nl-NL"/>
              </w:rPr>
              <w:t xml:space="preserve"> erfgoed</w:t>
            </w:r>
            <w:r w:rsidRPr="0066034E">
              <w:rPr>
                <w:b/>
                <w:bCs/>
                <w:lang w:val="nl-NL"/>
              </w:rPr>
              <w:t>: Context (ruimtelijk, historisch)</w:t>
            </w:r>
          </w:p>
          <w:p w14:paraId="19DDD9A4" w14:textId="77777777" w:rsidR="00276ACA" w:rsidRPr="0066034E" w:rsidRDefault="00276ACA" w:rsidP="00217257">
            <w:pPr>
              <w:rPr>
                <w:b/>
                <w:bCs/>
                <w:sz w:val="20"/>
                <w:szCs w:val="20"/>
                <w:lang w:val="nl-NL"/>
              </w:rPr>
            </w:pPr>
          </w:p>
          <w:p w14:paraId="04342CDB" w14:textId="77777777" w:rsidR="00EF6E31" w:rsidRPr="0066034E" w:rsidRDefault="00EF6E31" w:rsidP="00217257">
            <w:pPr>
              <w:rPr>
                <w:lang w:val="nl-NL"/>
              </w:rPr>
            </w:pPr>
          </w:p>
        </w:tc>
      </w:tr>
      <w:tr w:rsidR="00EF6E31" w:rsidRPr="0066034E" w14:paraId="22542571"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4CC485" w14:textId="77777777" w:rsidR="00EF6E31" w:rsidRPr="0066034E" w:rsidRDefault="00EF6E31" w:rsidP="00217257">
            <w:pPr>
              <w:rPr>
                <w:lang w:val="nl-NL"/>
              </w:rPr>
            </w:pPr>
            <w:r w:rsidRPr="0066034E">
              <w:rPr>
                <w:lang w:val="nl-NL"/>
              </w:rPr>
              <w:t>Informatie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1C181B" w14:textId="77777777" w:rsidR="00EF6E31" w:rsidRPr="0066034E" w:rsidRDefault="00EF6E31" w:rsidP="00217257">
            <w:pPr>
              <w:pStyle w:val="Lijstalinea"/>
              <w:numPr>
                <w:ilvl w:val="0"/>
                <w:numId w:val="42"/>
              </w:numPr>
              <w:rPr>
                <w:rFonts w:ascii="Calibri" w:hAnsi="Calibri"/>
                <w:lang w:val="nl-NL"/>
              </w:rPr>
            </w:pPr>
            <w:r w:rsidRPr="0066034E">
              <w:rPr>
                <w:lang w:val="nl-NL"/>
              </w:rPr>
              <w:t>Is de locatie of oriëntatie van het gebouw bijzonder? Is er een reden waarom de kerk bijvoorbeeld niet georiënteerd is op het oosten? </w:t>
            </w:r>
          </w:p>
          <w:p w14:paraId="13D58BF8" w14:textId="77777777" w:rsidR="00EF6E31" w:rsidRPr="0066034E" w:rsidRDefault="00EF6E31" w:rsidP="00217257">
            <w:pPr>
              <w:pStyle w:val="Lijstalinea"/>
              <w:numPr>
                <w:ilvl w:val="0"/>
                <w:numId w:val="42"/>
              </w:numPr>
              <w:rPr>
                <w:rFonts w:ascii="Calibri" w:hAnsi="Calibri"/>
                <w:lang w:val="nl-NL"/>
              </w:rPr>
            </w:pPr>
            <w:r w:rsidRPr="0066034E">
              <w:rPr>
                <w:lang w:val="nl-NL"/>
              </w:rPr>
              <w:t>Maakt(e) het kerkgebouw deel uit van een groter stedenbouwkundig geheel of ontwikkeling? Heeft het gebouw een beeldbepalende of ruimtelijk structurerende capaciteit?  </w:t>
            </w:r>
          </w:p>
          <w:p w14:paraId="02675980" w14:textId="77777777" w:rsidR="00EF6E31" w:rsidRPr="0066034E" w:rsidRDefault="00EF6E31" w:rsidP="00217257">
            <w:pPr>
              <w:pStyle w:val="Lijstalinea"/>
              <w:numPr>
                <w:ilvl w:val="0"/>
                <w:numId w:val="42"/>
              </w:numPr>
              <w:rPr>
                <w:rFonts w:ascii="Calibri" w:hAnsi="Calibri"/>
                <w:lang w:val="nl-NL"/>
              </w:rPr>
            </w:pPr>
            <w:r w:rsidRPr="0066034E">
              <w:rPr>
                <w:lang w:val="nl-NL"/>
              </w:rPr>
              <w:t>Is er een kerkhof aanwezig rondom of naast de kerk? Zijn er nog graftekens aanwezig of is het eerder een groenzone?</w:t>
            </w:r>
          </w:p>
          <w:p w14:paraId="51E14403" w14:textId="77777777" w:rsidR="00EF6E31" w:rsidRPr="0066034E" w:rsidRDefault="00EF6E31" w:rsidP="00217257">
            <w:pPr>
              <w:pStyle w:val="Lijstalinea"/>
              <w:numPr>
                <w:ilvl w:val="0"/>
                <w:numId w:val="42"/>
              </w:numPr>
              <w:rPr>
                <w:rFonts w:ascii="Calibri" w:hAnsi="Calibri"/>
                <w:lang w:val="nl-NL"/>
              </w:rPr>
            </w:pPr>
            <w:r w:rsidRPr="0066034E">
              <w:rPr>
                <w:lang w:val="nl-NL"/>
              </w:rPr>
              <w:t>Zijn er archeologische bijzonderheden te melden? </w:t>
            </w:r>
          </w:p>
          <w:p w14:paraId="49FB0FFE" w14:textId="77777777" w:rsidR="00EF6E31" w:rsidRPr="0066034E" w:rsidRDefault="00EF6E31" w:rsidP="00217257">
            <w:pPr>
              <w:pStyle w:val="Lijstalinea"/>
              <w:numPr>
                <w:ilvl w:val="0"/>
                <w:numId w:val="42"/>
              </w:numPr>
              <w:rPr>
                <w:rFonts w:ascii="Calibri" w:hAnsi="Calibri"/>
                <w:lang w:val="nl-NL"/>
              </w:rPr>
            </w:pPr>
            <w:r w:rsidRPr="0066034E">
              <w:rPr>
                <w:lang w:val="nl-NL"/>
              </w:rPr>
              <w:t>Behoort kerk tot een groter geheel met pastorie, school, kruis- of calvarieweg, klooster, ziekenhuis of abdij?  </w:t>
            </w:r>
          </w:p>
          <w:p w14:paraId="3FA15924" w14:textId="77777777" w:rsidR="00EF6E31" w:rsidRPr="0066034E" w:rsidRDefault="00EF6E31" w:rsidP="00217257">
            <w:pPr>
              <w:pStyle w:val="Lijstalinea"/>
              <w:numPr>
                <w:ilvl w:val="0"/>
                <w:numId w:val="42"/>
              </w:numPr>
              <w:rPr>
                <w:rFonts w:ascii="Calibri" w:hAnsi="Calibri"/>
                <w:lang w:val="nl-NL"/>
              </w:rPr>
            </w:pPr>
            <w:r w:rsidRPr="0066034E">
              <w:rPr>
                <w:lang w:val="nl-NL"/>
              </w:rPr>
              <w:t>Zijn er materiële elementen aanwezig die verband houden met de geschiedenis van de plek? Oude kerkdelen, grafmonumenten, de vorm van de kerksite of aanpalende gebouwen kunnen verwijzen naar de stichting van de parochie, de opdrachtgever, specifieke gebeurtenissen, etc., en vormen dus materiële getuigen van de lokale geschiedenis.  </w:t>
            </w:r>
          </w:p>
          <w:p w14:paraId="2BE59A10" w14:textId="77777777" w:rsidR="00EF6E31" w:rsidRPr="0066034E" w:rsidRDefault="00EF6E31" w:rsidP="00217257">
            <w:pPr>
              <w:rPr>
                <w:lang w:val="nl-NL"/>
              </w:rPr>
            </w:pPr>
          </w:p>
        </w:tc>
      </w:tr>
      <w:tr w:rsidR="009A7AF4" w:rsidRPr="0066034E" w14:paraId="7F01E7E3" w14:textId="77777777" w:rsidTr="00E32EC8">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2D1A6C" w14:textId="77777777" w:rsidR="009A7AF4" w:rsidRPr="0066034E" w:rsidRDefault="009A7AF4" w:rsidP="00217257">
            <w:pPr>
              <w:rPr>
                <w:lang w:val="nl-NL"/>
              </w:rPr>
            </w:pPr>
            <w:r w:rsidRPr="0066034E">
              <w:rPr>
                <w:lang w:val="nl-NL"/>
              </w:rPr>
              <w:t>Evaluatie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9F8959" w14:textId="205E6DA3" w:rsidR="009A7AF4" w:rsidRPr="00772B6D" w:rsidRDefault="009A7AF4" w:rsidP="00772B6D">
            <w:pPr>
              <w:rPr>
                <w:rFonts w:ascii="Calibri" w:hAnsi="Calibri"/>
                <w:lang w:val="nl-NL"/>
              </w:rPr>
            </w:pPr>
            <w:r w:rsidRPr="00772B6D">
              <w:rPr>
                <w:b/>
                <w:bCs/>
                <w:lang w:val="nl-NL"/>
              </w:rPr>
              <w:t>In dit kader gaat het erom de impact van de erfgoedwaarde van omliggende context op de toekomstige bestemming ervan in te schatten.</w:t>
            </w:r>
            <w:r w:rsidRPr="00772B6D">
              <w:rPr>
                <w:lang w:val="nl-NL"/>
              </w:rPr>
              <w:t xml:space="preserve"> </w:t>
            </w:r>
          </w:p>
          <w:p w14:paraId="0B8D5846" w14:textId="77777777" w:rsidR="009A7AF4" w:rsidRDefault="009A7AF4" w:rsidP="00772B6D">
            <w:pPr>
              <w:rPr>
                <w:lang w:val="nl-NL"/>
              </w:rPr>
            </w:pPr>
          </w:p>
          <w:p w14:paraId="0A5B67D2" w14:textId="74235C00" w:rsidR="009A7AF4" w:rsidRPr="00772B6D" w:rsidRDefault="009A7AF4" w:rsidP="00772B6D">
            <w:pPr>
              <w:rPr>
                <w:rFonts w:ascii="Calibri" w:hAnsi="Calibri"/>
                <w:lang w:val="nl-NL"/>
              </w:rPr>
            </w:pPr>
            <w:r w:rsidRPr="00772B6D">
              <w:rPr>
                <w:lang w:val="nl-NL"/>
              </w:rPr>
              <w:t>Als principe bij evaluatie geldt hier dat er niet alleen naar het gebouw moet gekeken worden, maar ook vanuit het gebouw naar de omgeving. Sommige bijhorende gebouwen of niet bebouwde oppervlakten vinden pas dan hun ware ruimtelijke betekenis. Als de originele omgeving rond de kerk sterk getransformeerd is, moet steeds de vraag gesteld worden hoe dat komt, wat er precies gebeurd is, en welke impact dat heeft op de beleving en kwaliteit van het gebouw.  </w:t>
            </w:r>
          </w:p>
          <w:p w14:paraId="3191EDA1" w14:textId="77777777" w:rsidR="009A7AF4" w:rsidRDefault="009A7AF4" w:rsidP="00772B6D">
            <w:pPr>
              <w:rPr>
                <w:lang w:val="nl-NL"/>
              </w:rPr>
            </w:pPr>
          </w:p>
          <w:p w14:paraId="3367DF3D" w14:textId="77777777" w:rsidR="009A7AF4" w:rsidRDefault="009A7AF4" w:rsidP="00772B6D">
            <w:pPr>
              <w:rPr>
                <w:b/>
                <w:bCs/>
                <w:lang w:val="nl-NL"/>
              </w:rPr>
            </w:pPr>
            <w:r w:rsidRPr="00772B6D">
              <w:rPr>
                <w:b/>
                <w:bCs/>
                <w:lang w:val="nl-NL"/>
              </w:rPr>
              <w:t xml:space="preserve">Is er samenhang tussen de verschillende elementen op de site of in de onmiddellijke nabijheid van de kerk (kerkhof, pastorie, parochiezaal, …)? Draagt de historische context van de ruimere omgeving (landschappelijk, stedenbouwkundig of esthetisch) bij tot de waarde van de kerk? </w:t>
            </w:r>
          </w:p>
        </w:tc>
        <w:tc>
          <w:tcPr>
            <w:tcW w:w="0" w:type="auto"/>
            <w:tcBorders>
              <w:top w:val="single" w:sz="4" w:space="0" w:color="000000"/>
              <w:left w:val="single" w:sz="4" w:space="0" w:color="000000"/>
              <w:bottom w:val="single" w:sz="4" w:space="0" w:color="000000"/>
              <w:right w:val="single" w:sz="4" w:space="0" w:color="000000"/>
            </w:tcBorders>
            <w:vAlign w:val="center"/>
          </w:tcPr>
          <w:p w14:paraId="1530C440" w14:textId="716E66BA" w:rsidR="009A7AF4" w:rsidRDefault="009A7AF4" w:rsidP="00772B6D">
            <w:pPr>
              <w:rPr>
                <w:b/>
                <w:bCs/>
                <w:lang w:val="nl-NL"/>
              </w:rPr>
            </w:pPr>
          </w:p>
          <w:p w14:paraId="32EBEFC4" w14:textId="77777777" w:rsidR="009A7AF4" w:rsidRPr="00862178" w:rsidRDefault="009A7AF4" w:rsidP="00862178">
            <w:pPr>
              <w:rPr>
                <w:b/>
                <w:bCs/>
                <w:lang w:val="nl-NL"/>
              </w:rPr>
            </w:pPr>
            <w:r w:rsidRPr="00862178">
              <w:rPr>
                <w:lang w:val="nl-NL"/>
              </w:rPr>
              <w:t>Geen</w:t>
            </w:r>
          </w:p>
          <w:p w14:paraId="205A0C6B" w14:textId="77777777" w:rsidR="009A7AF4" w:rsidRPr="00862178" w:rsidRDefault="009A7AF4" w:rsidP="00862178">
            <w:pPr>
              <w:rPr>
                <w:b/>
                <w:bCs/>
                <w:lang w:val="nl-NL"/>
              </w:rPr>
            </w:pPr>
            <w:r w:rsidRPr="00862178">
              <w:rPr>
                <w:lang w:val="nl-NL"/>
              </w:rPr>
              <w:t>Laag</w:t>
            </w:r>
          </w:p>
          <w:p w14:paraId="399B3306" w14:textId="77777777" w:rsidR="009A7AF4" w:rsidRPr="00862178" w:rsidRDefault="009A7AF4" w:rsidP="00862178">
            <w:pPr>
              <w:rPr>
                <w:b/>
                <w:bCs/>
                <w:lang w:val="nl-NL"/>
              </w:rPr>
            </w:pPr>
            <w:r w:rsidRPr="00862178">
              <w:rPr>
                <w:lang w:val="nl-NL"/>
              </w:rPr>
              <w:t>Gemiddeld</w:t>
            </w:r>
          </w:p>
          <w:p w14:paraId="120131F8" w14:textId="77777777" w:rsidR="009A7AF4" w:rsidRPr="00862178" w:rsidRDefault="009A7AF4" w:rsidP="00862178">
            <w:pPr>
              <w:rPr>
                <w:b/>
                <w:bCs/>
                <w:lang w:val="nl-NL"/>
              </w:rPr>
            </w:pPr>
            <w:r w:rsidRPr="00862178">
              <w:rPr>
                <w:lang w:val="nl-NL"/>
              </w:rPr>
              <w:t>Hoog</w:t>
            </w:r>
          </w:p>
          <w:p w14:paraId="52E6A0D4" w14:textId="77777777" w:rsidR="009A7AF4" w:rsidRPr="00862178" w:rsidRDefault="009A7AF4" w:rsidP="00862178">
            <w:pPr>
              <w:rPr>
                <w:b/>
                <w:bCs/>
                <w:lang w:val="nl-NL"/>
              </w:rPr>
            </w:pPr>
            <w:r w:rsidRPr="00862178">
              <w:rPr>
                <w:lang w:val="nl-NL"/>
              </w:rPr>
              <w:t>Zeer hoog</w:t>
            </w:r>
          </w:p>
          <w:p w14:paraId="74B4C585" w14:textId="77777777" w:rsidR="009A7AF4" w:rsidRPr="00862178" w:rsidRDefault="009A7AF4" w:rsidP="00862178">
            <w:pPr>
              <w:rPr>
                <w:b/>
                <w:bCs/>
                <w:lang w:val="nl-NL"/>
              </w:rPr>
            </w:pPr>
            <w:r w:rsidRPr="00862178">
              <w:rPr>
                <w:lang w:val="nl-NL"/>
              </w:rPr>
              <w:t>Uitzonderlijk</w:t>
            </w:r>
          </w:p>
          <w:p w14:paraId="2FBACDA0" w14:textId="77777777" w:rsidR="009A7AF4" w:rsidRPr="00772B6D" w:rsidRDefault="009A7AF4" w:rsidP="00862178"/>
          <w:p w14:paraId="6FAA9ACF" w14:textId="51D1E07B" w:rsidR="009A7AF4" w:rsidRPr="00772B6D" w:rsidRDefault="009A7AF4" w:rsidP="00772B6D">
            <w:pPr>
              <w:rPr>
                <w:rFonts w:ascii="Calibri" w:hAnsi="Calibri"/>
                <w:lang w:val="nl-NL"/>
              </w:rPr>
            </w:pPr>
          </w:p>
        </w:tc>
      </w:tr>
    </w:tbl>
    <w:p w14:paraId="7611FF4B"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359"/>
        <w:gridCol w:w="6433"/>
        <w:gridCol w:w="2119"/>
      </w:tblGrid>
      <w:tr w:rsidR="009A7AF4" w:rsidRPr="0066034E" w14:paraId="2C5EEE4D" w14:textId="79976186" w:rsidTr="00CD0DFF">
        <w:trPr>
          <w:trHeight w:val="340"/>
        </w:trPr>
        <w:tc>
          <w:tcPr>
            <w:tcW w:w="9911" w:type="dxa"/>
            <w:gridSpan w:val="3"/>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980C150" w14:textId="77777777" w:rsidR="009A7AF4" w:rsidRPr="0066034E" w:rsidRDefault="009A7AF4" w:rsidP="00217257">
            <w:pPr>
              <w:rPr>
                <w:lang w:val="nl-NL"/>
              </w:rPr>
            </w:pPr>
          </w:p>
          <w:p w14:paraId="7B84E1C4" w14:textId="77777777" w:rsidR="009A7AF4" w:rsidRPr="0066034E" w:rsidRDefault="009A7AF4" w:rsidP="00217257">
            <w:pPr>
              <w:rPr>
                <w:b/>
                <w:bCs/>
                <w:lang w:val="nl-NL"/>
              </w:rPr>
            </w:pPr>
            <w:r w:rsidRPr="0066034E">
              <w:rPr>
                <w:b/>
                <w:bCs/>
                <w:lang w:val="nl-NL"/>
              </w:rPr>
              <w:t>Roerend erfgoed </w:t>
            </w:r>
          </w:p>
          <w:p w14:paraId="33D615E3" w14:textId="77777777" w:rsidR="009A7AF4" w:rsidRPr="0066034E" w:rsidRDefault="009A7AF4" w:rsidP="00217257">
            <w:pPr>
              <w:rPr>
                <w:b/>
                <w:bCs/>
                <w:sz w:val="20"/>
                <w:szCs w:val="20"/>
                <w:lang w:val="nl-NL"/>
              </w:rPr>
            </w:pPr>
          </w:p>
          <w:p w14:paraId="3F853DE0" w14:textId="77777777" w:rsidR="009A7AF4" w:rsidRPr="0066034E" w:rsidRDefault="009A7AF4" w:rsidP="00217257">
            <w:pPr>
              <w:rPr>
                <w:lang w:val="nl-NL"/>
              </w:rPr>
            </w:pPr>
          </w:p>
        </w:tc>
      </w:tr>
      <w:tr w:rsidR="009A7AF4" w:rsidRPr="0066034E" w14:paraId="40761919" w14:textId="75A39F4D" w:rsidTr="00E5335F">
        <w:trPr>
          <w:trHeight w:val="340"/>
        </w:trPr>
        <w:tc>
          <w:tcPr>
            <w:tcW w:w="99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4D819A" w14:textId="77777777" w:rsidR="009A7AF4" w:rsidRPr="0066034E" w:rsidRDefault="009A7AF4" w:rsidP="00217257">
            <w:pPr>
              <w:rPr>
                <w:lang w:val="nl-NL"/>
              </w:rPr>
            </w:pPr>
            <w:r w:rsidRPr="0066034E">
              <w:rPr>
                <w:lang w:val="nl-NL"/>
              </w:rPr>
              <w:lastRenderedPageBreak/>
              <w:t xml:space="preserve">Hiermee bedoelen we “makkelijk te verplaatsen voorwerpen zoals schilderijen, wandtapijten, meubelstukken, juwelen, werktuigen, gebruiksvoorwerpen, </w:t>
            </w:r>
            <w:proofErr w:type="gramStart"/>
            <w:r w:rsidRPr="0066034E">
              <w:rPr>
                <w:lang w:val="nl-NL"/>
              </w:rPr>
              <w:t>voertuigen,...</w:t>
            </w:r>
            <w:proofErr w:type="gramEnd"/>
            <w:r w:rsidRPr="0066034E">
              <w:rPr>
                <w:lang w:val="nl-NL"/>
              </w:rPr>
              <w:t xml:space="preserve"> maar evengoed documenten, archiefstukken of foto’s.” Een centrale vraag bij een (her)bestemmingstraject is in welke mate deze stukken verwijderd of verplaatst kunnen worden (binnen het gebouw of naar een andere locatie). Hoewel dit voor de betrokkenen vaak moeilijke vragen zijn, kan deze discussie evengoed inspiratie opleveren voor de (her)bestemming van het gebouw of zijn roerend erfgoed, doordat de rijkdom en diversiteit ervan onder de aandacht komt; dat kan het draagvlak ervoor vergroten.</w:t>
            </w:r>
          </w:p>
          <w:p w14:paraId="21234084" w14:textId="77777777" w:rsidR="009A7AF4" w:rsidRPr="0066034E" w:rsidRDefault="009A7AF4" w:rsidP="00217257">
            <w:pPr>
              <w:rPr>
                <w:lang w:val="nl-NL"/>
              </w:rPr>
            </w:pPr>
          </w:p>
        </w:tc>
      </w:tr>
      <w:tr w:rsidR="009A7AF4" w:rsidRPr="0066034E" w14:paraId="23928227" w14:textId="606EBEE0" w:rsidTr="00F14297">
        <w:trPr>
          <w:trHeight w:val="34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ADBC9C" w14:textId="77777777" w:rsidR="009A7AF4" w:rsidRPr="0066034E" w:rsidRDefault="009A7AF4" w:rsidP="00217257">
            <w:pPr>
              <w:rPr>
                <w:lang w:val="nl-NL"/>
              </w:rPr>
            </w:pPr>
            <w:r w:rsidRPr="0066034E">
              <w:rPr>
                <w:lang w:val="nl-NL"/>
              </w:rPr>
              <w:t>Informatie </w:t>
            </w:r>
          </w:p>
        </w:tc>
        <w:tc>
          <w:tcPr>
            <w:tcW w:w="8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210108" w14:textId="77777777" w:rsidR="009A7AF4" w:rsidRPr="0066034E" w:rsidRDefault="009A7AF4" w:rsidP="00217257">
            <w:pPr>
              <w:rPr>
                <w:lang w:val="nl-NL"/>
              </w:rPr>
            </w:pPr>
            <w:r w:rsidRPr="0066034E">
              <w:rPr>
                <w:lang w:val="nl-NL"/>
              </w:rPr>
              <w:t>Twee bijzondere gevallen zijn alvast de volgende: </w:t>
            </w:r>
          </w:p>
          <w:p w14:paraId="25318180" w14:textId="77777777" w:rsidR="009A7AF4" w:rsidRPr="0066034E" w:rsidRDefault="009A7AF4" w:rsidP="00217257">
            <w:pPr>
              <w:pStyle w:val="Lijstalinea"/>
              <w:numPr>
                <w:ilvl w:val="0"/>
                <w:numId w:val="44"/>
              </w:numPr>
              <w:rPr>
                <w:rFonts w:ascii="Calibri" w:hAnsi="Calibri"/>
                <w:color w:val="0563C1"/>
                <w:u w:val="single"/>
                <w:lang w:val="nl-NL"/>
              </w:rPr>
            </w:pPr>
            <w:r w:rsidRPr="0066034E">
              <w:rPr>
                <w:lang w:val="nl-NL"/>
              </w:rPr>
              <w:t xml:space="preserve">Als er zich </w:t>
            </w:r>
            <w:r w:rsidRPr="0066034E">
              <w:rPr>
                <w:i/>
                <w:iCs/>
                <w:lang w:val="nl-NL"/>
              </w:rPr>
              <w:t>cultuurgoederen</w:t>
            </w:r>
            <w:r w:rsidRPr="0066034E">
              <w:rPr>
                <w:lang w:val="nl-NL"/>
              </w:rPr>
              <w:t xml:space="preserve"> in het als monument beschermde kerkgebouw bevinden. Voor zover bekend of beschikbaar wordt deze informatie vanaf 2024 ingevoerd in de databestanden van het agentschap Onroerend Erfgoed. Raadpleeg hiervoor best ook de leidraad in verband met cultuurgoederen op de website van het agentschap: </w:t>
            </w:r>
            <w:hyperlink r:id="rId29" w:history="1">
              <w:r w:rsidRPr="0066034E">
                <w:rPr>
                  <w:color w:val="0563C1"/>
                  <w:u w:val="single"/>
                  <w:lang w:val="nl-NL"/>
                </w:rPr>
                <w:t>https://www.onroerenderfgoed.be/sites/default/files/2022-10/Richtlijn-over-cultuurgoederen-15102022-bijlage_0.pdf</w:t>
              </w:r>
            </w:hyperlink>
          </w:p>
          <w:p w14:paraId="7741CD0F" w14:textId="77777777" w:rsidR="009A7AF4" w:rsidRPr="0066034E" w:rsidRDefault="009A7AF4" w:rsidP="00217257">
            <w:pPr>
              <w:pStyle w:val="Lijstalinea"/>
              <w:numPr>
                <w:ilvl w:val="0"/>
                <w:numId w:val="44"/>
              </w:numPr>
              <w:rPr>
                <w:rFonts w:ascii="Calibri" w:hAnsi="Calibri"/>
                <w:lang w:val="nl-NL"/>
              </w:rPr>
            </w:pPr>
            <w:r w:rsidRPr="0066034E">
              <w:rPr>
                <w:lang w:val="nl-NL"/>
              </w:rPr>
              <w:t xml:space="preserve">Mogelijk bevinden zich kunstwerken in de kerk met het statuut van Topstuk. Voor info, zie: </w:t>
            </w:r>
            <w:hyperlink r:id="rId30" w:history="1">
              <w:r w:rsidRPr="0066034E">
                <w:rPr>
                  <w:lang w:val="nl-NL"/>
                </w:rPr>
                <w:t>https://www.vlaanderen.be/cjm/nl/cultuur/cultureel-erfgoed/erkenningen/topstukken</w:t>
              </w:r>
            </w:hyperlink>
            <w:r w:rsidRPr="0066034E">
              <w:rPr>
                <w:lang w:val="nl-NL"/>
              </w:rPr>
              <w:t> </w:t>
            </w:r>
          </w:p>
          <w:p w14:paraId="139D76B0" w14:textId="77777777" w:rsidR="009A7AF4" w:rsidRPr="0066034E" w:rsidRDefault="009A7AF4" w:rsidP="00217257">
            <w:pPr>
              <w:rPr>
                <w:lang w:val="nl-NL"/>
              </w:rPr>
            </w:pPr>
          </w:p>
        </w:tc>
      </w:tr>
      <w:tr w:rsidR="009A7AF4" w:rsidRPr="0066034E" w14:paraId="78EAA53F" w14:textId="1ADEF337" w:rsidTr="00FD5707">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97E291" w14:textId="77777777" w:rsidR="009A7AF4" w:rsidRPr="0066034E" w:rsidRDefault="009A7AF4" w:rsidP="00217257">
            <w:pPr>
              <w:rPr>
                <w:lang w:val="nl-NL"/>
              </w:rPr>
            </w:pPr>
          </w:p>
        </w:tc>
        <w:tc>
          <w:tcPr>
            <w:tcW w:w="855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312C49" w14:textId="77777777" w:rsidR="009A7AF4" w:rsidRPr="0066034E" w:rsidRDefault="009A7AF4" w:rsidP="00217257">
            <w:pPr>
              <w:rPr>
                <w:lang w:val="nl-NL"/>
              </w:rPr>
            </w:pPr>
            <w:r w:rsidRPr="0066034E">
              <w:rPr>
                <w:lang w:val="nl-NL"/>
              </w:rPr>
              <w:t xml:space="preserve">Het expertisecentrum PARCUM heeft een gedetailleerde handleiding voor de waardering van roerend erfgoed ontwikkeld in 6 stappen: 1) voorbereiding; 2) inventariseren; 3) waarderen; 4) selectie en bestemming; 5) uitvoeren bestemmingsplan; 6) afronden.  Voor het opstellen van een (her)bestemmingsprofiel volstaan stappen 1 tot en met 3. Het komt er immers op neer in te schatten wat het belang is van het aanwezige roerend erfgoed, en in welke mate </w:t>
            </w:r>
            <w:proofErr w:type="gramStart"/>
            <w:r w:rsidRPr="0066034E">
              <w:rPr>
                <w:lang w:val="nl-NL"/>
              </w:rPr>
              <w:t>het impact</w:t>
            </w:r>
            <w:proofErr w:type="gramEnd"/>
            <w:r w:rsidRPr="0066034E">
              <w:rPr>
                <w:lang w:val="nl-NL"/>
              </w:rPr>
              <w:t xml:space="preserve"> kan hebben op het verdere (her)bestemmingstraject van het kerkgebouw. </w:t>
            </w:r>
          </w:p>
          <w:p w14:paraId="707CD784" w14:textId="77777777" w:rsidR="009A7AF4" w:rsidRPr="0066034E" w:rsidRDefault="009A7AF4" w:rsidP="00217257">
            <w:pPr>
              <w:rPr>
                <w:lang w:val="nl-NL"/>
              </w:rPr>
            </w:pPr>
          </w:p>
          <w:p w14:paraId="0064CB7B" w14:textId="77777777" w:rsidR="009A7AF4" w:rsidRPr="0066034E" w:rsidRDefault="009A7AF4" w:rsidP="00217257">
            <w:pPr>
              <w:rPr>
                <w:lang w:val="nl-NL"/>
              </w:rPr>
            </w:pPr>
            <w:r w:rsidRPr="0066034E">
              <w:rPr>
                <w:lang w:val="nl-NL"/>
              </w:rPr>
              <w:t>We overlopen heel kort deze stappen: </w:t>
            </w:r>
          </w:p>
          <w:p w14:paraId="35DEF025" w14:textId="77777777" w:rsidR="009A7AF4" w:rsidRPr="0066034E" w:rsidRDefault="009A7AF4" w:rsidP="00217257">
            <w:pPr>
              <w:pStyle w:val="Lijstalinea"/>
              <w:numPr>
                <w:ilvl w:val="0"/>
                <w:numId w:val="45"/>
              </w:numPr>
              <w:rPr>
                <w:lang w:val="nl-NL"/>
              </w:rPr>
            </w:pPr>
            <w:r w:rsidRPr="0066034E">
              <w:rPr>
                <w:b/>
                <w:bCs/>
                <w:lang w:val="nl-NL"/>
              </w:rPr>
              <w:t>Voorbereiding:</w:t>
            </w:r>
            <w:r w:rsidRPr="0066034E">
              <w:rPr>
                <w:lang w:val="nl-NL"/>
              </w:rPr>
              <w:t xml:space="preserve"> projectteam vormen; project afbakenen (aanleiding, doel, methode, ...); waarderingsteam samenstellen; documenteren van het proces; communicatiestrategie; methode van informatieverzameling. Voor meer details zie https://www.stappenplanreligieuserfgoed.be/voorbereiding </w:t>
            </w:r>
          </w:p>
          <w:p w14:paraId="44AF99B4" w14:textId="77777777" w:rsidR="009A7AF4" w:rsidRPr="0066034E" w:rsidRDefault="009A7AF4" w:rsidP="00217257">
            <w:pPr>
              <w:pStyle w:val="Lijstalinea"/>
              <w:numPr>
                <w:ilvl w:val="0"/>
                <w:numId w:val="45"/>
              </w:numPr>
              <w:rPr>
                <w:lang w:val="nl-NL"/>
              </w:rPr>
            </w:pPr>
            <w:r w:rsidRPr="0066034E">
              <w:rPr>
                <w:b/>
                <w:bCs/>
                <w:lang w:val="nl-NL"/>
              </w:rPr>
              <w:t>Inventaris:</w:t>
            </w:r>
            <w:r w:rsidRPr="0066034E">
              <w:rPr>
                <w:lang w:val="nl-NL"/>
              </w:rPr>
              <w:t xml:space="preserve"> Een volledige en actuele inventaris is niet alleen wettelijk verplicht, maar dient ook als beheersinstrument. De inventaris moet volledig en actueel zijn, en digitaal </w:t>
            </w:r>
            <w:proofErr w:type="spellStart"/>
            <w:r w:rsidRPr="0066034E">
              <w:rPr>
                <w:lang w:val="nl-NL"/>
              </w:rPr>
              <w:t>consulteerbaar</w:t>
            </w:r>
            <w:proofErr w:type="spellEnd"/>
            <w:r w:rsidRPr="0066034E">
              <w:rPr>
                <w:lang w:val="nl-NL"/>
              </w:rPr>
              <w:t xml:space="preserve"> worden gemaakt. Daarbij moet ook het statuut van de objecten worden bepaald (liturgisch van belang of niet; gelinkt aan devotie of niet; beschermd of niet, etc.). Hiervoor heeft PARCUM een omstandige handleiding </w:t>
            </w:r>
            <w:proofErr w:type="gramStart"/>
            <w:r w:rsidRPr="0066034E">
              <w:rPr>
                <w:lang w:val="nl-NL"/>
              </w:rPr>
              <w:t>ontwikkeld:  https://www.parcum.be/nl/handleiding-opstellen-van-een-kerkinventaris</w:t>
            </w:r>
            <w:proofErr w:type="gramEnd"/>
            <w:r w:rsidRPr="0066034E">
              <w:rPr>
                <w:lang w:val="nl-NL"/>
              </w:rPr>
              <w:t> </w:t>
            </w:r>
          </w:p>
          <w:p w14:paraId="1FA86396" w14:textId="77777777" w:rsidR="009A7AF4" w:rsidRPr="0066034E" w:rsidRDefault="009A7AF4" w:rsidP="00217257">
            <w:pPr>
              <w:pStyle w:val="Lijstalinea"/>
              <w:numPr>
                <w:ilvl w:val="0"/>
                <w:numId w:val="45"/>
              </w:numPr>
              <w:rPr>
                <w:lang w:val="nl-NL"/>
              </w:rPr>
            </w:pPr>
            <w:r w:rsidRPr="0066034E">
              <w:rPr>
                <w:b/>
                <w:bCs/>
                <w:lang w:val="nl-NL"/>
              </w:rPr>
              <w:lastRenderedPageBreak/>
              <w:t>Waarderen:</w:t>
            </w:r>
            <w:r w:rsidRPr="0066034E">
              <w:rPr>
                <w:lang w:val="nl-NL"/>
              </w:rPr>
              <w:t xml:space="preserve"> afhankelijk van de situatie en de beschikbare tijd en middelen, kan geopteerd worden voor een exhaustieve, ‘integrale’ waardering (een proces dat al snel meer dan een jaar tijd in beslag neemt); een ‘standaard’ waardering (6 maand); of een ‘spoedprocedure’ (1 maand). De keuze hangt af van het doel van de waardenstelling: gaat het erom het erfgoed beter te beheren, of gaat het om een meer urgente vraag in de context van een herbestemmingsvraagstuk? Zie verder hierover op https://www.stappenplanreligieuserfgoed.be/waarderen/kies-de-methode  </w:t>
            </w:r>
          </w:p>
          <w:p w14:paraId="1A013920" w14:textId="77777777" w:rsidR="009A7AF4" w:rsidRPr="0066034E" w:rsidRDefault="009A7AF4" w:rsidP="00217257">
            <w:pPr>
              <w:rPr>
                <w:lang w:val="nl-NL"/>
              </w:rPr>
            </w:pPr>
            <w:r w:rsidRPr="0066034E">
              <w:rPr>
                <w:lang w:val="nl-NL"/>
              </w:rPr>
              <w:t>Wat de waarderingscriteria betreft, maakt PARCUM een onderscheid tussen:  </w:t>
            </w:r>
          </w:p>
          <w:p w14:paraId="3BF94CFA" w14:textId="77777777" w:rsidR="009A7AF4" w:rsidRPr="0066034E" w:rsidRDefault="009A7AF4" w:rsidP="00217257">
            <w:pPr>
              <w:pStyle w:val="Lijstalinea"/>
              <w:numPr>
                <w:ilvl w:val="0"/>
                <w:numId w:val="46"/>
              </w:numPr>
              <w:rPr>
                <w:rFonts w:ascii="Calibri" w:hAnsi="Calibri"/>
                <w:lang w:val="nl-NL"/>
              </w:rPr>
            </w:pPr>
            <w:r w:rsidRPr="0066034E">
              <w:rPr>
                <w:b/>
                <w:bCs/>
                <w:lang w:val="nl-NL"/>
              </w:rPr>
              <w:t>Kwaliteiten:</w:t>
            </w:r>
            <w:r w:rsidRPr="0066034E">
              <w:rPr>
                <w:lang w:val="nl-NL"/>
              </w:rPr>
              <w:t xml:space="preserve"> conditie, ensemble, herkomst, zeldzaamheid en representativiteit</w:t>
            </w:r>
          </w:p>
          <w:p w14:paraId="660AF02E" w14:textId="77777777" w:rsidR="009A7AF4" w:rsidRPr="0066034E" w:rsidRDefault="009A7AF4" w:rsidP="00217257">
            <w:pPr>
              <w:pStyle w:val="Lijstalinea"/>
              <w:numPr>
                <w:ilvl w:val="0"/>
                <w:numId w:val="46"/>
              </w:numPr>
              <w:rPr>
                <w:rFonts w:ascii="Calibri" w:hAnsi="Calibri"/>
                <w:lang w:val="nl-NL"/>
              </w:rPr>
            </w:pPr>
            <w:r w:rsidRPr="0066034E">
              <w:rPr>
                <w:b/>
                <w:bCs/>
                <w:lang w:val="nl-NL"/>
              </w:rPr>
              <w:t>Historische waarden</w:t>
            </w:r>
            <w:r w:rsidRPr="0066034E">
              <w:rPr>
                <w:lang w:val="nl-NL"/>
              </w:rPr>
              <w:t xml:space="preserve">: algemene historische waarde, kerkhistorische waarde, historisch-artistieke waarde, nijverheidshistorische waarde en </w:t>
            </w:r>
            <w:proofErr w:type="spellStart"/>
            <w:r w:rsidRPr="0066034E">
              <w:rPr>
                <w:lang w:val="nl-NL"/>
              </w:rPr>
              <w:t>onderzoekswaarde</w:t>
            </w:r>
            <w:proofErr w:type="spellEnd"/>
            <w:r w:rsidRPr="0066034E">
              <w:rPr>
                <w:lang w:val="nl-NL"/>
              </w:rPr>
              <w:t>.</w:t>
            </w:r>
          </w:p>
          <w:p w14:paraId="4CACFAFD" w14:textId="77777777" w:rsidR="009A7AF4" w:rsidRPr="0066034E" w:rsidRDefault="009A7AF4" w:rsidP="00217257">
            <w:pPr>
              <w:pStyle w:val="Lijstalinea"/>
              <w:numPr>
                <w:ilvl w:val="0"/>
                <w:numId w:val="46"/>
              </w:numPr>
              <w:rPr>
                <w:rFonts w:ascii="Calibri" w:hAnsi="Calibri"/>
                <w:lang w:val="nl-NL"/>
              </w:rPr>
            </w:pPr>
            <w:r w:rsidRPr="0066034E">
              <w:rPr>
                <w:b/>
                <w:bCs/>
                <w:lang w:val="nl-NL"/>
              </w:rPr>
              <w:t>Sociale waarden</w:t>
            </w:r>
            <w:r w:rsidRPr="0066034E">
              <w:rPr>
                <w:lang w:val="nl-NL"/>
              </w:rPr>
              <w:t>: Erfgoed heeft sociale waarden als het nog belangrijk is voor groepen in de hedendaagse maatschappij. Het gaat dus over actuele erfgoedwaarden. Hieronder vallen identiteitswaarde, religieuze en spirituele waarde, educatieve waarde, belevingswaarde</w:t>
            </w:r>
          </w:p>
          <w:p w14:paraId="76253E13" w14:textId="2325936E" w:rsidR="009A7AF4" w:rsidRPr="0066034E" w:rsidRDefault="009A7AF4" w:rsidP="00217257">
            <w:pPr>
              <w:rPr>
                <w:lang w:val="nl-NL"/>
              </w:rPr>
            </w:pPr>
            <w:r w:rsidRPr="0066034E">
              <w:rPr>
                <w:b/>
                <w:bCs/>
                <w:lang w:val="nl-NL"/>
              </w:rPr>
              <w:t>Gebruikswaarden</w:t>
            </w:r>
            <w:r w:rsidRPr="0066034E">
              <w:rPr>
                <w:lang w:val="nl-NL"/>
              </w:rPr>
              <w:t>: kerkelijke gebruikswaarde, economische gebruikswaarde</w:t>
            </w:r>
          </w:p>
        </w:tc>
      </w:tr>
      <w:tr w:rsidR="009A7AF4" w:rsidRPr="0066034E" w14:paraId="31D77A4A" w14:textId="0DCB487B" w:rsidTr="009A7AF4">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D24F95" w14:textId="77777777" w:rsidR="009A7AF4" w:rsidRPr="0066034E" w:rsidRDefault="009A7AF4" w:rsidP="00217257">
            <w:pPr>
              <w:rPr>
                <w:lang w:val="nl-NL"/>
              </w:rPr>
            </w:pPr>
            <w:r w:rsidRPr="0066034E">
              <w:rPr>
                <w:lang w:val="nl-NL"/>
              </w:rPr>
              <w:lastRenderedPageBreak/>
              <w:t>Evaluatie</w:t>
            </w:r>
          </w:p>
        </w:tc>
        <w:tc>
          <w:tcPr>
            <w:tcW w:w="64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841C0A" w14:textId="66177F01" w:rsidR="009A7AF4" w:rsidRDefault="009A7AF4" w:rsidP="00772B6D">
            <w:pPr>
              <w:rPr>
                <w:lang w:val="nl-NL"/>
              </w:rPr>
            </w:pPr>
            <w:r w:rsidRPr="00772B6D">
              <w:rPr>
                <w:b/>
                <w:bCs/>
                <w:lang w:val="nl-NL"/>
              </w:rPr>
              <w:t xml:space="preserve">In dit kader gaat het erom de impact van het </w:t>
            </w:r>
            <w:r>
              <w:rPr>
                <w:b/>
                <w:bCs/>
                <w:lang w:val="nl-NL"/>
              </w:rPr>
              <w:t xml:space="preserve">roerend </w:t>
            </w:r>
            <w:r w:rsidRPr="00772B6D">
              <w:rPr>
                <w:b/>
                <w:bCs/>
                <w:lang w:val="nl-NL"/>
              </w:rPr>
              <w:t>erfgoed op de toekomstige bestemming ervan in te schatten</w:t>
            </w:r>
            <w:r>
              <w:rPr>
                <w:b/>
                <w:bCs/>
                <w:lang w:val="nl-NL"/>
              </w:rPr>
              <w:t>.</w:t>
            </w:r>
            <w:r w:rsidRPr="0066034E">
              <w:rPr>
                <w:lang w:val="nl-NL"/>
              </w:rPr>
              <w:t xml:space="preserve"> </w:t>
            </w:r>
          </w:p>
          <w:p w14:paraId="36977A99" w14:textId="77777777" w:rsidR="009A7AF4" w:rsidRDefault="009A7AF4" w:rsidP="00772B6D">
            <w:pPr>
              <w:rPr>
                <w:lang w:val="nl-NL"/>
              </w:rPr>
            </w:pPr>
          </w:p>
          <w:p w14:paraId="34FEE657" w14:textId="1AFF5005" w:rsidR="009A7AF4" w:rsidRPr="009A7AF4" w:rsidRDefault="009A7AF4" w:rsidP="009A7AF4">
            <w:pPr>
              <w:rPr>
                <w:b/>
                <w:bCs/>
                <w:lang w:val="nl-NL"/>
              </w:rPr>
            </w:pPr>
            <w:r w:rsidRPr="00772B6D">
              <w:rPr>
                <w:b/>
                <w:bCs/>
                <w:lang w:val="nl-NL"/>
              </w:rPr>
              <w:t xml:space="preserve">Bevat het onroerende erfgoed (makkelijk te verplaatsen voorwerpen zoals schilderijen, wandtapijten, meubelstukken, juwelen, werktuigen, gebruiksvoorwerpen, archiefstukken, …) waardevolle elementen? </w:t>
            </w:r>
          </w:p>
        </w:tc>
        <w:tc>
          <w:tcPr>
            <w:tcW w:w="2119" w:type="dxa"/>
            <w:tcBorders>
              <w:top w:val="single" w:sz="4" w:space="0" w:color="000000"/>
              <w:left w:val="single" w:sz="4" w:space="0" w:color="000000"/>
              <w:bottom w:val="single" w:sz="4" w:space="0" w:color="000000"/>
              <w:right w:val="single" w:sz="4" w:space="0" w:color="000000"/>
            </w:tcBorders>
          </w:tcPr>
          <w:p w14:paraId="77B130D1" w14:textId="697240BA" w:rsidR="009A7AF4" w:rsidRPr="009A7AF4" w:rsidRDefault="009A7AF4" w:rsidP="009A7AF4">
            <w:pPr>
              <w:rPr>
                <w:b/>
                <w:bCs/>
                <w:lang w:val="nl-NL"/>
              </w:rPr>
            </w:pPr>
          </w:p>
          <w:p w14:paraId="6A296D9B" w14:textId="174783E8" w:rsidR="009A7AF4" w:rsidRPr="00862178" w:rsidRDefault="009A7AF4" w:rsidP="00862178">
            <w:pPr>
              <w:rPr>
                <w:b/>
                <w:bCs/>
                <w:lang w:val="nl-NL"/>
              </w:rPr>
            </w:pPr>
            <w:r w:rsidRPr="00862178">
              <w:rPr>
                <w:lang w:val="nl-NL"/>
              </w:rPr>
              <w:t>Geen</w:t>
            </w:r>
          </w:p>
          <w:p w14:paraId="147F7098" w14:textId="78394818" w:rsidR="009A7AF4" w:rsidRPr="00862178" w:rsidRDefault="009A7AF4" w:rsidP="00862178">
            <w:pPr>
              <w:rPr>
                <w:b/>
                <w:bCs/>
                <w:lang w:val="nl-NL"/>
              </w:rPr>
            </w:pPr>
            <w:r w:rsidRPr="00862178">
              <w:rPr>
                <w:lang w:val="nl-NL"/>
              </w:rPr>
              <w:t>Laag</w:t>
            </w:r>
          </w:p>
          <w:p w14:paraId="488FAB31" w14:textId="2F0D7683" w:rsidR="009A7AF4" w:rsidRPr="00862178" w:rsidRDefault="009A7AF4" w:rsidP="00862178">
            <w:pPr>
              <w:rPr>
                <w:b/>
                <w:bCs/>
                <w:lang w:val="nl-NL"/>
              </w:rPr>
            </w:pPr>
            <w:r w:rsidRPr="00862178">
              <w:rPr>
                <w:lang w:val="nl-NL"/>
              </w:rPr>
              <w:t>Gemiddeld</w:t>
            </w:r>
          </w:p>
          <w:p w14:paraId="341D3568" w14:textId="42DEC367" w:rsidR="009A7AF4" w:rsidRPr="00862178" w:rsidRDefault="009A7AF4" w:rsidP="00862178">
            <w:pPr>
              <w:rPr>
                <w:b/>
                <w:bCs/>
                <w:lang w:val="nl-NL"/>
              </w:rPr>
            </w:pPr>
            <w:r w:rsidRPr="00862178">
              <w:rPr>
                <w:lang w:val="nl-NL"/>
              </w:rPr>
              <w:t>Hoog</w:t>
            </w:r>
          </w:p>
          <w:p w14:paraId="33D65375" w14:textId="1B1CD522" w:rsidR="009A7AF4" w:rsidRPr="00862178" w:rsidRDefault="009A7AF4" w:rsidP="00862178">
            <w:pPr>
              <w:rPr>
                <w:b/>
                <w:bCs/>
                <w:lang w:val="nl-NL"/>
              </w:rPr>
            </w:pPr>
            <w:r w:rsidRPr="00862178">
              <w:rPr>
                <w:lang w:val="nl-NL"/>
              </w:rPr>
              <w:t>Zeer hoog</w:t>
            </w:r>
          </w:p>
          <w:p w14:paraId="23CEC1DF" w14:textId="15DFADB4" w:rsidR="009A7AF4" w:rsidRPr="00862178" w:rsidRDefault="009A7AF4" w:rsidP="00862178">
            <w:pPr>
              <w:rPr>
                <w:b/>
                <w:bCs/>
                <w:lang w:val="nl-NL"/>
              </w:rPr>
            </w:pPr>
            <w:r w:rsidRPr="00862178">
              <w:rPr>
                <w:lang w:val="nl-NL"/>
              </w:rPr>
              <w:t>Uitzonderlijk</w:t>
            </w:r>
          </w:p>
          <w:p w14:paraId="4AA8479D" w14:textId="2D9C24F0" w:rsidR="009A7AF4" w:rsidRPr="009A7AF4" w:rsidRDefault="009A7AF4" w:rsidP="009A7AF4">
            <w:pPr>
              <w:ind w:left="360"/>
              <w:rPr>
                <w:b/>
                <w:bCs/>
                <w:lang w:val="nl-NL"/>
              </w:rPr>
            </w:pPr>
          </w:p>
        </w:tc>
      </w:tr>
    </w:tbl>
    <w:p w14:paraId="327B24D4"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359"/>
        <w:gridCol w:w="7284"/>
        <w:gridCol w:w="1268"/>
      </w:tblGrid>
      <w:tr w:rsidR="00EF6E31" w:rsidRPr="0066034E" w14:paraId="25BE8A95" w14:textId="77777777" w:rsidTr="00EF6E31">
        <w:trPr>
          <w:trHeight w:val="340"/>
        </w:trPr>
        <w:tc>
          <w:tcPr>
            <w:tcW w:w="0" w:type="auto"/>
            <w:gridSpan w:val="3"/>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3940987B" w14:textId="77777777" w:rsidR="00EF6E31" w:rsidRPr="0066034E" w:rsidRDefault="00EF6E31" w:rsidP="00217257">
            <w:pPr>
              <w:rPr>
                <w:lang w:val="nl-NL"/>
              </w:rPr>
            </w:pPr>
          </w:p>
          <w:p w14:paraId="7E267AC0" w14:textId="77777777" w:rsidR="00EF6E31" w:rsidRPr="0066034E" w:rsidRDefault="00EF6E31" w:rsidP="00217257">
            <w:pPr>
              <w:rPr>
                <w:b/>
                <w:bCs/>
                <w:lang w:val="nl-NL"/>
              </w:rPr>
            </w:pPr>
            <w:r w:rsidRPr="0066034E">
              <w:rPr>
                <w:b/>
                <w:bCs/>
                <w:lang w:val="nl-NL"/>
              </w:rPr>
              <w:t>Immaterieel erfgoed </w:t>
            </w:r>
          </w:p>
          <w:p w14:paraId="2C2935D0" w14:textId="77777777" w:rsidR="00276ACA" w:rsidRPr="0066034E" w:rsidRDefault="00276ACA" w:rsidP="00217257">
            <w:pPr>
              <w:rPr>
                <w:b/>
                <w:bCs/>
                <w:sz w:val="20"/>
                <w:szCs w:val="20"/>
                <w:lang w:val="nl-NL"/>
              </w:rPr>
            </w:pPr>
          </w:p>
          <w:p w14:paraId="25401050" w14:textId="77777777" w:rsidR="00EF6E31" w:rsidRPr="0066034E" w:rsidRDefault="00EF6E31" w:rsidP="00217257">
            <w:pPr>
              <w:rPr>
                <w:lang w:val="nl-NL"/>
              </w:rPr>
            </w:pPr>
          </w:p>
        </w:tc>
      </w:tr>
      <w:tr w:rsidR="00EF6E31" w:rsidRPr="0066034E" w14:paraId="0B018978" w14:textId="77777777" w:rsidTr="00EF6E31">
        <w:trPr>
          <w:trHeight w:val="340"/>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D72E7A" w14:textId="77777777" w:rsidR="00EF6E31" w:rsidRPr="0066034E" w:rsidRDefault="00EF6E31" w:rsidP="00217257">
            <w:pPr>
              <w:rPr>
                <w:lang w:val="nl-NL"/>
              </w:rPr>
            </w:pPr>
            <w:r w:rsidRPr="0066034E">
              <w:rPr>
                <w:lang w:val="nl-NL"/>
              </w:rPr>
              <w:t>Immaterieel erfgoed zijn gewoontes, kennis en praktijken van vandaag, die mensen van vroeger hebben gekregen en willen doorgeven aan toekomstige generaties. En naarmate tijden veranderen, verandert immaterieel erfgoed mee. Het voortbestaan van immaterieel erfgoed is altijd afhankelijk van de mensen die het beoefenen en blijven koesteren; het waarderen ervan komt dan ook neer op de vraag waarom de betrokkenen het erfgoed in kwestie belangrijk en betekenisvol vinden. Voorbeelden zijn te vinden op de Inventaris Immaterieel Erfgoed van de Vlaamse Overheid. </w:t>
            </w:r>
          </w:p>
          <w:p w14:paraId="6F1EC892" w14:textId="77777777" w:rsidR="00EF6E31" w:rsidRPr="0066034E" w:rsidRDefault="00EF6E31" w:rsidP="00217257">
            <w:pPr>
              <w:rPr>
                <w:lang w:val="nl-NL"/>
              </w:rPr>
            </w:pPr>
          </w:p>
        </w:tc>
      </w:tr>
      <w:tr w:rsidR="00EF6E31" w:rsidRPr="0066034E" w14:paraId="656FD26C" w14:textId="77777777" w:rsidTr="00EF6E31">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0380CE" w14:textId="77777777" w:rsidR="00EF6E31" w:rsidRPr="0066034E" w:rsidRDefault="00EF6E31" w:rsidP="00217257">
            <w:pPr>
              <w:rPr>
                <w:lang w:val="nl-NL"/>
              </w:rPr>
            </w:pPr>
            <w:r w:rsidRPr="0066034E">
              <w:rPr>
                <w:lang w:val="nl-NL"/>
              </w:rPr>
              <w:t>Informatie </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71523B" w14:textId="77777777" w:rsidR="00EF6E31" w:rsidRPr="0066034E" w:rsidRDefault="00EF6E31" w:rsidP="00217257">
            <w:pPr>
              <w:pStyle w:val="Lijstalinea"/>
              <w:numPr>
                <w:ilvl w:val="0"/>
                <w:numId w:val="48"/>
              </w:numPr>
              <w:rPr>
                <w:rFonts w:ascii="Calibri" w:hAnsi="Calibri"/>
                <w:lang w:val="nl-NL"/>
              </w:rPr>
            </w:pPr>
            <w:r w:rsidRPr="0066034E">
              <w:rPr>
                <w:lang w:val="nl-NL"/>
              </w:rPr>
              <w:t xml:space="preserve">Om het immaterieel erfgoed rond een kerkgebouw in kaart te brengen, kan de methode van de Werkplaats Immaterieel Erfgoed gevolgd worden. Deze is gebaseerd op het principe dat iedere </w:t>
            </w:r>
            <w:r w:rsidRPr="0066034E">
              <w:rPr>
                <w:lang w:val="nl-NL"/>
              </w:rPr>
              <w:lastRenderedPageBreak/>
              <w:t>gemeenschap, groep of elk individu zélf de waarde van hun immaterieel erfgoed moet kunnen bepalen zonder waardeoordeel van buitenaf. Eerder dan bepaalde waarderingscriteria te scoren, wordt hier een beroep gedaan op ‘open waarderingsvragen’ zoals: ‘Hoe ben je bij deze erfgoedpraktijk betrokken?’, ‘Maak je deel uit van een bepaalde groep of erfgoedgemeenschap rond deze erfgoedpraktijk?’, ‘Staat deze erfgoedpraktijk open voor iedereen?’, etc.  </w:t>
            </w:r>
          </w:p>
          <w:p w14:paraId="506C4A6B" w14:textId="77777777" w:rsidR="00EF6E31" w:rsidRPr="0066034E" w:rsidRDefault="00EF6E31" w:rsidP="00217257">
            <w:pPr>
              <w:rPr>
                <w:lang w:val="nl-NL"/>
              </w:rPr>
            </w:pPr>
          </w:p>
        </w:tc>
      </w:tr>
      <w:tr w:rsidR="009A7AF4" w:rsidRPr="0066034E" w14:paraId="5C9F7A50" w14:textId="77777777" w:rsidTr="00D2446B">
        <w:trPr>
          <w:trHeight w:val="305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E86B21" w14:textId="77777777" w:rsidR="009A7AF4" w:rsidRPr="0066034E" w:rsidRDefault="009A7AF4" w:rsidP="00217257">
            <w:pPr>
              <w:rPr>
                <w:lang w:val="nl-NL"/>
              </w:rPr>
            </w:pPr>
            <w:r w:rsidRPr="0066034E">
              <w:rPr>
                <w:lang w:val="nl-NL"/>
              </w:rPr>
              <w:lastRenderedPageBreak/>
              <w:t>Evaluatie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309F7" w14:textId="77777777" w:rsidR="009A7AF4" w:rsidRDefault="009A7AF4" w:rsidP="00772B6D">
            <w:pPr>
              <w:rPr>
                <w:lang w:val="nl-NL"/>
              </w:rPr>
            </w:pPr>
            <w:r w:rsidRPr="00772B6D">
              <w:rPr>
                <w:b/>
                <w:bCs/>
                <w:lang w:val="nl-NL"/>
              </w:rPr>
              <w:t>In dit kader gaat het erom de impact van het immaterieel erfgoed op de toekomstige bestemming ervan in te schatten.</w:t>
            </w:r>
            <w:r w:rsidRPr="0066034E">
              <w:rPr>
                <w:lang w:val="nl-NL"/>
              </w:rPr>
              <w:t xml:space="preserve"> Een mogelijke graadmeter hierbij is de mate waarmee het immaterieel erfgoed, en de daarmee samenhangende praktijken, onlosmakelijk met het gebouw zijn vervlochten. Kunnen ze enkel bestaan dankzij het gebouw of kunnen ze ook elders plaatsvinden? Kan de traditie ook blijven plaatsvinden als het kerkgebouw een andere bestemming krijgt? Moet er in de nieuwe bestemming ook ruimte voorzien worden om deze praktijk in onder te brengen? </w:t>
            </w:r>
          </w:p>
          <w:p w14:paraId="5EC0303E" w14:textId="77777777" w:rsidR="009A7AF4" w:rsidRDefault="009A7AF4" w:rsidP="00772B6D">
            <w:pPr>
              <w:rPr>
                <w:lang w:val="nl-NL"/>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0E07A0BB" w14:textId="77777777" w:rsidR="009A7AF4" w:rsidRPr="00862178" w:rsidRDefault="009A7AF4" w:rsidP="00862178">
            <w:pPr>
              <w:rPr>
                <w:b/>
                <w:bCs/>
                <w:lang w:val="nl-NL"/>
              </w:rPr>
            </w:pPr>
            <w:r w:rsidRPr="00862178">
              <w:rPr>
                <w:lang w:val="nl-NL"/>
              </w:rPr>
              <w:t>Geen</w:t>
            </w:r>
          </w:p>
          <w:p w14:paraId="55ADD01E" w14:textId="77777777" w:rsidR="009A7AF4" w:rsidRPr="00862178" w:rsidRDefault="009A7AF4" w:rsidP="00862178">
            <w:pPr>
              <w:rPr>
                <w:b/>
                <w:bCs/>
                <w:lang w:val="nl-NL"/>
              </w:rPr>
            </w:pPr>
            <w:r w:rsidRPr="00862178">
              <w:rPr>
                <w:lang w:val="nl-NL"/>
              </w:rPr>
              <w:t>Laag</w:t>
            </w:r>
          </w:p>
          <w:p w14:paraId="0815F2DB" w14:textId="77777777" w:rsidR="009A7AF4" w:rsidRPr="00862178" w:rsidRDefault="009A7AF4" w:rsidP="00862178">
            <w:pPr>
              <w:rPr>
                <w:b/>
                <w:bCs/>
                <w:lang w:val="nl-NL"/>
              </w:rPr>
            </w:pPr>
            <w:r w:rsidRPr="00862178">
              <w:rPr>
                <w:lang w:val="nl-NL"/>
              </w:rPr>
              <w:t>Gemiddeld</w:t>
            </w:r>
          </w:p>
          <w:p w14:paraId="4D127ADF" w14:textId="77777777" w:rsidR="009A7AF4" w:rsidRPr="00862178" w:rsidRDefault="009A7AF4" w:rsidP="00862178">
            <w:pPr>
              <w:rPr>
                <w:b/>
                <w:bCs/>
                <w:lang w:val="nl-NL"/>
              </w:rPr>
            </w:pPr>
            <w:r w:rsidRPr="00862178">
              <w:rPr>
                <w:lang w:val="nl-NL"/>
              </w:rPr>
              <w:t>Hoog</w:t>
            </w:r>
          </w:p>
          <w:p w14:paraId="5900A982" w14:textId="77777777" w:rsidR="009A7AF4" w:rsidRPr="00862178" w:rsidRDefault="009A7AF4" w:rsidP="00862178">
            <w:pPr>
              <w:rPr>
                <w:b/>
                <w:bCs/>
                <w:lang w:val="nl-NL"/>
              </w:rPr>
            </w:pPr>
            <w:r w:rsidRPr="00862178">
              <w:rPr>
                <w:lang w:val="nl-NL"/>
              </w:rPr>
              <w:t>Zeer hoog</w:t>
            </w:r>
          </w:p>
          <w:p w14:paraId="0973BAAB" w14:textId="77777777" w:rsidR="009A7AF4" w:rsidRPr="00862178" w:rsidRDefault="009A7AF4" w:rsidP="00862178">
            <w:pPr>
              <w:rPr>
                <w:b/>
                <w:bCs/>
                <w:lang w:val="nl-NL"/>
              </w:rPr>
            </w:pPr>
            <w:r w:rsidRPr="00862178">
              <w:rPr>
                <w:lang w:val="nl-NL"/>
              </w:rPr>
              <w:t>Uitzonderlijk</w:t>
            </w:r>
          </w:p>
          <w:p w14:paraId="62CC8F39" w14:textId="796CDB79" w:rsidR="009A7AF4" w:rsidRPr="00772B6D" w:rsidRDefault="009A7AF4" w:rsidP="00772B6D">
            <w:pPr>
              <w:rPr>
                <w:lang w:val="nl-NL"/>
              </w:rPr>
            </w:pPr>
          </w:p>
        </w:tc>
      </w:tr>
    </w:tbl>
    <w:p w14:paraId="1B813273" w14:textId="77777777" w:rsidR="00EF6E31" w:rsidRPr="0066034E" w:rsidRDefault="00EF6E31" w:rsidP="00217257">
      <w:pPr>
        <w:rPr>
          <w:lang w:val="nl-NL"/>
        </w:rPr>
      </w:pPr>
      <w:r w:rsidRPr="0066034E">
        <w:rPr>
          <w:lang w:val="nl-NL"/>
        </w:rPr>
        <w:br/>
      </w:r>
    </w:p>
    <w:p w14:paraId="46791D26" w14:textId="77777777" w:rsidR="00EF6E31" w:rsidRPr="0066034E" w:rsidRDefault="00EF6E31" w:rsidP="00217257">
      <w:pPr>
        <w:pStyle w:val="Kop3"/>
        <w:rPr>
          <w:b/>
          <w:sz w:val="27"/>
          <w:szCs w:val="27"/>
          <w:lang w:val="nl-NL"/>
        </w:rPr>
      </w:pPr>
      <w:bookmarkStart w:id="15" w:name="_Toc168927919"/>
      <w:r w:rsidRPr="0066034E">
        <w:rPr>
          <w:lang w:val="nl-NL"/>
        </w:rPr>
        <w:t>Bouwfysische toestand bepalen per kerk</w:t>
      </w:r>
      <w:bookmarkEnd w:id="15"/>
      <w:r w:rsidRPr="0066034E">
        <w:rPr>
          <w:rFonts w:ascii="Cambria" w:hAnsi="Cambria" w:cs="Cambria"/>
          <w:lang w:val="nl-NL"/>
        </w:rPr>
        <w:t> </w:t>
      </w:r>
    </w:p>
    <w:p w14:paraId="2F601D90" w14:textId="77777777" w:rsidR="00EF6E31" w:rsidRPr="0066034E" w:rsidRDefault="00EF6E31" w:rsidP="00217257">
      <w:pPr>
        <w:pStyle w:val="Kop4"/>
        <w:rPr>
          <w:b/>
          <w:lang w:val="nl-NL"/>
        </w:rPr>
      </w:pPr>
      <w:r w:rsidRPr="0066034E">
        <w:rPr>
          <w:lang w:val="nl-NL"/>
        </w:rPr>
        <w:t>Principe</w:t>
      </w:r>
      <w:r w:rsidRPr="0066034E">
        <w:rPr>
          <w:rFonts w:ascii="Cambria" w:hAnsi="Cambria" w:cs="Cambria"/>
          <w:lang w:val="nl-NL"/>
        </w:rPr>
        <w:t> </w:t>
      </w:r>
    </w:p>
    <w:p w14:paraId="6BC03A0C" w14:textId="43B505A7" w:rsidR="00252A5A" w:rsidRPr="00252A5A" w:rsidRDefault="00252A5A" w:rsidP="00252A5A">
      <w:pPr>
        <w:rPr>
          <w:b/>
          <w:bCs/>
          <w:lang w:val="nl-NL"/>
        </w:rPr>
      </w:pPr>
      <w:r w:rsidRPr="00252A5A">
        <w:rPr>
          <w:b/>
          <w:bCs/>
          <w:lang w:val="nl-NL"/>
        </w:rPr>
        <w:t xml:space="preserve">In welke mate </w:t>
      </w:r>
      <w:r>
        <w:rPr>
          <w:b/>
          <w:bCs/>
          <w:lang w:val="nl-NL"/>
        </w:rPr>
        <w:t xml:space="preserve">heeft de bouwfysische </w:t>
      </w:r>
      <w:r w:rsidR="003D3112">
        <w:rPr>
          <w:b/>
          <w:bCs/>
          <w:lang w:val="nl-NL"/>
        </w:rPr>
        <w:t xml:space="preserve">toestand </w:t>
      </w:r>
      <w:r w:rsidR="003D3112" w:rsidRPr="00252A5A">
        <w:rPr>
          <w:b/>
          <w:bCs/>
          <w:lang w:val="nl-NL"/>
        </w:rPr>
        <w:t>van</w:t>
      </w:r>
      <w:r w:rsidRPr="00252A5A">
        <w:rPr>
          <w:b/>
          <w:bCs/>
          <w:lang w:val="nl-NL"/>
        </w:rPr>
        <w:t xml:space="preserve"> het aanwezige roerend erfgoed een impact op de (her)bestemming van het kerkgebouw</w:t>
      </w:r>
      <w:r>
        <w:rPr>
          <w:b/>
          <w:bCs/>
          <w:lang w:val="nl-NL"/>
        </w:rPr>
        <w:t xml:space="preserve">? </w:t>
      </w:r>
    </w:p>
    <w:p w14:paraId="17AEE2EE" w14:textId="4F883FF0" w:rsidR="00252A5A" w:rsidRPr="0066034E" w:rsidRDefault="00EF6E31" w:rsidP="00252A5A">
      <w:pPr>
        <w:rPr>
          <w:lang w:val="nl-NL"/>
        </w:rPr>
      </w:pPr>
      <w:r w:rsidRPr="0066034E">
        <w:rPr>
          <w:lang w:val="nl-NL"/>
        </w:rPr>
        <w:t>Dit aspect wordt geëvalueerd op basis van de template van Monumentenwacht. Daarin wordt de conditie van het erfgoed zowel voor het gebouw als geheel en per rubriek weergegeven op een 6-delige schaal, en dit voor 3 aandachtspunten: bouwfysische toestand, onderhoud, risico op gevolgschade.</w:t>
      </w:r>
    </w:p>
    <w:p w14:paraId="2B4472FE" w14:textId="77777777" w:rsidR="00252A5A" w:rsidRPr="0066034E" w:rsidRDefault="00252A5A" w:rsidP="00826267">
      <w:pPr>
        <w:pStyle w:val="Kop5"/>
        <w:rPr>
          <w:lang w:val="nl-NL"/>
        </w:rPr>
      </w:pPr>
      <w:r>
        <w:rPr>
          <w:lang w:val="nl-NL"/>
        </w:rPr>
        <w:t>Invullen, s</w:t>
      </w:r>
      <w:r w:rsidRPr="0066034E">
        <w:rPr>
          <w:lang w:val="nl-NL"/>
        </w:rPr>
        <w:t>core en interpretatie</w:t>
      </w:r>
    </w:p>
    <w:p w14:paraId="4D3E90AE" w14:textId="54E795BA" w:rsidR="003D3112" w:rsidRPr="0066034E" w:rsidRDefault="00252A5A" w:rsidP="003D3112">
      <w:pPr>
        <w:rPr>
          <w:lang w:val="nl-NL"/>
        </w:rPr>
      </w:pPr>
      <w:r>
        <w:rPr>
          <w:lang w:val="nl-NL"/>
        </w:rPr>
        <w:t xml:space="preserve">Noteer </w:t>
      </w:r>
      <w:r w:rsidRPr="00C5210E">
        <w:rPr>
          <w:lang w:val="nl-NL"/>
        </w:rPr>
        <w:t xml:space="preserve">de resultaten per </w:t>
      </w:r>
      <w:r>
        <w:rPr>
          <w:lang w:val="nl-NL"/>
        </w:rPr>
        <w:t xml:space="preserve">onderdeel in de invulfiche (Excel). Je kan telkens mogelijke bedenkingen in het vak ‘opmerkingen’ naast de resultaten toevoegen. </w:t>
      </w:r>
      <w:r w:rsidR="003D3112" w:rsidRPr="0066034E">
        <w:rPr>
          <w:lang w:val="nl-NL"/>
        </w:rPr>
        <w:t>De interpretatie wordt automatisch gegenereerd. De resultaten worden gebundeld onder 3 mogelijke uitkomsten. </w:t>
      </w:r>
    </w:p>
    <w:p w14:paraId="7441425E" w14:textId="77777777" w:rsidR="003D3112" w:rsidRPr="0066034E" w:rsidRDefault="003D3112" w:rsidP="003D3112">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222"/>
        <w:gridCol w:w="401"/>
        <w:gridCol w:w="9288"/>
      </w:tblGrid>
      <w:tr w:rsidR="003D3112" w:rsidRPr="0066034E" w14:paraId="6E298666"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385623"/>
            <w:tcMar>
              <w:top w:w="0" w:type="dxa"/>
              <w:left w:w="108" w:type="dxa"/>
              <w:bottom w:w="0" w:type="dxa"/>
              <w:right w:w="108" w:type="dxa"/>
            </w:tcMar>
            <w:hideMark/>
          </w:tcPr>
          <w:p w14:paraId="069C0437" w14:textId="77777777" w:rsidR="003D3112" w:rsidRPr="0066034E" w:rsidRDefault="003D3112"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5A7365" w14:textId="77777777" w:rsidR="003D3112" w:rsidRPr="0066034E" w:rsidRDefault="003D3112" w:rsidP="00606B56">
            <w:pPr>
              <w:rPr>
                <w:b/>
                <w:bCs/>
                <w:lang w:val="nl-NL"/>
              </w:rPr>
            </w:pPr>
            <w:r w:rsidRPr="0066034E">
              <w:rPr>
                <w:b/>
                <w:bCs/>
                <w:lang w:val="nl-NL"/>
              </w:rPr>
              <w:t>5</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9B31E" w14:textId="5260BDBF" w:rsidR="003D3112" w:rsidRPr="0066034E" w:rsidRDefault="003D3112" w:rsidP="00606B56">
            <w:pPr>
              <w:rPr>
                <w:lang w:val="nl-NL"/>
              </w:rPr>
            </w:pPr>
            <w:r>
              <w:rPr>
                <w:lang w:val="nl-NL"/>
              </w:rPr>
              <w:t>G</w:t>
            </w:r>
            <w:r w:rsidRPr="0066034E">
              <w:rPr>
                <w:lang w:val="nl-NL"/>
              </w:rPr>
              <w:t>een problemen te verwachten op korte termijn</w:t>
            </w:r>
          </w:p>
        </w:tc>
      </w:tr>
      <w:tr w:rsidR="003D3112" w:rsidRPr="0066034E" w14:paraId="1185577F"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538135"/>
            <w:tcMar>
              <w:top w:w="0" w:type="dxa"/>
              <w:left w:w="108" w:type="dxa"/>
              <w:bottom w:w="0" w:type="dxa"/>
              <w:right w:w="108" w:type="dxa"/>
            </w:tcMar>
            <w:hideMark/>
          </w:tcPr>
          <w:p w14:paraId="4A15E4AD" w14:textId="77777777" w:rsidR="003D3112" w:rsidRPr="0066034E" w:rsidRDefault="003D3112"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290CC" w14:textId="77777777" w:rsidR="003D3112" w:rsidRPr="0066034E" w:rsidRDefault="003D3112" w:rsidP="00606B56">
            <w:pPr>
              <w:rPr>
                <w:b/>
                <w:bCs/>
                <w:lang w:val="nl-NL"/>
              </w:rPr>
            </w:pPr>
            <w:r w:rsidRPr="0066034E">
              <w:rPr>
                <w:b/>
                <w:bCs/>
                <w:lang w:val="nl-NL"/>
              </w:rPr>
              <w:t>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A9B4AF" w14:textId="77777777" w:rsidR="003D3112" w:rsidRPr="0066034E" w:rsidRDefault="003D3112" w:rsidP="00606B56">
            <w:pPr>
              <w:rPr>
                <w:lang w:val="nl-NL"/>
              </w:rPr>
            </w:pPr>
          </w:p>
        </w:tc>
      </w:tr>
      <w:tr w:rsidR="003D3112" w:rsidRPr="0066034E" w14:paraId="2BF00F0C"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A8D08D"/>
            <w:tcMar>
              <w:top w:w="0" w:type="dxa"/>
              <w:left w:w="108" w:type="dxa"/>
              <w:bottom w:w="0" w:type="dxa"/>
              <w:right w:w="108" w:type="dxa"/>
            </w:tcMar>
            <w:hideMark/>
          </w:tcPr>
          <w:p w14:paraId="437A6646" w14:textId="77777777" w:rsidR="003D3112" w:rsidRPr="0066034E" w:rsidRDefault="003D3112"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B25BAD" w14:textId="77777777" w:rsidR="003D3112" w:rsidRPr="0066034E" w:rsidRDefault="003D3112" w:rsidP="00606B56">
            <w:pPr>
              <w:rPr>
                <w:b/>
                <w:bCs/>
                <w:lang w:val="nl-NL"/>
              </w:rPr>
            </w:pPr>
            <w:r w:rsidRPr="0066034E">
              <w:rPr>
                <w:b/>
                <w:bCs/>
                <w:lang w:val="nl-NL"/>
              </w:rPr>
              <w:t>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3EA4A" w14:textId="3F268AE5" w:rsidR="003D3112" w:rsidRPr="0066034E" w:rsidRDefault="003D3112" w:rsidP="00606B56">
            <w:pPr>
              <w:rPr>
                <w:lang w:val="nl-NL"/>
              </w:rPr>
            </w:pPr>
            <w:r>
              <w:rPr>
                <w:lang w:val="nl-NL"/>
              </w:rPr>
              <w:t>N</w:t>
            </w:r>
            <w:r w:rsidRPr="0066034E">
              <w:rPr>
                <w:lang w:val="nl-NL"/>
              </w:rPr>
              <w:t>eutraal</w:t>
            </w:r>
          </w:p>
        </w:tc>
      </w:tr>
      <w:tr w:rsidR="003D3112" w:rsidRPr="0066034E" w14:paraId="5EFFE836"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hideMark/>
          </w:tcPr>
          <w:p w14:paraId="337E03FF" w14:textId="77777777" w:rsidR="003D3112" w:rsidRPr="0066034E" w:rsidRDefault="003D3112"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6C0FCD" w14:textId="77777777" w:rsidR="003D3112" w:rsidRPr="0066034E" w:rsidRDefault="003D3112" w:rsidP="00606B56">
            <w:pPr>
              <w:rPr>
                <w:b/>
                <w:bCs/>
                <w:lang w:val="nl-NL"/>
              </w:rPr>
            </w:pPr>
            <w:r w:rsidRPr="0066034E">
              <w:rPr>
                <w:b/>
                <w:bCs/>
                <w:lang w:val="nl-NL"/>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A6EDDC" w14:textId="77777777" w:rsidR="003D3112" w:rsidRPr="0066034E" w:rsidRDefault="003D3112" w:rsidP="00606B56">
            <w:pPr>
              <w:rPr>
                <w:lang w:val="nl-NL"/>
              </w:rPr>
            </w:pPr>
          </w:p>
        </w:tc>
      </w:tr>
      <w:tr w:rsidR="003D3112" w:rsidRPr="0066034E" w14:paraId="473AD25A"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FFC000"/>
            <w:tcMar>
              <w:top w:w="0" w:type="dxa"/>
              <w:left w:w="108" w:type="dxa"/>
              <w:bottom w:w="0" w:type="dxa"/>
              <w:right w:w="108" w:type="dxa"/>
            </w:tcMar>
            <w:hideMark/>
          </w:tcPr>
          <w:p w14:paraId="1A7C50E9" w14:textId="77777777" w:rsidR="003D3112" w:rsidRPr="0066034E" w:rsidRDefault="003D3112"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8C6B3" w14:textId="77777777" w:rsidR="003D3112" w:rsidRPr="0066034E" w:rsidRDefault="003D3112" w:rsidP="00606B56">
            <w:pPr>
              <w:rPr>
                <w:b/>
                <w:bCs/>
                <w:lang w:val="nl-NL"/>
              </w:rPr>
            </w:pPr>
            <w:r w:rsidRPr="0066034E">
              <w:rPr>
                <w:b/>
                <w:bCs/>
                <w:lang w:val="nl-NL"/>
              </w:rPr>
              <w:t>1 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2B8284" w14:textId="7BA872B6" w:rsidR="003D3112" w:rsidRPr="0066034E" w:rsidRDefault="003D3112" w:rsidP="00606B56">
            <w:pPr>
              <w:rPr>
                <w:lang w:val="nl-NL"/>
              </w:rPr>
            </w:pPr>
            <w:r>
              <w:rPr>
                <w:lang w:val="nl-NL"/>
              </w:rPr>
              <w:t>Z</w:t>
            </w:r>
            <w:r w:rsidRPr="0066034E">
              <w:rPr>
                <w:lang w:val="nl-NL"/>
              </w:rPr>
              <w:t>eer problematisch; zware investeringen en inspanningen zijn te voorzien op de korte termijn)</w:t>
            </w:r>
          </w:p>
        </w:tc>
      </w:tr>
      <w:tr w:rsidR="003D3112" w:rsidRPr="0066034E" w14:paraId="19866BF0"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hideMark/>
          </w:tcPr>
          <w:p w14:paraId="36A49CB7" w14:textId="77777777" w:rsidR="003D3112" w:rsidRPr="0066034E" w:rsidRDefault="003D3112"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CE009" w14:textId="77777777" w:rsidR="003D3112" w:rsidRPr="0066034E" w:rsidRDefault="003D3112" w:rsidP="00606B56">
            <w:pPr>
              <w:rPr>
                <w:b/>
                <w:bCs/>
                <w:lang w:val="nl-NL"/>
              </w:rPr>
            </w:pPr>
            <w:r w:rsidRPr="0066034E">
              <w:rPr>
                <w:b/>
                <w:bCs/>
                <w:lang w:val="nl-NL"/>
              </w:rPr>
              <w:t>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BA504" w14:textId="77777777" w:rsidR="003D3112" w:rsidRPr="0066034E" w:rsidRDefault="003D3112" w:rsidP="00606B56">
            <w:pPr>
              <w:rPr>
                <w:lang w:val="nl-NL"/>
              </w:rPr>
            </w:pPr>
          </w:p>
        </w:tc>
      </w:tr>
    </w:tbl>
    <w:p w14:paraId="076B8FF7" w14:textId="77777777" w:rsidR="00252A5A" w:rsidRDefault="00252A5A" w:rsidP="00252A5A">
      <w:pPr>
        <w:rPr>
          <w:lang w:val="nl-NL"/>
        </w:rPr>
      </w:pPr>
    </w:p>
    <w:p w14:paraId="334CEA69" w14:textId="77777777" w:rsidR="00252A5A" w:rsidRPr="00252A5A" w:rsidRDefault="00252A5A" w:rsidP="00252A5A">
      <w:pPr>
        <w:rPr>
          <w:rFonts w:ascii="Noto Sans Symbols" w:hAnsi="Noto Sans Symbols"/>
          <w:lang w:val="nl-NL"/>
        </w:rPr>
      </w:pPr>
    </w:p>
    <w:p w14:paraId="3909B0A8" w14:textId="77777777" w:rsidR="003D3112" w:rsidRPr="0066034E" w:rsidRDefault="003D3112" w:rsidP="00826267">
      <w:pPr>
        <w:pStyle w:val="Kop5"/>
        <w:rPr>
          <w:lang w:val="nl-NL"/>
        </w:rPr>
      </w:pPr>
      <w:r w:rsidRPr="0066034E">
        <w:rPr>
          <w:lang w:val="nl-NL"/>
        </w:rPr>
        <w:t>Informatie</w:t>
      </w:r>
      <w:r w:rsidRPr="0066034E">
        <w:rPr>
          <w:rFonts w:ascii="Cambria" w:hAnsi="Cambria" w:cs="Cambria"/>
          <w:lang w:val="nl-NL"/>
        </w:rPr>
        <w:t> </w:t>
      </w:r>
    </w:p>
    <w:p w14:paraId="43CAE809" w14:textId="77777777" w:rsidR="003D3112" w:rsidRPr="0066034E" w:rsidRDefault="003D3112" w:rsidP="003D3112">
      <w:pPr>
        <w:pStyle w:val="Lijstalinea"/>
        <w:numPr>
          <w:ilvl w:val="0"/>
          <w:numId w:val="50"/>
        </w:numPr>
        <w:rPr>
          <w:rFonts w:ascii="Noto Sans Symbols" w:hAnsi="Noto Sans Symbols"/>
          <w:lang w:val="nl-NL"/>
        </w:rPr>
      </w:pPr>
      <w:r w:rsidRPr="0066034E">
        <w:rPr>
          <w:lang w:val="nl-NL"/>
        </w:rPr>
        <w:t>Indien lid Monumentenwacht: dan kan je het bouwfysisch rapport opvragen. Als er geen rapport beschikbaar is, of het is ouder dan 8 jaar, dan kan je Monumentenwacht contacteren voor een nieuw rapport. Van aanvraag tot oplevering duurt dit ongeveer 3 maanden. Contacteer de afdeling voor jouw provincie:</w:t>
      </w:r>
      <w:hyperlink r:id="rId31" w:history="1">
        <w:r w:rsidRPr="0066034E">
          <w:rPr>
            <w:color w:val="1155CC"/>
            <w:u w:val="single"/>
            <w:lang w:val="nl-NL"/>
          </w:rPr>
          <w:t xml:space="preserve"> hier </w:t>
        </w:r>
      </w:hyperlink>
      <w:r w:rsidRPr="0066034E">
        <w:rPr>
          <w:lang w:val="nl-NL"/>
        </w:rPr>
        <w:t>kan je het overzicht vinden.</w:t>
      </w:r>
    </w:p>
    <w:p w14:paraId="5A34744A" w14:textId="77777777" w:rsidR="003D3112" w:rsidRPr="0066034E" w:rsidRDefault="003D3112" w:rsidP="003D3112">
      <w:pPr>
        <w:pStyle w:val="Lijstalinea"/>
        <w:numPr>
          <w:ilvl w:val="0"/>
          <w:numId w:val="50"/>
        </w:numPr>
        <w:rPr>
          <w:rFonts w:ascii="Noto Sans Symbols" w:hAnsi="Noto Sans Symbols"/>
          <w:lang w:val="nl-NL"/>
        </w:rPr>
      </w:pPr>
      <w:r w:rsidRPr="0066034E">
        <w:rPr>
          <w:lang w:val="nl-NL"/>
        </w:rPr>
        <w:t>Indien niet: lid worden kan via</w:t>
      </w:r>
      <w:hyperlink r:id="rId32" w:history="1">
        <w:r w:rsidRPr="0066034E">
          <w:rPr>
            <w:color w:val="1155CC"/>
            <w:u w:val="single"/>
            <w:lang w:val="nl-NL"/>
          </w:rPr>
          <w:t xml:space="preserve"> deze link</w:t>
        </w:r>
      </w:hyperlink>
      <w:r w:rsidRPr="0066034E">
        <w:rPr>
          <w:lang w:val="nl-NL"/>
        </w:rPr>
        <w:t>. Ongeveer 90% van de (kerk)besturen van parochiekerken zijn lid van Monumentenwacht.</w:t>
      </w:r>
    </w:p>
    <w:p w14:paraId="295E1E9D" w14:textId="77777777" w:rsidR="003D3112" w:rsidRPr="003D3112" w:rsidRDefault="003D3112" w:rsidP="003D3112">
      <w:pPr>
        <w:pStyle w:val="Lijstalinea"/>
        <w:numPr>
          <w:ilvl w:val="0"/>
          <w:numId w:val="50"/>
        </w:numPr>
        <w:rPr>
          <w:rFonts w:ascii="Noto Sans Symbols" w:hAnsi="Noto Sans Symbols"/>
          <w:lang w:val="nl-NL"/>
        </w:rPr>
      </w:pPr>
      <w:r w:rsidRPr="0066034E">
        <w:rPr>
          <w:lang w:val="nl-NL"/>
        </w:rPr>
        <w:t>In het rapport kan je op de eerste pagina’s een overzicht vinden. Voor het bestemmingsprofiel nemen we de inschatting van het ‘gehele object’ over. Het is zeker raadzaam om ook de inschatting van de andere onderdelen door te nemen als achtergrondinfo.</w:t>
      </w:r>
    </w:p>
    <w:p w14:paraId="1AC93DCF" w14:textId="77777777" w:rsidR="003D3112" w:rsidRPr="003D3112" w:rsidRDefault="003D3112" w:rsidP="003D3112">
      <w:pPr>
        <w:rPr>
          <w:rFonts w:ascii="Noto Sans Symbols" w:hAnsi="Noto Sans Symbols"/>
          <w:lang w:val="nl-NL"/>
        </w:rPr>
      </w:pPr>
      <w:r>
        <w:rPr>
          <w:noProof/>
          <w:lang w:val="nl-NL"/>
        </w:rPr>
        <w:drawing>
          <wp:inline distT="0" distB="0" distL="0" distR="0" wp14:anchorId="190885FB" wp14:editId="7708B570">
            <wp:extent cx="6255606" cy="2560320"/>
            <wp:effectExtent l="0" t="0" r="5715" b="5080"/>
            <wp:docPr id="858952144"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52144" name="Afbeelding 858952144"/>
                    <pic:cNvPicPr/>
                  </pic:nvPicPr>
                  <pic:blipFill rotWithShape="1">
                    <a:blip r:embed="rId33">
                      <a:extLst>
                        <a:ext uri="{28A0092B-C50C-407E-A947-70E740481C1C}">
                          <a14:useLocalDpi xmlns:a14="http://schemas.microsoft.com/office/drawing/2010/main" val="0"/>
                        </a:ext>
                      </a:extLst>
                    </a:blip>
                    <a:srcRect l="2445" t="23988" r="3101" b="21331"/>
                    <a:stretch/>
                  </pic:blipFill>
                  <pic:spPr bwMode="auto">
                    <a:xfrm>
                      <a:off x="0" y="0"/>
                      <a:ext cx="6263439" cy="2563526"/>
                    </a:xfrm>
                    <a:prstGeom prst="rect">
                      <a:avLst/>
                    </a:prstGeom>
                    <a:ln>
                      <a:noFill/>
                    </a:ln>
                    <a:extLst>
                      <a:ext uri="{53640926-AAD7-44D8-BBD7-CCE9431645EC}">
                        <a14:shadowObscured xmlns:a14="http://schemas.microsoft.com/office/drawing/2010/main"/>
                      </a:ext>
                    </a:extLst>
                  </pic:spPr>
                </pic:pic>
              </a:graphicData>
            </a:graphic>
          </wp:inline>
        </w:drawing>
      </w:r>
    </w:p>
    <w:p w14:paraId="355500B2" w14:textId="3095B719" w:rsidR="003D3112" w:rsidRDefault="00826267" w:rsidP="00826267">
      <w:pPr>
        <w:pStyle w:val="Kop4"/>
        <w:rPr>
          <w:lang w:val="nl-NL"/>
        </w:rPr>
      </w:pPr>
      <w:r>
        <w:rPr>
          <w:lang w:val="nl-NL"/>
        </w:rPr>
        <w:t xml:space="preserve">Vragen </w:t>
      </w:r>
    </w:p>
    <w:p w14:paraId="06FA2BCB" w14:textId="77777777" w:rsidR="00EF6E31" w:rsidRPr="0066034E" w:rsidRDefault="00EF6E31" w:rsidP="00217257">
      <w:pPr>
        <w:rPr>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8229"/>
        <w:gridCol w:w="1682"/>
      </w:tblGrid>
      <w:tr w:rsidR="00EF6E31" w:rsidRPr="0066034E" w14:paraId="234D6DD1" w14:textId="77777777" w:rsidTr="00EF6E31">
        <w:trPr>
          <w:trHeight w:val="586"/>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hideMark/>
          </w:tcPr>
          <w:p w14:paraId="21A22526" w14:textId="77777777" w:rsidR="00276ACA" w:rsidRPr="0066034E" w:rsidRDefault="00276ACA" w:rsidP="00217257">
            <w:pPr>
              <w:rPr>
                <w:b/>
                <w:bCs/>
                <w:lang w:val="nl-NL"/>
              </w:rPr>
            </w:pPr>
          </w:p>
          <w:p w14:paraId="69831EDA" w14:textId="77777777" w:rsidR="00EF6E31" w:rsidRPr="0066034E" w:rsidRDefault="00EF6E31" w:rsidP="00217257">
            <w:pPr>
              <w:rPr>
                <w:b/>
                <w:bCs/>
                <w:lang w:val="nl-NL"/>
              </w:rPr>
            </w:pPr>
            <w:r w:rsidRPr="0066034E">
              <w:rPr>
                <w:b/>
                <w:bCs/>
                <w:lang w:val="nl-NL"/>
              </w:rPr>
              <w:t>Bouwfysische toestand</w:t>
            </w:r>
          </w:p>
          <w:p w14:paraId="466ECA23" w14:textId="44022715" w:rsidR="00276ACA" w:rsidRPr="0066034E" w:rsidRDefault="00276ACA" w:rsidP="00217257">
            <w:pPr>
              <w:rPr>
                <w:b/>
                <w:bCs/>
                <w:sz w:val="20"/>
                <w:szCs w:val="20"/>
                <w:lang w:val="nl-NL"/>
              </w:rPr>
            </w:pPr>
          </w:p>
        </w:tc>
      </w:tr>
      <w:tr w:rsidR="00EF6E31" w:rsidRPr="0066034E" w14:paraId="6C05EAF5" w14:textId="77777777" w:rsidTr="00EF6E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544AF4" w14:textId="22F4A8C0" w:rsidR="00EF6E31" w:rsidRPr="0066034E" w:rsidRDefault="00EF6E31" w:rsidP="003D3112">
            <w:pPr>
              <w:rPr>
                <w:lang w:val="nl-NL"/>
              </w:rPr>
            </w:pPr>
            <w:r w:rsidRPr="0066034E">
              <w:rPr>
                <w:lang w:val="nl-NL"/>
              </w:rPr>
              <w:t xml:space="preserve">Wat is de bouwfysische toestand van de kerk als geheel? Om hier een beeld van te krijgen kan de beoordelaar de verschillende rubrieken in de template van Monumentenwacht overlopen.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CC4DFB" w14:textId="0798BDBF" w:rsidR="00EF6E31" w:rsidRPr="00862178" w:rsidRDefault="00252A5A" w:rsidP="00862178">
            <w:pPr>
              <w:ind w:left="360"/>
              <w:rPr>
                <w:rFonts w:ascii="Noto Sans Symbols" w:hAnsi="Noto Sans Symbols"/>
                <w:lang w:val="nl-NL"/>
              </w:rPr>
            </w:pPr>
            <w:r w:rsidRPr="00862178">
              <w:rPr>
                <w:lang w:val="nl-NL"/>
              </w:rPr>
              <w:t>Uitstekend</w:t>
            </w:r>
            <w:r w:rsidR="00EF6E31" w:rsidRPr="00862178">
              <w:rPr>
                <w:lang w:val="nl-NL"/>
              </w:rPr>
              <w:t xml:space="preserve"> </w:t>
            </w:r>
          </w:p>
          <w:p w14:paraId="20D859C5" w14:textId="57CF6A98" w:rsidR="00EF6E31" w:rsidRPr="00862178" w:rsidRDefault="00252A5A" w:rsidP="00862178">
            <w:pPr>
              <w:ind w:left="360"/>
              <w:rPr>
                <w:rFonts w:ascii="Noto Sans Symbols" w:hAnsi="Noto Sans Symbols"/>
                <w:lang w:val="nl-NL"/>
              </w:rPr>
            </w:pPr>
            <w:r w:rsidRPr="00862178">
              <w:rPr>
                <w:lang w:val="nl-NL"/>
              </w:rPr>
              <w:t>Goed</w:t>
            </w:r>
            <w:r w:rsidR="00EF6E31" w:rsidRPr="00862178">
              <w:rPr>
                <w:lang w:val="nl-NL"/>
              </w:rPr>
              <w:t xml:space="preserve"> </w:t>
            </w:r>
          </w:p>
          <w:p w14:paraId="26F8AE43" w14:textId="6DC89CAA" w:rsidR="00EF6E31" w:rsidRPr="00862178" w:rsidRDefault="00252A5A" w:rsidP="00862178">
            <w:pPr>
              <w:ind w:left="360"/>
              <w:rPr>
                <w:rFonts w:ascii="Noto Sans Symbols" w:hAnsi="Noto Sans Symbols"/>
                <w:lang w:val="nl-NL"/>
              </w:rPr>
            </w:pPr>
            <w:r w:rsidRPr="00862178">
              <w:rPr>
                <w:lang w:val="nl-NL"/>
              </w:rPr>
              <w:t>Redelijk</w:t>
            </w:r>
          </w:p>
          <w:p w14:paraId="2D42160F" w14:textId="5F34E719" w:rsidR="00EF6E31" w:rsidRPr="00862178" w:rsidRDefault="00252A5A" w:rsidP="00862178">
            <w:pPr>
              <w:ind w:left="360"/>
              <w:rPr>
                <w:rFonts w:ascii="Noto Sans Symbols" w:hAnsi="Noto Sans Symbols"/>
                <w:lang w:val="nl-NL"/>
              </w:rPr>
            </w:pPr>
            <w:r w:rsidRPr="00862178">
              <w:rPr>
                <w:lang w:val="nl-NL"/>
              </w:rPr>
              <w:t>Matig</w:t>
            </w:r>
          </w:p>
          <w:p w14:paraId="6D4CA918" w14:textId="0EB0A859" w:rsidR="00252A5A" w:rsidRPr="00862178" w:rsidRDefault="00252A5A" w:rsidP="00862178">
            <w:pPr>
              <w:ind w:left="360"/>
              <w:rPr>
                <w:rFonts w:ascii="Noto Sans Symbols" w:hAnsi="Noto Sans Symbols"/>
                <w:lang w:val="nl-NL"/>
              </w:rPr>
            </w:pPr>
            <w:r w:rsidRPr="00862178">
              <w:rPr>
                <w:lang w:val="nl-NL"/>
              </w:rPr>
              <w:t>Slecht</w:t>
            </w:r>
            <w:r w:rsidR="00EF6E31" w:rsidRPr="00862178">
              <w:rPr>
                <w:lang w:val="nl-NL"/>
              </w:rPr>
              <w:t xml:space="preserve"> </w:t>
            </w:r>
          </w:p>
          <w:p w14:paraId="3BB667FA" w14:textId="77777777" w:rsidR="00252A5A" w:rsidRPr="00862178" w:rsidRDefault="00252A5A" w:rsidP="00862178">
            <w:pPr>
              <w:ind w:left="360"/>
              <w:rPr>
                <w:rFonts w:ascii="Noto Sans Symbols" w:hAnsi="Noto Sans Symbols"/>
                <w:lang w:val="nl-NL"/>
              </w:rPr>
            </w:pPr>
            <w:r w:rsidRPr="00862178">
              <w:rPr>
                <w:lang w:val="nl-NL"/>
              </w:rPr>
              <w:t>Zeer</w:t>
            </w:r>
          </w:p>
          <w:p w14:paraId="69405101" w14:textId="581964E1" w:rsidR="00EF6E31" w:rsidRPr="00862178" w:rsidRDefault="00252A5A" w:rsidP="00862178">
            <w:pPr>
              <w:ind w:left="360"/>
              <w:rPr>
                <w:rFonts w:ascii="Noto Sans Symbols" w:hAnsi="Noto Sans Symbols"/>
                <w:lang w:val="nl-NL"/>
              </w:rPr>
            </w:pPr>
            <w:r w:rsidRPr="00862178">
              <w:rPr>
                <w:lang w:val="nl-NL"/>
              </w:rPr>
              <w:t>S</w:t>
            </w:r>
            <w:r w:rsidR="00EF6E31" w:rsidRPr="00862178">
              <w:rPr>
                <w:lang w:val="nl-NL"/>
              </w:rPr>
              <w:t xml:space="preserve">lecht </w:t>
            </w:r>
          </w:p>
          <w:p w14:paraId="63707358" w14:textId="77777777" w:rsidR="00EF6E31" w:rsidRPr="0066034E" w:rsidRDefault="00EF6E31" w:rsidP="00217257">
            <w:pPr>
              <w:rPr>
                <w:lang w:val="nl-NL"/>
              </w:rPr>
            </w:pPr>
          </w:p>
        </w:tc>
      </w:tr>
      <w:tr w:rsidR="00EF6E31" w:rsidRPr="0066034E" w14:paraId="1CFDAE52" w14:textId="77777777" w:rsidTr="00EF6E31">
        <w:trPr>
          <w:trHeight w:val="610"/>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hideMark/>
          </w:tcPr>
          <w:p w14:paraId="49338778" w14:textId="77777777" w:rsidR="00276ACA" w:rsidRPr="0066034E" w:rsidRDefault="00276ACA" w:rsidP="00217257">
            <w:pPr>
              <w:rPr>
                <w:b/>
                <w:bCs/>
                <w:lang w:val="nl-NL"/>
              </w:rPr>
            </w:pPr>
          </w:p>
          <w:p w14:paraId="44C162FF" w14:textId="77777777" w:rsidR="00EF6E31" w:rsidRPr="0066034E" w:rsidRDefault="00EF6E31" w:rsidP="00217257">
            <w:pPr>
              <w:rPr>
                <w:b/>
                <w:bCs/>
                <w:lang w:val="nl-NL"/>
              </w:rPr>
            </w:pPr>
            <w:r w:rsidRPr="0066034E">
              <w:rPr>
                <w:b/>
                <w:bCs/>
                <w:lang w:val="nl-NL"/>
              </w:rPr>
              <w:t>Onderhoud</w:t>
            </w:r>
          </w:p>
          <w:p w14:paraId="3A1399BD" w14:textId="6643918C" w:rsidR="00276ACA" w:rsidRPr="0066034E" w:rsidRDefault="00276ACA" w:rsidP="00217257">
            <w:pPr>
              <w:rPr>
                <w:b/>
                <w:bCs/>
                <w:sz w:val="20"/>
                <w:szCs w:val="20"/>
                <w:lang w:val="nl-NL"/>
              </w:rPr>
            </w:pPr>
          </w:p>
        </w:tc>
      </w:tr>
      <w:tr w:rsidR="00EF6E31" w:rsidRPr="0066034E" w14:paraId="500B26C3" w14:textId="77777777" w:rsidTr="00EF6E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153E47" w14:textId="77777777" w:rsidR="00EF6E31" w:rsidRPr="0066034E" w:rsidRDefault="00EF6E31" w:rsidP="00217257">
            <w:pPr>
              <w:rPr>
                <w:lang w:val="nl-NL"/>
              </w:rPr>
            </w:pPr>
          </w:p>
          <w:p w14:paraId="0903165E" w14:textId="77777777" w:rsidR="00EF6E31" w:rsidRPr="0066034E" w:rsidRDefault="00EF6E31" w:rsidP="00217257">
            <w:pPr>
              <w:rPr>
                <w:lang w:val="nl-NL"/>
              </w:rPr>
            </w:pPr>
            <w:r w:rsidRPr="0066034E">
              <w:rPr>
                <w:lang w:val="nl-NL"/>
              </w:rPr>
              <w:t>Hoe is het gesteld met het (huidige en geplande) onderhoud van de kerk? Zijn er mensen en middelen om dit te garanderen? </w:t>
            </w:r>
          </w:p>
          <w:p w14:paraId="567DCF31" w14:textId="77777777" w:rsidR="00EF6E31" w:rsidRPr="0066034E" w:rsidRDefault="00EF6E31" w:rsidP="00217257">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269BC" w14:textId="6B12338A" w:rsidR="00EF6E31" w:rsidRPr="00862178" w:rsidRDefault="00252A5A" w:rsidP="00862178">
            <w:pPr>
              <w:ind w:left="360"/>
              <w:rPr>
                <w:lang w:val="nl-NL"/>
              </w:rPr>
            </w:pPr>
            <w:r w:rsidRPr="00862178">
              <w:rPr>
                <w:lang w:val="nl-NL"/>
              </w:rPr>
              <w:t>Uitstekend</w:t>
            </w:r>
            <w:r w:rsidR="00EF6E31" w:rsidRPr="00862178">
              <w:rPr>
                <w:lang w:val="nl-NL"/>
              </w:rPr>
              <w:t xml:space="preserve"> </w:t>
            </w:r>
          </w:p>
          <w:p w14:paraId="2D1F3075" w14:textId="019CD2B4" w:rsidR="00EF6E31" w:rsidRPr="00862178" w:rsidRDefault="00252A5A" w:rsidP="00862178">
            <w:pPr>
              <w:ind w:left="360"/>
              <w:rPr>
                <w:lang w:val="nl-NL"/>
              </w:rPr>
            </w:pPr>
            <w:r w:rsidRPr="00862178">
              <w:rPr>
                <w:lang w:val="nl-NL"/>
              </w:rPr>
              <w:t>Goed</w:t>
            </w:r>
            <w:r w:rsidR="00EF6E31" w:rsidRPr="00862178">
              <w:rPr>
                <w:lang w:val="nl-NL"/>
              </w:rPr>
              <w:t xml:space="preserve"> </w:t>
            </w:r>
          </w:p>
          <w:p w14:paraId="2092C635" w14:textId="15645329" w:rsidR="00EF6E31" w:rsidRPr="00862178" w:rsidRDefault="00252A5A" w:rsidP="00862178">
            <w:pPr>
              <w:ind w:left="360"/>
              <w:rPr>
                <w:lang w:val="nl-NL"/>
              </w:rPr>
            </w:pPr>
            <w:r w:rsidRPr="00862178">
              <w:rPr>
                <w:lang w:val="nl-NL"/>
              </w:rPr>
              <w:t>Redelijk</w:t>
            </w:r>
            <w:r w:rsidR="00EF6E31" w:rsidRPr="00862178">
              <w:rPr>
                <w:lang w:val="nl-NL"/>
              </w:rPr>
              <w:t xml:space="preserve">  </w:t>
            </w:r>
          </w:p>
          <w:p w14:paraId="39CAA098" w14:textId="08E71BFA" w:rsidR="00EF6E31" w:rsidRPr="00862178" w:rsidRDefault="00252A5A" w:rsidP="00862178">
            <w:pPr>
              <w:ind w:left="360"/>
              <w:rPr>
                <w:lang w:val="nl-NL"/>
              </w:rPr>
            </w:pPr>
            <w:r w:rsidRPr="00862178">
              <w:rPr>
                <w:lang w:val="nl-NL"/>
              </w:rPr>
              <w:t>Matig</w:t>
            </w:r>
          </w:p>
          <w:p w14:paraId="2D7FA9AE" w14:textId="3212D1B6" w:rsidR="00EF6E31" w:rsidRPr="00862178" w:rsidRDefault="00252A5A" w:rsidP="00862178">
            <w:pPr>
              <w:ind w:left="360"/>
              <w:rPr>
                <w:lang w:val="nl-NL"/>
              </w:rPr>
            </w:pPr>
            <w:r w:rsidRPr="00862178">
              <w:rPr>
                <w:lang w:val="nl-NL"/>
              </w:rPr>
              <w:t>Slecht</w:t>
            </w:r>
          </w:p>
          <w:p w14:paraId="0543BE05" w14:textId="77777777" w:rsidR="00252A5A" w:rsidRPr="00862178" w:rsidRDefault="00252A5A" w:rsidP="00862178">
            <w:pPr>
              <w:ind w:left="360"/>
              <w:rPr>
                <w:lang w:val="nl-NL"/>
              </w:rPr>
            </w:pPr>
            <w:r w:rsidRPr="00862178">
              <w:rPr>
                <w:lang w:val="nl-NL"/>
              </w:rPr>
              <w:t>Zeer</w:t>
            </w:r>
          </w:p>
          <w:p w14:paraId="159D5679" w14:textId="53863ACF" w:rsidR="00EF6E31" w:rsidRPr="00862178" w:rsidRDefault="00252A5A" w:rsidP="00862178">
            <w:pPr>
              <w:ind w:left="360"/>
              <w:rPr>
                <w:lang w:val="nl-NL"/>
              </w:rPr>
            </w:pPr>
            <w:r w:rsidRPr="00862178">
              <w:rPr>
                <w:lang w:val="nl-NL"/>
              </w:rPr>
              <w:t>S</w:t>
            </w:r>
            <w:r w:rsidR="00EF6E31" w:rsidRPr="00862178">
              <w:rPr>
                <w:lang w:val="nl-NL"/>
              </w:rPr>
              <w:t xml:space="preserve">lecht </w:t>
            </w:r>
          </w:p>
        </w:tc>
      </w:tr>
      <w:tr w:rsidR="00EF6E31" w:rsidRPr="0066034E" w14:paraId="29A779D2" w14:textId="77777777" w:rsidTr="00EF6E31">
        <w:trPr>
          <w:trHeight w:val="671"/>
        </w:trPr>
        <w:tc>
          <w:tcPr>
            <w:tcW w:w="0" w:type="auto"/>
            <w:gridSpan w:val="2"/>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hideMark/>
          </w:tcPr>
          <w:p w14:paraId="72D0FE3F" w14:textId="77777777" w:rsidR="00276ACA" w:rsidRPr="00862178" w:rsidRDefault="00276ACA" w:rsidP="00862178">
            <w:pPr>
              <w:ind w:left="360"/>
              <w:rPr>
                <w:lang w:val="nl-NL"/>
              </w:rPr>
            </w:pPr>
          </w:p>
          <w:p w14:paraId="3678EEB2" w14:textId="77777777" w:rsidR="00EF6E31" w:rsidRPr="00862178" w:rsidRDefault="00EF6E31" w:rsidP="00862178">
            <w:pPr>
              <w:ind w:left="360"/>
              <w:rPr>
                <w:b/>
                <w:bCs/>
                <w:lang w:val="nl-NL"/>
              </w:rPr>
            </w:pPr>
            <w:r w:rsidRPr="00862178">
              <w:rPr>
                <w:b/>
                <w:bCs/>
                <w:lang w:val="nl-NL"/>
              </w:rPr>
              <w:t>Risico op gevolgschade</w:t>
            </w:r>
          </w:p>
          <w:p w14:paraId="56DAF9A1" w14:textId="49FFBBB5" w:rsidR="00276ACA" w:rsidRPr="0066034E" w:rsidRDefault="00276ACA" w:rsidP="00862178">
            <w:pPr>
              <w:rPr>
                <w:b/>
                <w:bCs/>
                <w:sz w:val="20"/>
                <w:szCs w:val="20"/>
                <w:lang w:val="nl-NL"/>
              </w:rPr>
            </w:pPr>
          </w:p>
        </w:tc>
      </w:tr>
      <w:tr w:rsidR="00EF6E31" w:rsidRPr="0066034E" w14:paraId="0D6A3A9F" w14:textId="77777777" w:rsidTr="00EF6E3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F92916" w14:textId="77777777" w:rsidR="00EF6E31" w:rsidRPr="0066034E" w:rsidRDefault="00EF6E31" w:rsidP="00217257">
            <w:pPr>
              <w:rPr>
                <w:lang w:val="nl-NL"/>
              </w:rPr>
            </w:pPr>
            <w:r w:rsidRPr="0066034E">
              <w:rPr>
                <w:lang w:val="nl-NL"/>
              </w:rPr>
              <w:t>Wat is de inschatting van het risico op gevolgschade? Dat wil zeggen: in welke mate bestaat er een gevaar voor een versnelde aftakeling of verlies van erfgoedwaarde als de beheerder (nu?) niet tijdig ingrijpt? </w:t>
            </w:r>
          </w:p>
          <w:p w14:paraId="29A9E285" w14:textId="77777777" w:rsidR="00EF6E31" w:rsidRPr="0066034E" w:rsidRDefault="00EF6E31" w:rsidP="00217257">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63E4A0" w14:textId="7050BE2C" w:rsidR="00EF6E31" w:rsidRPr="00862178" w:rsidRDefault="00252A5A" w:rsidP="00862178">
            <w:pPr>
              <w:ind w:left="360"/>
              <w:rPr>
                <w:lang w:val="nl-NL"/>
              </w:rPr>
            </w:pPr>
            <w:r w:rsidRPr="00862178">
              <w:rPr>
                <w:lang w:val="nl-NL"/>
              </w:rPr>
              <w:t>Geen</w:t>
            </w:r>
            <w:r w:rsidR="00EF6E31" w:rsidRPr="00862178">
              <w:rPr>
                <w:lang w:val="nl-NL"/>
              </w:rPr>
              <w:t xml:space="preserve"> </w:t>
            </w:r>
          </w:p>
          <w:p w14:paraId="1446C5F0" w14:textId="66BE10FF" w:rsidR="00EF6E31" w:rsidRPr="00862178" w:rsidRDefault="00252A5A" w:rsidP="00862178">
            <w:pPr>
              <w:ind w:left="360"/>
              <w:rPr>
                <w:lang w:val="nl-NL"/>
              </w:rPr>
            </w:pPr>
            <w:r w:rsidRPr="00862178">
              <w:rPr>
                <w:lang w:val="nl-NL"/>
              </w:rPr>
              <w:t>Weinig</w:t>
            </w:r>
            <w:r w:rsidR="00EF6E31" w:rsidRPr="00862178">
              <w:rPr>
                <w:lang w:val="nl-NL"/>
              </w:rPr>
              <w:t xml:space="preserve"> </w:t>
            </w:r>
          </w:p>
          <w:p w14:paraId="7A244CBE" w14:textId="0132B62C" w:rsidR="00EF6E31" w:rsidRPr="00862178" w:rsidRDefault="00252A5A" w:rsidP="00862178">
            <w:pPr>
              <w:ind w:left="360"/>
              <w:rPr>
                <w:lang w:val="nl-NL"/>
              </w:rPr>
            </w:pPr>
            <w:r w:rsidRPr="00862178">
              <w:rPr>
                <w:lang w:val="nl-NL"/>
              </w:rPr>
              <w:t>Redelijk</w:t>
            </w:r>
            <w:r w:rsidR="00EF6E31" w:rsidRPr="00862178">
              <w:rPr>
                <w:lang w:val="nl-NL"/>
              </w:rPr>
              <w:t xml:space="preserve"> </w:t>
            </w:r>
          </w:p>
          <w:p w14:paraId="5DA11CF1" w14:textId="7AC7B626" w:rsidR="00EF6E31" w:rsidRPr="00862178" w:rsidRDefault="00252A5A" w:rsidP="00862178">
            <w:pPr>
              <w:ind w:left="360"/>
              <w:rPr>
                <w:lang w:val="nl-NL"/>
              </w:rPr>
            </w:pPr>
            <w:r w:rsidRPr="00862178">
              <w:rPr>
                <w:lang w:val="nl-NL"/>
              </w:rPr>
              <w:t>Aanzienlijk</w:t>
            </w:r>
            <w:r w:rsidR="00EF6E31" w:rsidRPr="00862178">
              <w:rPr>
                <w:lang w:val="nl-NL"/>
              </w:rPr>
              <w:t xml:space="preserve"> </w:t>
            </w:r>
          </w:p>
          <w:p w14:paraId="08E0366D" w14:textId="5696FF38" w:rsidR="00EF6E31" w:rsidRPr="00862178" w:rsidRDefault="00252A5A" w:rsidP="00862178">
            <w:pPr>
              <w:ind w:left="360"/>
              <w:rPr>
                <w:lang w:val="nl-NL"/>
              </w:rPr>
            </w:pPr>
            <w:r w:rsidRPr="00862178">
              <w:rPr>
                <w:lang w:val="nl-NL"/>
              </w:rPr>
              <w:t>Verhoogd</w:t>
            </w:r>
            <w:r w:rsidR="00EF6E31" w:rsidRPr="00862178">
              <w:rPr>
                <w:lang w:val="nl-NL"/>
              </w:rPr>
              <w:t xml:space="preserve"> </w:t>
            </w:r>
          </w:p>
          <w:p w14:paraId="1C94A427" w14:textId="5299A52F" w:rsidR="00EF6E31" w:rsidRPr="00862178" w:rsidRDefault="00252A5A" w:rsidP="00862178">
            <w:pPr>
              <w:ind w:left="360"/>
              <w:rPr>
                <w:lang w:val="nl-NL"/>
              </w:rPr>
            </w:pPr>
            <w:r w:rsidRPr="00862178">
              <w:rPr>
                <w:lang w:val="nl-NL"/>
              </w:rPr>
              <w:t>A</w:t>
            </w:r>
            <w:r w:rsidR="00EF6E31" w:rsidRPr="00862178">
              <w:rPr>
                <w:lang w:val="nl-NL"/>
              </w:rPr>
              <w:t xml:space="preserve">cuut </w:t>
            </w:r>
          </w:p>
        </w:tc>
      </w:tr>
    </w:tbl>
    <w:p w14:paraId="5CEC92F8" w14:textId="77777777" w:rsidR="00EF6E31" w:rsidRPr="0066034E" w:rsidRDefault="00EF6E31" w:rsidP="00217257">
      <w:pPr>
        <w:rPr>
          <w:lang w:val="nl-NL"/>
        </w:rPr>
      </w:pPr>
      <w:r w:rsidRPr="0066034E">
        <w:rPr>
          <w:lang w:val="nl-NL"/>
        </w:rPr>
        <w:br/>
      </w:r>
    </w:p>
    <w:p w14:paraId="6321668E" w14:textId="77777777" w:rsidR="00826267" w:rsidRDefault="00826267">
      <w:pPr>
        <w:spacing w:after="200" w:line="276" w:lineRule="auto"/>
        <w:rPr>
          <w:rFonts w:ascii="FlandersArtSerif-Bold" w:hAnsi="FlandersArtSerif-Bold"/>
          <w:color w:val="auto"/>
          <w:sz w:val="52"/>
          <w:szCs w:val="30"/>
          <w:lang w:val="nl-NL"/>
        </w:rPr>
      </w:pPr>
      <w:r>
        <w:rPr>
          <w:lang w:val="nl-NL"/>
        </w:rPr>
        <w:br w:type="page"/>
      </w:r>
    </w:p>
    <w:p w14:paraId="7ACF20E3" w14:textId="78A1680B" w:rsidR="00EF6E31" w:rsidRPr="0066034E" w:rsidRDefault="00EF6E31" w:rsidP="0078560C">
      <w:pPr>
        <w:pStyle w:val="Kop3"/>
        <w:rPr>
          <w:lang w:val="nl-NL"/>
        </w:rPr>
      </w:pPr>
      <w:bookmarkStart w:id="16" w:name="_Toc168927920"/>
      <w:r w:rsidRPr="0066034E">
        <w:rPr>
          <w:lang w:val="nl-NL"/>
        </w:rPr>
        <w:lastRenderedPageBreak/>
        <w:t>Ruimtelijke Potentieel</w:t>
      </w:r>
      <w:bookmarkEnd w:id="16"/>
    </w:p>
    <w:p w14:paraId="772D9AC6" w14:textId="77777777" w:rsidR="00EF6E31" w:rsidRPr="0066034E" w:rsidRDefault="00EF6E31" w:rsidP="00217257">
      <w:pPr>
        <w:pStyle w:val="Kop4"/>
        <w:rPr>
          <w:b/>
          <w:lang w:val="nl-NL"/>
        </w:rPr>
      </w:pPr>
      <w:r w:rsidRPr="0066034E">
        <w:rPr>
          <w:lang w:val="nl-NL"/>
        </w:rPr>
        <w:t>Principe</w:t>
      </w:r>
    </w:p>
    <w:p w14:paraId="2B9796F1" w14:textId="77777777" w:rsidR="00EF6E31" w:rsidRPr="0066034E" w:rsidRDefault="00EF6E31" w:rsidP="00217257">
      <w:pPr>
        <w:rPr>
          <w:lang w:val="nl-NL"/>
        </w:rPr>
      </w:pPr>
      <w:r w:rsidRPr="0066034E">
        <w:rPr>
          <w:lang w:val="nl-NL"/>
        </w:rPr>
        <w:t>Bij de her- of nevenbestemming van een kerk komen vaak dezelfde ontwerpvraagstukken naar voor: hoe kan je het middenschip indelen? Kan er een verdieping in? Zo ja, waar? Hoe kan het gebouw integraal toegankelijk worden gemaakt? Op basis van het ontwerpend onderzoek dat in het kader van het Projectbureau Herbestemming Kerken is uitgevoerd, groeperen we deze typische ingrepen in 7 categorieën. Deze staan elk voor een actie die ingrijpt op het bestaande kerkgebouw en op een bepaalde manier bijdraagt tot een verbreed gebruik ervan. Drie ervan hebben vooral te maken met het interieur van het kerkgebouw (‘Opdelen’, ‘Integreren’, ‘Uitrusten’); twee andere meer met de architecturale schil van het gebouw (‘Openen/Ontsluiten’ en ‘Toevoegen/Wegnemen’), en nog twee andere zijn eerder verbonden aan de context rond het kerkgebouw (‘Activeren’, ‘Linken’).</w:t>
      </w:r>
    </w:p>
    <w:p w14:paraId="0E3E12D6" w14:textId="77777777" w:rsidR="00EF6E31" w:rsidRPr="0066034E" w:rsidRDefault="00EF6E31" w:rsidP="00217257">
      <w:pPr>
        <w:rPr>
          <w:lang w:val="nl-NL"/>
        </w:rPr>
      </w:pPr>
    </w:p>
    <w:p w14:paraId="7E654DA4" w14:textId="457850BB" w:rsidR="00EF6E31" w:rsidRDefault="00EF6E31" w:rsidP="00217257">
      <w:pPr>
        <w:rPr>
          <w:lang w:val="nl-NL"/>
        </w:rPr>
      </w:pPr>
      <w:r w:rsidRPr="0066034E">
        <w:rPr>
          <w:lang w:val="nl-NL"/>
        </w:rPr>
        <w:t xml:space="preserve">Het principe is dat elke vraag met ‘ja’, ‘neen’, of </w:t>
      </w:r>
      <w:r w:rsidR="003D3112">
        <w:rPr>
          <w:lang w:val="nl-NL"/>
        </w:rPr>
        <w:t xml:space="preserve">bij sommige </w:t>
      </w:r>
      <w:r w:rsidRPr="0066034E">
        <w:rPr>
          <w:lang w:val="nl-NL"/>
        </w:rPr>
        <w:t>‘neutraal’ kan worden beantwoord. Dit vertaalt zich in een score (2, 1 of 0) zodat per ‘lemma’ een score op 5 wordt bekomen. Die wordt weergegeven met een kleur variërend van rood (0/5) tot donkergroen (5/5).</w:t>
      </w:r>
      <w:r w:rsidR="003D3112">
        <w:rPr>
          <w:lang w:val="nl-NL"/>
        </w:rPr>
        <w:t xml:space="preserve"> </w:t>
      </w:r>
    </w:p>
    <w:p w14:paraId="1A0300D4" w14:textId="77777777" w:rsidR="00826267" w:rsidRDefault="00826267" w:rsidP="00217257">
      <w:pPr>
        <w:rPr>
          <w:lang w:val="nl-NL"/>
        </w:rPr>
      </w:pPr>
    </w:p>
    <w:p w14:paraId="0F608BBC" w14:textId="2E634549" w:rsidR="00EF6E31" w:rsidRPr="0066034E" w:rsidRDefault="00826267" w:rsidP="00217257">
      <w:pPr>
        <w:rPr>
          <w:lang w:val="nl-NL"/>
        </w:rPr>
      </w:pPr>
      <w:r>
        <w:rPr>
          <w:lang w:val="nl-NL"/>
        </w:rPr>
        <w:t xml:space="preserve">OPMERKING: We hebben getracht spaarzaam om te gaan met de optie ‘neutraal’ omdat tijdens de test-sessies de deelnemers geneigd waren om steeds met neutraal te antwoorden. Het is veel krachtiger om met een ‘ja’ of ‘nee’ te antwoorden en bijkomende opmerkingen te noteren.   </w:t>
      </w:r>
    </w:p>
    <w:p w14:paraId="05DD6838" w14:textId="77777777" w:rsidR="00EF6E31" w:rsidRPr="0066034E" w:rsidRDefault="00EF6E31" w:rsidP="00276ACA">
      <w:pPr>
        <w:pStyle w:val="Kop4"/>
        <w:rPr>
          <w:b/>
          <w:lang w:val="nl-NL"/>
        </w:rPr>
      </w:pPr>
      <w:r w:rsidRPr="0066034E">
        <w:rPr>
          <w:lang w:val="nl-NL"/>
        </w:rPr>
        <w:t>Informatie</w:t>
      </w:r>
      <w:r w:rsidRPr="0066034E">
        <w:rPr>
          <w:rFonts w:ascii="Cambria" w:hAnsi="Cambria" w:cs="Cambria"/>
          <w:lang w:val="nl-NL"/>
        </w:rPr>
        <w:t> </w:t>
      </w:r>
    </w:p>
    <w:p w14:paraId="19F3D34F" w14:textId="77777777" w:rsidR="00EF6E31" w:rsidRPr="0066034E" w:rsidRDefault="00EF6E31" w:rsidP="00217257">
      <w:pPr>
        <w:pStyle w:val="Lijstalinea"/>
        <w:numPr>
          <w:ilvl w:val="0"/>
          <w:numId w:val="54"/>
        </w:numPr>
        <w:rPr>
          <w:lang w:val="nl-NL"/>
        </w:rPr>
      </w:pPr>
      <w:r w:rsidRPr="0066034E">
        <w:rPr>
          <w:lang w:val="nl-NL"/>
        </w:rPr>
        <w:t xml:space="preserve">Plannen, </w:t>
      </w:r>
      <w:proofErr w:type="spellStart"/>
      <w:r w:rsidRPr="0066034E">
        <w:rPr>
          <w:lang w:val="nl-NL"/>
        </w:rPr>
        <w:t>snedes</w:t>
      </w:r>
      <w:proofErr w:type="spellEnd"/>
      <w:r w:rsidRPr="0066034E">
        <w:rPr>
          <w:lang w:val="nl-NL"/>
        </w:rPr>
        <w:t>, foto’s van het kerkgebouw</w:t>
      </w:r>
    </w:p>
    <w:p w14:paraId="39FE428F" w14:textId="77777777" w:rsidR="00EF6E31" w:rsidRPr="0066034E" w:rsidRDefault="00EF6E31" w:rsidP="00217257">
      <w:pPr>
        <w:pStyle w:val="Lijstalinea"/>
        <w:numPr>
          <w:ilvl w:val="0"/>
          <w:numId w:val="54"/>
        </w:numPr>
        <w:rPr>
          <w:lang w:val="nl-NL"/>
        </w:rPr>
      </w:pPr>
      <w:r w:rsidRPr="0066034E">
        <w:rPr>
          <w:lang w:val="nl-NL"/>
        </w:rPr>
        <w:t>Juridisch-planologische context (</w:t>
      </w:r>
      <w:proofErr w:type="spellStart"/>
      <w:r w:rsidRPr="0066034E">
        <w:rPr>
          <w:lang w:val="nl-NL"/>
        </w:rPr>
        <w:t>cf</w:t>
      </w:r>
      <w:proofErr w:type="spellEnd"/>
      <w:r w:rsidRPr="0066034E">
        <w:rPr>
          <w:lang w:val="nl-NL"/>
        </w:rPr>
        <w:t xml:space="preserve"> ID kit) </w:t>
      </w:r>
    </w:p>
    <w:p w14:paraId="6A4C3F03" w14:textId="77777777" w:rsidR="00EF6E31" w:rsidRPr="0066034E" w:rsidRDefault="00EF6E31" w:rsidP="00217257">
      <w:pPr>
        <w:pStyle w:val="Lijstalinea"/>
        <w:numPr>
          <w:ilvl w:val="0"/>
          <w:numId w:val="54"/>
        </w:numPr>
        <w:rPr>
          <w:lang w:val="nl-NL"/>
        </w:rPr>
      </w:pPr>
      <w:r w:rsidRPr="0066034E">
        <w:rPr>
          <w:lang w:val="nl-NL"/>
        </w:rPr>
        <w:t>Erfgoedanalyse (zie hoger)</w:t>
      </w:r>
    </w:p>
    <w:p w14:paraId="110BBC5C" w14:textId="77777777" w:rsidR="00826267" w:rsidRDefault="00826267" w:rsidP="00217257">
      <w:pPr>
        <w:rPr>
          <w:lang w:val="nl-NL"/>
        </w:rPr>
      </w:pPr>
    </w:p>
    <w:p w14:paraId="0A1A58D8" w14:textId="65C47BFE" w:rsidR="00EF6E31" w:rsidRPr="00862178" w:rsidRDefault="00826267" w:rsidP="00217257">
      <w:pPr>
        <w:pStyle w:val="Kop4"/>
        <w:rPr>
          <w:b/>
          <w:lang w:val="nl-NL"/>
        </w:rPr>
      </w:pPr>
      <w:r>
        <w:rPr>
          <w:lang w:val="nl-NL"/>
        </w:rPr>
        <w:t>Vragen</w:t>
      </w:r>
      <w:r w:rsidR="00EF6E31" w:rsidRPr="00862178">
        <w:rPr>
          <w:lang w:val="nl-NL"/>
        </w:rPr>
        <w:br/>
      </w:r>
    </w:p>
    <w:tbl>
      <w:tblPr>
        <w:tblW w:w="0" w:type="auto"/>
        <w:tblCellMar>
          <w:top w:w="15" w:type="dxa"/>
          <w:left w:w="15" w:type="dxa"/>
          <w:bottom w:w="15" w:type="dxa"/>
          <w:right w:w="15" w:type="dxa"/>
        </w:tblCellMar>
        <w:tblLook w:val="04A0" w:firstRow="1" w:lastRow="0" w:firstColumn="1" w:lastColumn="0" w:noHBand="0" w:noVBand="1"/>
      </w:tblPr>
      <w:tblGrid>
        <w:gridCol w:w="421"/>
        <w:gridCol w:w="8288"/>
        <w:gridCol w:w="1202"/>
      </w:tblGrid>
      <w:tr w:rsidR="00217257" w:rsidRPr="0066034E" w14:paraId="300F29F6"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77A22844" w14:textId="77777777" w:rsidR="00276ACA" w:rsidRPr="0066034E" w:rsidRDefault="00276ACA" w:rsidP="00217257">
            <w:pPr>
              <w:rPr>
                <w:b/>
                <w:bCs/>
                <w:lang w:val="nl-NL"/>
              </w:rPr>
            </w:pPr>
          </w:p>
          <w:p w14:paraId="2FCF0886" w14:textId="0A72F809" w:rsidR="00217257" w:rsidRPr="0066034E" w:rsidRDefault="00217257" w:rsidP="00217257">
            <w:pPr>
              <w:rPr>
                <w:b/>
                <w:bCs/>
                <w:sz w:val="20"/>
                <w:szCs w:val="20"/>
                <w:lang w:val="nl-NL"/>
              </w:rPr>
            </w:pPr>
            <w:r w:rsidRPr="0066034E">
              <w:rPr>
                <w:b/>
                <w:bCs/>
                <w:lang w:val="nl-NL"/>
              </w:rPr>
              <w:t>Opdelen </w:t>
            </w:r>
          </w:p>
          <w:p w14:paraId="3486BD0B" w14:textId="77777777" w:rsidR="00217257" w:rsidRPr="0066034E" w:rsidRDefault="00217257" w:rsidP="00217257">
            <w:pPr>
              <w:rPr>
                <w:b/>
                <w:bCs/>
                <w:lang w:val="nl-NL"/>
              </w:rPr>
            </w:pPr>
          </w:p>
        </w:tc>
      </w:tr>
      <w:tr w:rsidR="00217257" w:rsidRPr="0066034E" w14:paraId="6F4F5DF1" w14:textId="77777777" w:rsidTr="00217257">
        <w:tc>
          <w:tcPr>
            <w:tcW w:w="421" w:type="dxa"/>
            <w:tcBorders>
              <w:top w:val="single" w:sz="4" w:space="0" w:color="000000"/>
              <w:left w:val="single" w:sz="4" w:space="0" w:color="000000"/>
              <w:bottom w:val="single" w:sz="4" w:space="0" w:color="000000"/>
              <w:right w:val="single" w:sz="4" w:space="0" w:color="000000"/>
            </w:tcBorders>
          </w:tcPr>
          <w:p w14:paraId="369584BA" w14:textId="12DE2BDB" w:rsidR="00217257" w:rsidRPr="0066034E" w:rsidRDefault="00217257" w:rsidP="00217257">
            <w:pPr>
              <w:rPr>
                <w:b/>
                <w:bCs/>
                <w:lang w:val="nl-NL"/>
              </w:rPr>
            </w:pPr>
            <w:r w:rsidRPr="0066034E">
              <w:rPr>
                <w:b/>
                <w:bCs/>
                <w:lang w:val="nl-NL"/>
              </w:rPr>
              <w:t>1</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98979" w14:textId="0C6823C8" w:rsidR="00276ACA" w:rsidRPr="0066034E" w:rsidRDefault="00217257" w:rsidP="003F7779">
            <w:pPr>
              <w:rPr>
                <w:lang w:val="nl-NL"/>
              </w:rPr>
            </w:pPr>
            <w:r w:rsidRPr="0066034E">
              <w:rPr>
                <w:lang w:val="nl-NL"/>
              </w:rPr>
              <w:t>Kan het kerkgebouw op een eenvoudige manier opgedeeld worden in kleinere deelruimtes (bv. afscheiden van zijbeuken of koor met een gordijn of lichte wand)? Indien er een beschermd of veelvuldig gebruikt orgel in de kerk aanwezig is, moet het middenschip in zijn geheel bewaard blijven.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ABCF41" w14:textId="77777777" w:rsidR="00217257" w:rsidRPr="0066034E" w:rsidRDefault="00217257" w:rsidP="00217257">
            <w:pPr>
              <w:rPr>
                <w:lang w:val="nl-NL"/>
              </w:rPr>
            </w:pPr>
            <w:r w:rsidRPr="0066034E">
              <w:rPr>
                <w:lang w:val="nl-NL"/>
              </w:rPr>
              <w:t>Ja </w:t>
            </w:r>
          </w:p>
          <w:p w14:paraId="003AEAD3" w14:textId="77777777" w:rsidR="00217257" w:rsidRPr="0066034E" w:rsidRDefault="00217257" w:rsidP="00217257">
            <w:pPr>
              <w:rPr>
                <w:lang w:val="nl-NL"/>
              </w:rPr>
            </w:pPr>
            <w:r w:rsidRPr="0066034E">
              <w:rPr>
                <w:lang w:val="nl-NL"/>
              </w:rPr>
              <w:t>Nee</w:t>
            </w:r>
          </w:p>
        </w:tc>
      </w:tr>
      <w:tr w:rsidR="00217257" w:rsidRPr="0066034E" w14:paraId="3D472707" w14:textId="77777777" w:rsidTr="00217257">
        <w:tc>
          <w:tcPr>
            <w:tcW w:w="421" w:type="dxa"/>
            <w:tcBorders>
              <w:top w:val="single" w:sz="4" w:space="0" w:color="000000"/>
              <w:left w:val="single" w:sz="4" w:space="0" w:color="000000"/>
              <w:bottom w:val="single" w:sz="4" w:space="0" w:color="000000"/>
              <w:right w:val="single" w:sz="4" w:space="0" w:color="000000"/>
            </w:tcBorders>
          </w:tcPr>
          <w:p w14:paraId="3CB81804" w14:textId="7045278E" w:rsidR="00217257" w:rsidRPr="0066034E" w:rsidRDefault="00217257" w:rsidP="00217257">
            <w:pPr>
              <w:rPr>
                <w:b/>
                <w:bCs/>
                <w:lang w:val="nl-NL"/>
              </w:rPr>
            </w:pPr>
            <w:r w:rsidRPr="0066034E">
              <w:rPr>
                <w:b/>
                <w:bCs/>
                <w:lang w:val="nl-NL"/>
              </w:rPr>
              <w:t>2</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D3D6B8" w14:textId="2111A372" w:rsidR="00217257" w:rsidRPr="0066034E" w:rsidRDefault="00217257" w:rsidP="003F7779">
            <w:pPr>
              <w:rPr>
                <w:lang w:val="nl-NL"/>
              </w:rPr>
            </w:pPr>
            <w:r w:rsidRPr="0066034E">
              <w:rPr>
                <w:lang w:val="nl-NL"/>
              </w:rPr>
              <w:t xml:space="preserve">Blijven de typische eigenschappen van de kerk (groot volume, veel licht, galmende akoestiek, zichtbare assen naar het altaar) behouden of </w:t>
            </w:r>
            <w:proofErr w:type="spellStart"/>
            <w:r w:rsidRPr="0066034E">
              <w:rPr>
                <w:lang w:val="nl-NL"/>
              </w:rPr>
              <w:t>beleefbaar</w:t>
            </w:r>
            <w:proofErr w:type="spellEnd"/>
            <w:r w:rsidRPr="0066034E">
              <w:rPr>
                <w:lang w:val="nl-NL"/>
              </w:rPr>
              <w:t xml:space="preserve"> met een bijkomende vaste gesloten en/of transparante wand in de binnenruimte? Indien er een beschermd of veelvuldig gebruikt orgel in de kerk aanwezig is, moet het middenschip in zijn geheel bewaard blijven.</w:t>
            </w:r>
          </w:p>
          <w:p w14:paraId="23E135C6" w14:textId="77777777" w:rsidR="00217257" w:rsidRPr="0066034E" w:rsidRDefault="00217257" w:rsidP="003F7779">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8BA1C" w14:textId="77777777" w:rsidR="00217257" w:rsidRPr="0066034E" w:rsidRDefault="00217257" w:rsidP="00217257">
            <w:pPr>
              <w:rPr>
                <w:lang w:val="nl-NL"/>
              </w:rPr>
            </w:pPr>
            <w:r w:rsidRPr="0066034E">
              <w:rPr>
                <w:lang w:val="nl-NL"/>
              </w:rPr>
              <w:t>Ja </w:t>
            </w:r>
          </w:p>
          <w:p w14:paraId="42687B18" w14:textId="77777777" w:rsidR="00217257" w:rsidRPr="0066034E" w:rsidRDefault="00217257" w:rsidP="00217257">
            <w:pPr>
              <w:rPr>
                <w:lang w:val="nl-NL"/>
              </w:rPr>
            </w:pPr>
            <w:r w:rsidRPr="0066034E">
              <w:rPr>
                <w:lang w:val="nl-NL"/>
              </w:rPr>
              <w:t>Nee</w:t>
            </w:r>
          </w:p>
        </w:tc>
      </w:tr>
      <w:tr w:rsidR="00217257" w:rsidRPr="0066034E" w14:paraId="0B24A762"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DE4FBAE" w14:textId="280B58DD" w:rsidR="00217257" w:rsidRPr="0066034E" w:rsidRDefault="00217257" w:rsidP="00217257">
            <w:pPr>
              <w:rPr>
                <w:b/>
                <w:bCs/>
                <w:lang w:val="nl-NL"/>
              </w:rPr>
            </w:pPr>
            <w:r w:rsidRPr="0066034E">
              <w:rPr>
                <w:b/>
                <w:bCs/>
                <w:lang w:val="nl-NL"/>
              </w:rPr>
              <w:lastRenderedPageBreak/>
              <w:t>3</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B1132E" w14:textId="072CDC0E" w:rsidR="00217257" w:rsidRPr="0066034E" w:rsidRDefault="00276ACA" w:rsidP="003F7779">
            <w:pPr>
              <w:rPr>
                <w:lang w:val="nl-NL"/>
              </w:rPr>
            </w:pPr>
            <w:r w:rsidRPr="0066034E">
              <w:rPr>
                <w:lang w:val="nl-NL"/>
              </w:rPr>
              <w:t xml:space="preserve">Blijven de typische eigenschappen van de kerk (groot volume, veel licht, galmende akoestiek, zichtbare assen naar het altaar) behouden of </w:t>
            </w:r>
            <w:proofErr w:type="spellStart"/>
            <w:r w:rsidRPr="0066034E">
              <w:rPr>
                <w:lang w:val="nl-NL"/>
              </w:rPr>
              <w:t>beleefbaar</w:t>
            </w:r>
            <w:proofErr w:type="spellEnd"/>
            <w:r w:rsidRPr="0066034E">
              <w:rPr>
                <w:lang w:val="nl-NL"/>
              </w:rPr>
              <w:t xml:space="preserve"> met een bijkomende vaste tussenvloer in de binnenruimte? Is er voldoende hoogte aanwezig om een bijkomende tussenvloer te plaatsen in het schip en/of de zijbeuken? Indien er een </w:t>
            </w:r>
            <w:proofErr w:type="spellStart"/>
            <w:r w:rsidRPr="0066034E">
              <w:rPr>
                <w:lang w:val="nl-NL"/>
              </w:rPr>
              <w:t>berschermd</w:t>
            </w:r>
            <w:proofErr w:type="spellEnd"/>
            <w:r w:rsidRPr="0066034E">
              <w:rPr>
                <w:lang w:val="nl-NL"/>
              </w:rPr>
              <w:t>/veelvuldig gebruikt orgel in de kerk aanwezig is, moet het middenschip in zijn geheel bewaard blijven.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39AB2C" w14:textId="77777777" w:rsidR="00217257" w:rsidRPr="0066034E" w:rsidRDefault="00217257" w:rsidP="00217257">
            <w:pPr>
              <w:rPr>
                <w:lang w:val="nl-NL"/>
              </w:rPr>
            </w:pPr>
            <w:r w:rsidRPr="0066034E">
              <w:rPr>
                <w:lang w:val="nl-NL"/>
              </w:rPr>
              <w:t>Ja </w:t>
            </w:r>
          </w:p>
          <w:p w14:paraId="68687A31" w14:textId="77777777" w:rsidR="00217257" w:rsidRPr="0066034E" w:rsidRDefault="00217257" w:rsidP="00217257">
            <w:pPr>
              <w:rPr>
                <w:lang w:val="nl-NL"/>
              </w:rPr>
            </w:pPr>
            <w:r w:rsidRPr="0066034E">
              <w:rPr>
                <w:lang w:val="nl-NL"/>
              </w:rPr>
              <w:t>Nee</w:t>
            </w:r>
          </w:p>
        </w:tc>
      </w:tr>
      <w:tr w:rsidR="00217257" w:rsidRPr="0066034E" w14:paraId="6A4C0EAC" w14:textId="77777777" w:rsidTr="00217257">
        <w:tc>
          <w:tcPr>
            <w:tcW w:w="421" w:type="dxa"/>
            <w:tcBorders>
              <w:top w:val="single" w:sz="4" w:space="0" w:color="000000"/>
              <w:left w:val="single" w:sz="4" w:space="0" w:color="000000"/>
              <w:bottom w:val="single" w:sz="4" w:space="0" w:color="000000"/>
              <w:right w:val="single" w:sz="4" w:space="0" w:color="000000"/>
            </w:tcBorders>
          </w:tcPr>
          <w:p w14:paraId="5F52B899" w14:textId="565CEDE0" w:rsidR="00217257" w:rsidRPr="0066034E" w:rsidRDefault="00217257" w:rsidP="00217257">
            <w:pPr>
              <w:rPr>
                <w:b/>
                <w:bCs/>
                <w:lang w:val="nl-NL"/>
              </w:rPr>
            </w:pPr>
            <w:r w:rsidRPr="0066034E">
              <w:rPr>
                <w:b/>
                <w:bCs/>
                <w:lang w:val="nl-NL"/>
              </w:rPr>
              <w:t>4</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61E90" w14:textId="04983C6C" w:rsidR="00217257" w:rsidRPr="0066034E" w:rsidRDefault="00217257" w:rsidP="003F7779">
            <w:pPr>
              <w:rPr>
                <w:lang w:val="nl-NL"/>
              </w:rPr>
            </w:pPr>
            <w:r w:rsidRPr="0066034E">
              <w:rPr>
                <w:lang w:val="nl-NL"/>
              </w:rPr>
              <w:t xml:space="preserve">Blijven de typische eigenschappen van de kerk (groot volume, veel licht, galmende akoestiek, zichtbare assen naar het altaar) behouden of </w:t>
            </w:r>
            <w:proofErr w:type="spellStart"/>
            <w:r w:rsidRPr="0066034E">
              <w:rPr>
                <w:lang w:val="nl-NL"/>
              </w:rPr>
              <w:t>beleefbaar</w:t>
            </w:r>
            <w:proofErr w:type="spellEnd"/>
            <w:r w:rsidRPr="0066034E">
              <w:rPr>
                <w:lang w:val="nl-NL"/>
              </w:rPr>
              <w:t xml:space="preserve"> met een bijkomende vaste box in de binnenruimte?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3F4A7C" w14:textId="77777777" w:rsidR="00217257" w:rsidRPr="0066034E" w:rsidRDefault="00217257" w:rsidP="00217257">
            <w:pPr>
              <w:rPr>
                <w:lang w:val="nl-NL"/>
              </w:rPr>
            </w:pPr>
            <w:r w:rsidRPr="0066034E">
              <w:rPr>
                <w:lang w:val="nl-NL"/>
              </w:rPr>
              <w:t>Ja </w:t>
            </w:r>
          </w:p>
          <w:p w14:paraId="6A195E85" w14:textId="77777777" w:rsidR="00217257" w:rsidRPr="0066034E" w:rsidRDefault="00217257" w:rsidP="00217257">
            <w:pPr>
              <w:rPr>
                <w:lang w:val="nl-NL"/>
              </w:rPr>
            </w:pPr>
            <w:r w:rsidRPr="0066034E">
              <w:rPr>
                <w:lang w:val="nl-NL"/>
              </w:rPr>
              <w:t>Nee</w:t>
            </w:r>
          </w:p>
        </w:tc>
      </w:tr>
      <w:tr w:rsidR="00217257" w:rsidRPr="0066034E" w14:paraId="7E101A62"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02DBCE14" w14:textId="7626562E" w:rsidR="00217257" w:rsidRPr="0066034E" w:rsidRDefault="00217257" w:rsidP="003F7779">
            <w:pPr>
              <w:rPr>
                <w:lang w:val="nl-NL"/>
              </w:rPr>
            </w:pPr>
            <w:r w:rsidRPr="0066034E">
              <w:rPr>
                <w:lang w:val="nl-NL"/>
              </w:rPr>
              <w:t> </w:t>
            </w:r>
          </w:p>
          <w:p w14:paraId="39A24BEA" w14:textId="77777777" w:rsidR="00217257" w:rsidRPr="0066034E" w:rsidRDefault="00276ACA" w:rsidP="003F7779">
            <w:pPr>
              <w:rPr>
                <w:lang w:val="nl-NL"/>
              </w:rPr>
            </w:pPr>
            <w:r w:rsidRPr="0066034E">
              <w:rPr>
                <w:lang w:val="nl-NL"/>
              </w:rPr>
              <w:t>Integreren</w:t>
            </w:r>
          </w:p>
          <w:p w14:paraId="457D96D4" w14:textId="618AE7AD" w:rsidR="00276ACA" w:rsidRPr="0066034E" w:rsidRDefault="00276ACA" w:rsidP="003F7779">
            <w:pPr>
              <w:rPr>
                <w:lang w:val="nl-NL"/>
              </w:rPr>
            </w:pPr>
          </w:p>
        </w:tc>
      </w:tr>
      <w:tr w:rsidR="00217257" w:rsidRPr="0066034E" w14:paraId="3D05261F"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3CF37FD" w14:textId="461E912D" w:rsidR="00217257" w:rsidRPr="0066034E" w:rsidRDefault="00217257" w:rsidP="00217257">
            <w:pPr>
              <w:rPr>
                <w:b/>
                <w:bCs/>
                <w:shd w:val="clear" w:color="auto" w:fill="FFFFFF"/>
                <w:lang w:val="nl-NL"/>
              </w:rPr>
            </w:pPr>
            <w:r w:rsidRPr="0066034E">
              <w:rPr>
                <w:b/>
                <w:bCs/>
                <w:shd w:val="clear" w:color="auto" w:fill="FFFFFF"/>
                <w:lang w:val="nl-NL"/>
              </w:rPr>
              <w:t>5</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10A80" w14:textId="06A42FEC" w:rsidR="00217257" w:rsidRPr="0066034E" w:rsidRDefault="00217257" w:rsidP="003F7779">
            <w:pPr>
              <w:rPr>
                <w:lang w:val="nl-NL"/>
              </w:rPr>
            </w:pPr>
            <w:r w:rsidRPr="0066034E">
              <w:rPr>
                <w:lang w:val="nl-NL"/>
              </w:rPr>
              <w:t>Moet de geïntegreerde interieurafwerking (hoofdaltaar, vaste decoratie, muurschilderingen, sculpturen) behouden blijven? Glasramen vallen hier niet onder.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CB5BA" w14:textId="77777777" w:rsidR="00217257" w:rsidRPr="0066034E" w:rsidRDefault="00217257" w:rsidP="00217257">
            <w:pPr>
              <w:rPr>
                <w:lang w:val="nl-NL"/>
              </w:rPr>
            </w:pPr>
            <w:r w:rsidRPr="0066034E">
              <w:rPr>
                <w:lang w:val="nl-NL"/>
              </w:rPr>
              <w:t>Ja </w:t>
            </w:r>
          </w:p>
          <w:p w14:paraId="4124899F" w14:textId="77777777" w:rsidR="00217257" w:rsidRPr="0066034E" w:rsidRDefault="00217257" w:rsidP="00217257">
            <w:pPr>
              <w:rPr>
                <w:lang w:val="nl-NL"/>
              </w:rPr>
            </w:pPr>
            <w:r w:rsidRPr="0066034E">
              <w:rPr>
                <w:lang w:val="nl-NL"/>
              </w:rPr>
              <w:t>Neutraal </w:t>
            </w:r>
          </w:p>
          <w:p w14:paraId="31C06590" w14:textId="77777777" w:rsidR="00217257" w:rsidRPr="0066034E" w:rsidRDefault="00217257" w:rsidP="00217257">
            <w:pPr>
              <w:rPr>
                <w:lang w:val="nl-NL"/>
              </w:rPr>
            </w:pPr>
            <w:r w:rsidRPr="0066034E">
              <w:rPr>
                <w:lang w:val="nl-NL"/>
              </w:rPr>
              <w:t>Nee</w:t>
            </w:r>
          </w:p>
        </w:tc>
      </w:tr>
      <w:tr w:rsidR="00217257" w:rsidRPr="0066034E" w14:paraId="09D9ABDC"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C1B0C68" w14:textId="1DB44D48" w:rsidR="00217257" w:rsidRPr="0066034E" w:rsidRDefault="00217257" w:rsidP="00217257">
            <w:pPr>
              <w:rPr>
                <w:b/>
                <w:bCs/>
                <w:shd w:val="clear" w:color="auto" w:fill="FFFFFF"/>
                <w:lang w:val="nl-NL"/>
              </w:rPr>
            </w:pPr>
            <w:r w:rsidRPr="0066034E">
              <w:rPr>
                <w:b/>
                <w:bCs/>
                <w:shd w:val="clear" w:color="auto" w:fill="FFFFFF"/>
                <w:lang w:val="nl-NL"/>
              </w:rPr>
              <w:t>6</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440D1" w14:textId="2CFA3EE0" w:rsidR="00217257" w:rsidRPr="0066034E" w:rsidRDefault="00276ACA" w:rsidP="003F7779">
            <w:pPr>
              <w:rPr>
                <w:lang w:val="nl-NL"/>
              </w:rPr>
            </w:pPr>
            <w:r w:rsidRPr="0066034E">
              <w:rPr>
                <w:lang w:val="nl-NL"/>
              </w:rPr>
              <w:t>Moeten nagelvaste objecten (altaar, lezenaar, preekstoelen, tabernakel, biechtstoelen, etc.) in het interieur blijven omwille van de ensemblewaarde?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874554" w14:textId="77777777" w:rsidR="00217257" w:rsidRPr="0066034E" w:rsidRDefault="00217257" w:rsidP="00217257">
            <w:pPr>
              <w:rPr>
                <w:lang w:val="nl-NL"/>
              </w:rPr>
            </w:pPr>
            <w:r w:rsidRPr="0066034E">
              <w:rPr>
                <w:lang w:val="nl-NL"/>
              </w:rPr>
              <w:t>Ja </w:t>
            </w:r>
          </w:p>
          <w:p w14:paraId="3B7B7238" w14:textId="77777777" w:rsidR="00217257" w:rsidRPr="0066034E" w:rsidRDefault="00217257" w:rsidP="00217257">
            <w:pPr>
              <w:rPr>
                <w:lang w:val="nl-NL"/>
              </w:rPr>
            </w:pPr>
            <w:r w:rsidRPr="0066034E">
              <w:rPr>
                <w:lang w:val="nl-NL"/>
              </w:rPr>
              <w:t>Nee</w:t>
            </w:r>
          </w:p>
        </w:tc>
      </w:tr>
      <w:tr w:rsidR="00217257" w:rsidRPr="0066034E" w14:paraId="07DABF27" w14:textId="77777777" w:rsidTr="00217257">
        <w:tc>
          <w:tcPr>
            <w:tcW w:w="421" w:type="dxa"/>
            <w:tcBorders>
              <w:top w:val="single" w:sz="4" w:space="0" w:color="000000"/>
              <w:left w:val="single" w:sz="4" w:space="0" w:color="000000"/>
              <w:bottom w:val="single" w:sz="4" w:space="0" w:color="000000"/>
              <w:right w:val="single" w:sz="4" w:space="0" w:color="000000"/>
            </w:tcBorders>
          </w:tcPr>
          <w:p w14:paraId="7BA0B232" w14:textId="29058625" w:rsidR="00217257" w:rsidRPr="0066034E" w:rsidRDefault="00217257" w:rsidP="00217257">
            <w:pPr>
              <w:rPr>
                <w:b/>
                <w:bCs/>
                <w:shd w:val="clear" w:color="auto" w:fill="FFFFFF"/>
                <w:lang w:val="nl-NL"/>
              </w:rPr>
            </w:pPr>
            <w:r w:rsidRPr="0066034E">
              <w:rPr>
                <w:b/>
                <w:bCs/>
                <w:shd w:val="clear" w:color="auto" w:fill="FFFFFF"/>
                <w:lang w:val="nl-NL"/>
              </w:rPr>
              <w:t>7</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A2BE68" w14:textId="64B7D62F" w:rsidR="00217257" w:rsidRPr="0066034E" w:rsidRDefault="00217257" w:rsidP="003F7779">
            <w:pPr>
              <w:rPr>
                <w:lang w:val="nl-NL"/>
              </w:rPr>
            </w:pPr>
            <w:r w:rsidRPr="0066034E">
              <w:rPr>
                <w:lang w:val="nl-NL"/>
              </w:rPr>
              <w:t xml:space="preserve">Moeten de niet-nagelvaste objecten (beelden, schilderijen, devotie-objecten, etc.) in het gebouw </w:t>
            </w:r>
            <w:proofErr w:type="gramStart"/>
            <w:r w:rsidRPr="0066034E">
              <w:rPr>
                <w:lang w:val="nl-NL"/>
              </w:rPr>
              <w:t>blijven ?</w:t>
            </w:r>
            <w:proofErr w:type="gramEnd"/>
            <w:r w:rsidRPr="0066034E">
              <w:rPr>
                <w:lang w:val="nl-NL"/>
              </w:rPr>
              <w:t xml:space="preserve"> In de ruimte blijven omwille van de ensemblewaarde?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6F916B" w14:textId="77777777" w:rsidR="00217257" w:rsidRPr="0066034E" w:rsidRDefault="00217257" w:rsidP="00217257">
            <w:pPr>
              <w:rPr>
                <w:lang w:val="nl-NL"/>
              </w:rPr>
            </w:pPr>
            <w:r w:rsidRPr="0066034E">
              <w:rPr>
                <w:lang w:val="nl-NL"/>
              </w:rPr>
              <w:t>Ja </w:t>
            </w:r>
          </w:p>
          <w:p w14:paraId="072A9675" w14:textId="77777777" w:rsidR="00217257" w:rsidRPr="0066034E" w:rsidRDefault="00217257" w:rsidP="00217257">
            <w:pPr>
              <w:rPr>
                <w:lang w:val="nl-NL"/>
              </w:rPr>
            </w:pPr>
            <w:r w:rsidRPr="0066034E">
              <w:rPr>
                <w:lang w:val="nl-NL"/>
              </w:rPr>
              <w:t>Nee</w:t>
            </w:r>
          </w:p>
        </w:tc>
      </w:tr>
      <w:tr w:rsidR="00217257" w:rsidRPr="0066034E" w14:paraId="6A987EEB" w14:textId="77777777" w:rsidTr="00217257">
        <w:tc>
          <w:tcPr>
            <w:tcW w:w="421" w:type="dxa"/>
            <w:tcBorders>
              <w:top w:val="single" w:sz="4" w:space="0" w:color="000000"/>
              <w:left w:val="single" w:sz="4" w:space="0" w:color="000000"/>
              <w:bottom w:val="single" w:sz="4" w:space="0" w:color="000000"/>
              <w:right w:val="single" w:sz="4" w:space="0" w:color="000000"/>
            </w:tcBorders>
          </w:tcPr>
          <w:p w14:paraId="7DED9A4B" w14:textId="53F7FBC1" w:rsidR="00217257" w:rsidRPr="0066034E" w:rsidRDefault="00217257" w:rsidP="00217257">
            <w:pPr>
              <w:rPr>
                <w:b/>
                <w:bCs/>
                <w:shd w:val="clear" w:color="auto" w:fill="FFFFFF"/>
                <w:lang w:val="nl-NL"/>
              </w:rPr>
            </w:pPr>
            <w:r w:rsidRPr="0066034E">
              <w:rPr>
                <w:b/>
                <w:bCs/>
                <w:shd w:val="clear" w:color="auto" w:fill="FFFFFF"/>
                <w:lang w:val="nl-NL"/>
              </w:rPr>
              <w:t>8</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E3FAEE" w14:textId="5EE1224C" w:rsidR="00217257" w:rsidRPr="0066034E" w:rsidRDefault="00217257" w:rsidP="003F7779">
            <w:pPr>
              <w:rPr>
                <w:lang w:val="nl-NL"/>
              </w:rPr>
            </w:pPr>
            <w:r w:rsidRPr="0066034E">
              <w:rPr>
                <w:lang w:val="nl-NL"/>
              </w:rPr>
              <w:t>Kunnen er op eenvoudige manier een nieuwe permanente box, vloer of wand geplaatst worden zonder afbreuk te doen aan de bestaande interieurafwerking?</w:t>
            </w:r>
          </w:p>
          <w:p w14:paraId="5E1E6C67" w14:textId="77777777" w:rsidR="00217257" w:rsidRPr="0066034E" w:rsidRDefault="00217257" w:rsidP="003F7779">
            <w:pPr>
              <w:rPr>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31937E" w14:textId="77777777" w:rsidR="00217257" w:rsidRPr="0066034E" w:rsidRDefault="00217257" w:rsidP="00217257">
            <w:pPr>
              <w:rPr>
                <w:lang w:val="nl-NL"/>
              </w:rPr>
            </w:pPr>
            <w:r w:rsidRPr="0066034E">
              <w:rPr>
                <w:lang w:val="nl-NL"/>
              </w:rPr>
              <w:t>Ja </w:t>
            </w:r>
          </w:p>
          <w:p w14:paraId="18F42E14" w14:textId="77777777" w:rsidR="00217257" w:rsidRPr="0066034E" w:rsidRDefault="00217257" w:rsidP="00217257">
            <w:pPr>
              <w:rPr>
                <w:lang w:val="nl-NL"/>
              </w:rPr>
            </w:pPr>
            <w:r w:rsidRPr="0066034E">
              <w:rPr>
                <w:lang w:val="nl-NL"/>
              </w:rPr>
              <w:t>Nee</w:t>
            </w:r>
          </w:p>
        </w:tc>
      </w:tr>
      <w:tr w:rsidR="00217257" w:rsidRPr="0066034E" w14:paraId="09D27369"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1E6B0386" w14:textId="77777777" w:rsidR="00276ACA" w:rsidRPr="0066034E" w:rsidRDefault="00276ACA" w:rsidP="003F7779">
            <w:pPr>
              <w:rPr>
                <w:lang w:val="nl-NL"/>
              </w:rPr>
            </w:pPr>
          </w:p>
          <w:p w14:paraId="7749EC69" w14:textId="22472534" w:rsidR="00217257" w:rsidRPr="0066034E" w:rsidRDefault="00217257" w:rsidP="003F7779">
            <w:pPr>
              <w:rPr>
                <w:lang w:val="nl-NL"/>
              </w:rPr>
            </w:pPr>
            <w:r w:rsidRPr="0066034E">
              <w:rPr>
                <w:lang w:val="nl-NL"/>
              </w:rPr>
              <w:t>Uitrusten</w:t>
            </w:r>
          </w:p>
          <w:p w14:paraId="69FF7FB0" w14:textId="77777777" w:rsidR="00217257" w:rsidRPr="0066034E" w:rsidRDefault="00217257" w:rsidP="003F7779">
            <w:pPr>
              <w:rPr>
                <w:lang w:val="nl-NL"/>
              </w:rPr>
            </w:pPr>
          </w:p>
        </w:tc>
      </w:tr>
      <w:tr w:rsidR="00217257" w:rsidRPr="0066034E" w14:paraId="3E842F9A" w14:textId="77777777" w:rsidTr="00217257">
        <w:tc>
          <w:tcPr>
            <w:tcW w:w="421" w:type="dxa"/>
            <w:tcBorders>
              <w:top w:val="single" w:sz="4" w:space="0" w:color="000000"/>
              <w:left w:val="single" w:sz="4" w:space="0" w:color="000000"/>
              <w:bottom w:val="single" w:sz="4" w:space="0" w:color="000000"/>
              <w:right w:val="single" w:sz="4" w:space="0" w:color="000000"/>
            </w:tcBorders>
          </w:tcPr>
          <w:p w14:paraId="72FC309B" w14:textId="6B81EB6F" w:rsidR="00217257" w:rsidRPr="0066034E" w:rsidRDefault="00217257" w:rsidP="00217257">
            <w:pPr>
              <w:rPr>
                <w:b/>
                <w:bCs/>
                <w:lang w:val="nl-NL"/>
              </w:rPr>
            </w:pPr>
            <w:r w:rsidRPr="0066034E">
              <w:rPr>
                <w:b/>
                <w:bCs/>
                <w:lang w:val="nl-NL"/>
              </w:rPr>
              <w:t>9</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228E8" w14:textId="1F3FF08E" w:rsidR="00217257" w:rsidRPr="0066034E" w:rsidRDefault="00217257" w:rsidP="003F7779">
            <w:pPr>
              <w:rPr>
                <w:lang w:val="nl-NL"/>
              </w:rPr>
            </w:pPr>
            <w:r w:rsidRPr="0066034E">
              <w:rPr>
                <w:lang w:val="nl-NL"/>
              </w:rPr>
              <w:t>Bevat de kerk nevenruimtes (sacristie, stooklokaal, bergingen, portaal, ...) die voldoende groot zijn om een kitchenette, vestiaire, onthaal in onder te brengen? (</w:t>
            </w:r>
            <w:proofErr w:type="gramStart"/>
            <w:r w:rsidRPr="0066034E">
              <w:rPr>
                <w:lang w:val="nl-NL"/>
              </w:rPr>
              <w:t>ca.</w:t>
            </w:r>
            <w:proofErr w:type="gramEnd"/>
            <w:r w:rsidRPr="0066034E">
              <w:rPr>
                <w:lang w:val="nl-NL"/>
              </w:rPr>
              <w:t xml:space="preserve"> 6m2)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83B1B" w14:textId="77777777" w:rsidR="00217257" w:rsidRPr="0066034E" w:rsidRDefault="00217257" w:rsidP="00217257">
            <w:pPr>
              <w:rPr>
                <w:lang w:val="nl-NL"/>
              </w:rPr>
            </w:pPr>
            <w:r w:rsidRPr="0066034E">
              <w:rPr>
                <w:lang w:val="nl-NL"/>
              </w:rPr>
              <w:t>Ja </w:t>
            </w:r>
          </w:p>
          <w:p w14:paraId="0FD020BA" w14:textId="77777777" w:rsidR="00217257" w:rsidRPr="0066034E" w:rsidRDefault="00217257" w:rsidP="00217257">
            <w:pPr>
              <w:rPr>
                <w:lang w:val="nl-NL"/>
              </w:rPr>
            </w:pPr>
            <w:r w:rsidRPr="0066034E">
              <w:rPr>
                <w:lang w:val="nl-NL"/>
              </w:rPr>
              <w:t>Nee</w:t>
            </w:r>
          </w:p>
        </w:tc>
      </w:tr>
      <w:tr w:rsidR="00217257" w:rsidRPr="0066034E" w14:paraId="3167FC65" w14:textId="77777777" w:rsidTr="00217257">
        <w:tc>
          <w:tcPr>
            <w:tcW w:w="421" w:type="dxa"/>
            <w:tcBorders>
              <w:top w:val="single" w:sz="4" w:space="0" w:color="000000"/>
              <w:left w:val="single" w:sz="4" w:space="0" w:color="000000"/>
              <w:bottom w:val="single" w:sz="4" w:space="0" w:color="000000"/>
              <w:right w:val="single" w:sz="4" w:space="0" w:color="000000"/>
            </w:tcBorders>
          </w:tcPr>
          <w:p w14:paraId="1AE7C859" w14:textId="01D37C6B" w:rsidR="00217257" w:rsidRPr="0066034E" w:rsidRDefault="00217257" w:rsidP="00217257">
            <w:pPr>
              <w:rPr>
                <w:b/>
                <w:bCs/>
                <w:lang w:val="nl-NL"/>
              </w:rPr>
            </w:pPr>
            <w:r w:rsidRPr="0066034E">
              <w:rPr>
                <w:b/>
                <w:bCs/>
                <w:lang w:val="nl-NL"/>
              </w:rPr>
              <w:t>10</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22EAFA" w14:textId="4FE18CEA" w:rsidR="00217257" w:rsidRPr="0066034E" w:rsidRDefault="00217257" w:rsidP="003F7779">
            <w:pPr>
              <w:rPr>
                <w:lang w:val="nl-NL"/>
              </w:rPr>
            </w:pPr>
            <w:r w:rsidRPr="0066034E">
              <w:rPr>
                <w:lang w:val="nl-NL"/>
              </w:rPr>
              <w:t>Bevat de kerk nevenruimtes (sacristie, stooklokaal, bergingen, portaal, ...) die voldoende groot zijn om een berging in onder te brengen voor stoelen, klaptafels of podiumelementen? (</w:t>
            </w:r>
            <w:proofErr w:type="gramStart"/>
            <w:r w:rsidRPr="0066034E">
              <w:rPr>
                <w:lang w:val="nl-NL"/>
              </w:rPr>
              <w:t>ca.</w:t>
            </w:r>
            <w:proofErr w:type="gramEnd"/>
            <w:r w:rsidRPr="0066034E">
              <w:rPr>
                <w:lang w:val="nl-NL"/>
              </w:rPr>
              <w:t xml:space="preserve"> 15m2)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9D7654" w14:textId="77777777" w:rsidR="00217257" w:rsidRPr="0066034E" w:rsidRDefault="00217257" w:rsidP="00217257">
            <w:pPr>
              <w:rPr>
                <w:lang w:val="nl-NL"/>
              </w:rPr>
            </w:pPr>
            <w:r w:rsidRPr="0066034E">
              <w:rPr>
                <w:lang w:val="nl-NL"/>
              </w:rPr>
              <w:t>Ja </w:t>
            </w:r>
          </w:p>
          <w:p w14:paraId="61D13195" w14:textId="77777777" w:rsidR="00217257" w:rsidRPr="0066034E" w:rsidRDefault="00217257" w:rsidP="00217257">
            <w:pPr>
              <w:rPr>
                <w:lang w:val="nl-NL"/>
              </w:rPr>
            </w:pPr>
            <w:r w:rsidRPr="0066034E">
              <w:rPr>
                <w:lang w:val="nl-NL"/>
              </w:rPr>
              <w:t>Nee</w:t>
            </w:r>
          </w:p>
        </w:tc>
      </w:tr>
      <w:tr w:rsidR="00217257" w:rsidRPr="0066034E" w14:paraId="6521F72D" w14:textId="77777777" w:rsidTr="00217257">
        <w:tc>
          <w:tcPr>
            <w:tcW w:w="421" w:type="dxa"/>
            <w:tcBorders>
              <w:top w:val="single" w:sz="4" w:space="0" w:color="000000"/>
              <w:left w:val="single" w:sz="4" w:space="0" w:color="000000"/>
              <w:bottom w:val="single" w:sz="4" w:space="0" w:color="000000"/>
              <w:right w:val="single" w:sz="4" w:space="0" w:color="000000"/>
            </w:tcBorders>
          </w:tcPr>
          <w:p w14:paraId="4A052811" w14:textId="4BF9E7CD" w:rsidR="00217257" w:rsidRPr="00F742D2" w:rsidRDefault="00217257" w:rsidP="00217257">
            <w:pPr>
              <w:rPr>
                <w:lang w:val="nl-NL"/>
              </w:rPr>
            </w:pPr>
            <w:r w:rsidRPr="00F742D2">
              <w:rPr>
                <w:lang w:val="nl-NL"/>
              </w:rPr>
              <w:t>11</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97248" w14:textId="455291F8" w:rsidR="00217257" w:rsidRPr="0066034E" w:rsidRDefault="00276ACA" w:rsidP="003F7779">
            <w:pPr>
              <w:rPr>
                <w:lang w:val="nl-NL"/>
              </w:rPr>
            </w:pPr>
            <w:r w:rsidRPr="0066034E">
              <w:rPr>
                <w:lang w:val="nl-NL"/>
              </w:rPr>
              <w:t xml:space="preserve">Kunnen nieuwe nutsleidingen (toevoer &amp; afvoer water, riolering, elektriciteit) in of onder de huidige kerkvloer geslepen of gelegd worden of is dit moeilijk </w:t>
            </w:r>
            <w:r w:rsidRPr="00F742D2">
              <w:rPr>
                <w:lang w:val="nl-NL"/>
              </w:rPr>
              <w:t>gezien b</w:t>
            </w:r>
            <w:r w:rsidR="00862178" w:rsidRPr="00F742D2">
              <w:rPr>
                <w:lang w:val="nl-NL"/>
              </w:rPr>
              <w:t xml:space="preserve">ijvoorbeeld </w:t>
            </w:r>
            <w:r w:rsidRPr="00F742D2">
              <w:rPr>
                <w:lang w:val="nl-NL"/>
              </w:rPr>
              <w:t>de erfgoedwaarde van de kerkvloer?</w:t>
            </w:r>
          </w:p>
          <w:p w14:paraId="4E2447FA" w14:textId="77777777" w:rsidR="00276ACA" w:rsidRPr="0066034E" w:rsidRDefault="00276ACA" w:rsidP="003F7779">
            <w:pPr>
              <w:rPr>
                <w:lang w:val="nl-NL"/>
              </w:rPr>
            </w:pPr>
          </w:p>
          <w:p w14:paraId="7D4A6B4E" w14:textId="268EC5A5" w:rsidR="00276ACA" w:rsidRPr="00F742D2" w:rsidRDefault="00276ACA" w:rsidP="003F7779">
            <w:pPr>
              <w:rPr>
                <w:i/>
                <w:iCs/>
                <w:lang w:val="nl-NL"/>
              </w:rPr>
            </w:pPr>
            <w:r w:rsidRPr="00F742D2">
              <w:rPr>
                <w:i/>
                <w:iCs/>
                <w:color w:val="AFADAD" w:themeColor="text1" w:themeTint="66"/>
                <w:lang w:val="nl-NL"/>
              </w:rPr>
              <w:t xml:space="preserve">Het kan misschien zijn dat er reeds vloerverwarming ligt. Hier moet je geen rekening mee houden. </w:t>
            </w:r>
            <w:r w:rsidR="00CD0728" w:rsidRPr="00F742D2">
              <w:rPr>
                <w:i/>
                <w:iCs/>
                <w:color w:val="AFADAD" w:themeColor="text1" w:themeTint="66"/>
                <w:lang w:val="nl-NL"/>
              </w:rPr>
              <w:t xml:space="preserve">Is de vloer te waardevol om uit te breken?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038D84" w14:textId="77777777" w:rsidR="00217257" w:rsidRPr="0066034E" w:rsidRDefault="00217257" w:rsidP="00217257">
            <w:pPr>
              <w:rPr>
                <w:lang w:val="nl-NL"/>
              </w:rPr>
            </w:pPr>
            <w:r w:rsidRPr="0066034E">
              <w:rPr>
                <w:lang w:val="nl-NL"/>
              </w:rPr>
              <w:t>Ja  </w:t>
            </w:r>
          </w:p>
          <w:p w14:paraId="4258D64C" w14:textId="77777777" w:rsidR="00217257" w:rsidRPr="0066034E" w:rsidRDefault="00217257" w:rsidP="00217257">
            <w:pPr>
              <w:rPr>
                <w:lang w:val="nl-NL"/>
              </w:rPr>
            </w:pPr>
            <w:r w:rsidRPr="0066034E">
              <w:rPr>
                <w:lang w:val="nl-NL"/>
              </w:rPr>
              <w:t>Nee</w:t>
            </w:r>
          </w:p>
        </w:tc>
      </w:tr>
      <w:tr w:rsidR="00217257" w:rsidRPr="0066034E" w14:paraId="534DE88D" w14:textId="77777777" w:rsidTr="00217257">
        <w:tc>
          <w:tcPr>
            <w:tcW w:w="421" w:type="dxa"/>
            <w:tcBorders>
              <w:top w:val="single" w:sz="4" w:space="0" w:color="000000"/>
              <w:left w:val="single" w:sz="4" w:space="0" w:color="000000"/>
              <w:bottom w:val="single" w:sz="4" w:space="0" w:color="000000"/>
              <w:right w:val="single" w:sz="4" w:space="0" w:color="000000"/>
            </w:tcBorders>
          </w:tcPr>
          <w:p w14:paraId="7CBFC83C" w14:textId="73628053" w:rsidR="00217257" w:rsidRPr="0066034E" w:rsidRDefault="00217257" w:rsidP="00217257">
            <w:pPr>
              <w:rPr>
                <w:b/>
                <w:bCs/>
                <w:lang w:val="nl-NL"/>
              </w:rPr>
            </w:pPr>
            <w:r w:rsidRPr="0066034E">
              <w:rPr>
                <w:b/>
                <w:bCs/>
                <w:lang w:val="nl-NL"/>
              </w:rPr>
              <w:lastRenderedPageBreak/>
              <w:t>12</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1463D2" w14:textId="42DEE9E5" w:rsidR="00217257" w:rsidRPr="0066034E" w:rsidRDefault="00217257" w:rsidP="003F7779">
            <w:pPr>
              <w:rPr>
                <w:lang w:val="nl-NL"/>
              </w:rPr>
            </w:pPr>
            <w:r w:rsidRPr="0066034E">
              <w:rPr>
                <w:lang w:val="nl-NL"/>
              </w:rPr>
              <w:t>Kunnen de kelders of zolders van het kerkgebouw gebruikt worden voor technische installaties? Kunnen buizen voor verwarming en ventilatie een plaats vinden in een (vals) plafond, of de ruimte boven de gewelven?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64D67" w14:textId="77777777" w:rsidR="00217257" w:rsidRPr="0066034E" w:rsidRDefault="00217257" w:rsidP="00217257">
            <w:pPr>
              <w:rPr>
                <w:lang w:val="nl-NL"/>
              </w:rPr>
            </w:pPr>
            <w:r w:rsidRPr="0066034E">
              <w:rPr>
                <w:lang w:val="nl-NL"/>
              </w:rPr>
              <w:t>Ja </w:t>
            </w:r>
          </w:p>
          <w:p w14:paraId="4414214A" w14:textId="77777777" w:rsidR="00217257" w:rsidRPr="0066034E" w:rsidRDefault="00217257" w:rsidP="00217257">
            <w:pPr>
              <w:rPr>
                <w:lang w:val="nl-NL"/>
              </w:rPr>
            </w:pPr>
            <w:r w:rsidRPr="0066034E">
              <w:rPr>
                <w:lang w:val="nl-NL"/>
              </w:rPr>
              <w:t>Nee</w:t>
            </w:r>
          </w:p>
        </w:tc>
      </w:tr>
      <w:tr w:rsidR="00217257" w:rsidRPr="0066034E" w14:paraId="1FDEC546" w14:textId="77777777" w:rsidTr="00217257">
        <w:tc>
          <w:tcPr>
            <w:tcW w:w="421" w:type="dxa"/>
            <w:tcBorders>
              <w:top w:val="single" w:sz="4" w:space="0" w:color="000000"/>
              <w:left w:val="single" w:sz="4" w:space="0" w:color="000000"/>
              <w:bottom w:val="single" w:sz="4" w:space="0" w:color="000000"/>
              <w:right w:val="single" w:sz="4" w:space="0" w:color="000000"/>
            </w:tcBorders>
          </w:tcPr>
          <w:p w14:paraId="7661C686" w14:textId="0830E2DE" w:rsidR="00217257" w:rsidRPr="0066034E" w:rsidRDefault="00217257" w:rsidP="00217257">
            <w:pPr>
              <w:rPr>
                <w:b/>
                <w:bCs/>
                <w:lang w:val="nl-NL"/>
              </w:rPr>
            </w:pPr>
            <w:r w:rsidRPr="0066034E">
              <w:rPr>
                <w:b/>
                <w:bCs/>
                <w:lang w:val="nl-NL"/>
              </w:rPr>
              <w:t>13</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DF4CCD" w14:textId="7DFCBBA5" w:rsidR="00276ACA" w:rsidRPr="0066034E" w:rsidRDefault="00217257" w:rsidP="003F7779">
            <w:pPr>
              <w:rPr>
                <w:lang w:val="nl-NL"/>
              </w:rPr>
            </w:pPr>
            <w:r w:rsidRPr="0066034E">
              <w:rPr>
                <w:lang w:val="nl-NL"/>
              </w:rPr>
              <w:t>Zijn leveringen te organiseren via een zijdeur, met vlotte toegang tot een bergruimte nabij?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923DAD" w14:textId="77777777" w:rsidR="00217257" w:rsidRPr="0066034E" w:rsidRDefault="00217257" w:rsidP="00217257">
            <w:pPr>
              <w:rPr>
                <w:lang w:val="nl-NL"/>
              </w:rPr>
            </w:pPr>
            <w:r w:rsidRPr="0066034E">
              <w:rPr>
                <w:lang w:val="nl-NL"/>
              </w:rPr>
              <w:t>Ja </w:t>
            </w:r>
          </w:p>
          <w:p w14:paraId="1054CA3A" w14:textId="77777777" w:rsidR="00217257" w:rsidRPr="0066034E" w:rsidRDefault="00217257" w:rsidP="00217257">
            <w:pPr>
              <w:rPr>
                <w:lang w:val="nl-NL"/>
              </w:rPr>
            </w:pPr>
            <w:r w:rsidRPr="0066034E">
              <w:rPr>
                <w:lang w:val="nl-NL"/>
              </w:rPr>
              <w:t>Nee</w:t>
            </w:r>
          </w:p>
        </w:tc>
      </w:tr>
      <w:tr w:rsidR="00217257" w:rsidRPr="0066034E" w14:paraId="7DF728E2"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5DB2DAC6" w14:textId="77777777" w:rsidR="00276ACA" w:rsidRPr="0066034E" w:rsidRDefault="00276ACA" w:rsidP="003F7779">
            <w:pPr>
              <w:rPr>
                <w:lang w:val="nl-NL"/>
              </w:rPr>
            </w:pPr>
          </w:p>
          <w:p w14:paraId="4042DCBB" w14:textId="22EF9EFB" w:rsidR="00217257" w:rsidRPr="0066034E" w:rsidRDefault="00217257" w:rsidP="003F7779">
            <w:pPr>
              <w:rPr>
                <w:lang w:val="nl-NL"/>
              </w:rPr>
            </w:pPr>
            <w:r w:rsidRPr="0066034E">
              <w:rPr>
                <w:lang w:val="nl-NL"/>
              </w:rPr>
              <w:t>Openen/ ontsluiten</w:t>
            </w:r>
          </w:p>
          <w:p w14:paraId="601AC4A7" w14:textId="77777777" w:rsidR="00217257" w:rsidRPr="0066034E" w:rsidRDefault="00217257" w:rsidP="003F7779">
            <w:pPr>
              <w:rPr>
                <w:lang w:val="nl-NL"/>
              </w:rPr>
            </w:pPr>
          </w:p>
        </w:tc>
      </w:tr>
      <w:tr w:rsidR="00217257" w:rsidRPr="0066034E" w14:paraId="4D2C7FE8" w14:textId="77777777" w:rsidTr="00217257">
        <w:tc>
          <w:tcPr>
            <w:tcW w:w="421" w:type="dxa"/>
            <w:tcBorders>
              <w:top w:val="single" w:sz="4" w:space="0" w:color="000000"/>
              <w:left w:val="single" w:sz="4" w:space="0" w:color="000000"/>
              <w:bottom w:val="single" w:sz="4" w:space="0" w:color="000000"/>
              <w:right w:val="single" w:sz="4" w:space="0" w:color="000000"/>
            </w:tcBorders>
          </w:tcPr>
          <w:p w14:paraId="274EC8F7" w14:textId="70EA0621" w:rsidR="00217257" w:rsidRPr="0066034E" w:rsidRDefault="00217257" w:rsidP="00217257">
            <w:pPr>
              <w:rPr>
                <w:b/>
                <w:bCs/>
                <w:lang w:val="nl-NL"/>
              </w:rPr>
            </w:pPr>
            <w:r w:rsidRPr="0066034E">
              <w:rPr>
                <w:b/>
                <w:bCs/>
                <w:lang w:val="nl-NL"/>
              </w:rPr>
              <w:t>14</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6A635" w14:textId="77777777" w:rsidR="00217257" w:rsidRPr="0066034E" w:rsidRDefault="00217257" w:rsidP="003F7779">
            <w:pPr>
              <w:rPr>
                <w:lang w:val="nl-NL"/>
              </w:rPr>
            </w:pPr>
            <w:r w:rsidRPr="0066034E">
              <w:rPr>
                <w:lang w:val="nl-NL"/>
              </w:rPr>
              <w:t>Kunnen de vorm, grootte of plaats van raamopeningen worden aangepast?</w:t>
            </w:r>
          </w:p>
          <w:p w14:paraId="31035A89" w14:textId="77777777" w:rsidR="00CD0728" w:rsidRPr="0066034E" w:rsidRDefault="00CD0728" w:rsidP="003F7779">
            <w:pPr>
              <w:rPr>
                <w:lang w:val="nl-NL"/>
              </w:rPr>
            </w:pPr>
          </w:p>
          <w:p w14:paraId="0DE86DBA" w14:textId="238B194E" w:rsidR="00CD0728" w:rsidRPr="0066034E" w:rsidRDefault="00CD0728" w:rsidP="003F7779">
            <w:pPr>
              <w:rPr>
                <w:lang w:val="nl-NL"/>
              </w:rPr>
            </w:pPr>
            <w:r w:rsidRPr="00F742D2">
              <w:rPr>
                <w:i/>
                <w:iCs/>
                <w:color w:val="AFADAD" w:themeColor="text1" w:themeTint="66"/>
                <w:lang w:val="nl-NL"/>
              </w:rPr>
              <w:t>We vragen hier niet of het bouwtechnisch kan, maar of het kan rekening houdend met de afwerking en positie van de ramen.</w:t>
            </w:r>
            <w:r w:rsidRPr="00F742D2">
              <w:rPr>
                <w:color w:val="AFADAD" w:themeColor="text1" w:themeTint="66"/>
                <w:lang w:val="nl-N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62335" w14:textId="77777777" w:rsidR="00217257" w:rsidRPr="0066034E" w:rsidRDefault="00217257" w:rsidP="00217257">
            <w:pPr>
              <w:rPr>
                <w:lang w:val="nl-NL"/>
              </w:rPr>
            </w:pPr>
            <w:r w:rsidRPr="0066034E">
              <w:rPr>
                <w:lang w:val="nl-NL"/>
              </w:rPr>
              <w:t>Ja </w:t>
            </w:r>
          </w:p>
          <w:p w14:paraId="5441694A" w14:textId="77777777" w:rsidR="00217257" w:rsidRPr="0066034E" w:rsidRDefault="00217257" w:rsidP="00217257">
            <w:pPr>
              <w:rPr>
                <w:lang w:val="nl-NL"/>
              </w:rPr>
            </w:pPr>
            <w:r w:rsidRPr="0066034E">
              <w:rPr>
                <w:lang w:val="nl-NL"/>
              </w:rPr>
              <w:t>Neutraal </w:t>
            </w:r>
          </w:p>
          <w:p w14:paraId="6C712F32" w14:textId="77777777" w:rsidR="00217257" w:rsidRPr="0066034E" w:rsidRDefault="00217257" w:rsidP="00217257">
            <w:pPr>
              <w:rPr>
                <w:lang w:val="nl-NL"/>
              </w:rPr>
            </w:pPr>
            <w:r w:rsidRPr="0066034E">
              <w:rPr>
                <w:lang w:val="nl-NL"/>
              </w:rPr>
              <w:t>Nee</w:t>
            </w:r>
          </w:p>
        </w:tc>
      </w:tr>
      <w:tr w:rsidR="00217257" w:rsidRPr="0066034E" w14:paraId="328FC977" w14:textId="77777777" w:rsidTr="00217257">
        <w:tc>
          <w:tcPr>
            <w:tcW w:w="421" w:type="dxa"/>
            <w:tcBorders>
              <w:top w:val="single" w:sz="4" w:space="0" w:color="000000"/>
              <w:left w:val="single" w:sz="4" w:space="0" w:color="000000"/>
              <w:bottom w:val="single" w:sz="4" w:space="0" w:color="000000"/>
              <w:right w:val="single" w:sz="4" w:space="0" w:color="000000"/>
            </w:tcBorders>
          </w:tcPr>
          <w:p w14:paraId="1F3DFE7C" w14:textId="02D1680E" w:rsidR="00217257" w:rsidRPr="0066034E" w:rsidRDefault="00217257" w:rsidP="00217257">
            <w:pPr>
              <w:rPr>
                <w:b/>
                <w:bCs/>
                <w:lang w:val="nl-NL"/>
              </w:rPr>
            </w:pPr>
            <w:r w:rsidRPr="0066034E">
              <w:rPr>
                <w:b/>
                <w:bCs/>
                <w:lang w:val="nl-NL"/>
              </w:rPr>
              <w:t>15</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3D2F4" w14:textId="14807610" w:rsidR="00217257" w:rsidRPr="0066034E" w:rsidRDefault="00217257" w:rsidP="003F7779">
            <w:pPr>
              <w:rPr>
                <w:lang w:val="nl-NL"/>
              </w:rPr>
            </w:pPr>
            <w:r w:rsidRPr="0066034E">
              <w:rPr>
                <w:lang w:val="nl-NL"/>
              </w:rPr>
              <w:t>Zijn de glasramen dermate waardevol dat ze (ter plaatse) behouden moeten blijven?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30B527" w14:textId="77777777" w:rsidR="00217257" w:rsidRPr="0066034E" w:rsidRDefault="00217257" w:rsidP="00217257">
            <w:pPr>
              <w:rPr>
                <w:lang w:val="nl-NL"/>
              </w:rPr>
            </w:pPr>
            <w:r w:rsidRPr="0066034E">
              <w:rPr>
                <w:lang w:val="nl-NL"/>
              </w:rPr>
              <w:t>Ja </w:t>
            </w:r>
          </w:p>
          <w:p w14:paraId="61A28331" w14:textId="77777777" w:rsidR="00217257" w:rsidRPr="0066034E" w:rsidRDefault="00217257" w:rsidP="00217257">
            <w:pPr>
              <w:rPr>
                <w:lang w:val="nl-NL"/>
              </w:rPr>
            </w:pPr>
            <w:r w:rsidRPr="0066034E">
              <w:rPr>
                <w:lang w:val="nl-NL"/>
              </w:rPr>
              <w:t>Nee</w:t>
            </w:r>
          </w:p>
        </w:tc>
      </w:tr>
      <w:tr w:rsidR="00217257" w:rsidRPr="0066034E" w14:paraId="50DA59A6"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9AB0D7A" w14:textId="08E096CB" w:rsidR="00217257" w:rsidRPr="0066034E" w:rsidRDefault="00217257" w:rsidP="00217257">
            <w:pPr>
              <w:rPr>
                <w:b/>
                <w:bCs/>
                <w:lang w:val="nl-NL"/>
              </w:rPr>
            </w:pPr>
            <w:r w:rsidRPr="0066034E">
              <w:rPr>
                <w:b/>
                <w:bCs/>
                <w:lang w:val="nl-NL"/>
              </w:rPr>
              <w:t>16</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ED2DA" w14:textId="77777777" w:rsidR="00217257" w:rsidRPr="0066034E" w:rsidRDefault="00217257" w:rsidP="003F7779">
            <w:pPr>
              <w:rPr>
                <w:lang w:val="nl-NL"/>
              </w:rPr>
            </w:pPr>
            <w:r w:rsidRPr="0066034E">
              <w:rPr>
                <w:lang w:val="nl-NL"/>
              </w:rPr>
              <w:t>Kunnen de vorm, grootte of plaats van de ingangen worden aangepast?</w:t>
            </w:r>
          </w:p>
          <w:p w14:paraId="7CC1B575" w14:textId="77777777" w:rsidR="00CD0728" w:rsidRPr="0066034E" w:rsidRDefault="00CD0728" w:rsidP="003F7779">
            <w:pPr>
              <w:rPr>
                <w:lang w:val="nl-NL"/>
              </w:rPr>
            </w:pPr>
          </w:p>
          <w:p w14:paraId="5130ABD4" w14:textId="616612DF" w:rsidR="00CD0728" w:rsidRPr="0066034E" w:rsidRDefault="00CD0728" w:rsidP="003F7779">
            <w:pPr>
              <w:rPr>
                <w:lang w:val="nl-NL"/>
              </w:rPr>
            </w:pPr>
            <w:r w:rsidRPr="00F742D2">
              <w:rPr>
                <w:i/>
                <w:iCs/>
                <w:color w:val="AFADAD" w:themeColor="text1" w:themeTint="66"/>
                <w:lang w:val="nl-NL"/>
              </w:rPr>
              <w:t>We vragen hier niet of het bouwtechnisch kan, maar of het kan rekening houdend met het grondplan en</w:t>
            </w:r>
            <w:r w:rsidR="00845663">
              <w:rPr>
                <w:i/>
                <w:iCs/>
                <w:color w:val="AFADAD" w:themeColor="text1" w:themeTint="66"/>
                <w:lang w:val="nl-NL"/>
              </w:rPr>
              <w:t xml:space="preserve"> </w:t>
            </w:r>
            <w:proofErr w:type="gramStart"/>
            <w:r w:rsidR="00845663">
              <w:rPr>
                <w:i/>
                <w:iCs/>
                <w:color w:val="AFADAD" w:themeColor="text1" w:themeTint="66"/>
                <w:lang w:val="nl-NL"/>
              </w:rPr>
              <w:t xml:space="preserve">de </w:t>
            </w:r>
            <w:r w:rsidRPr="00F742D2">
              <w:rPr>
                <w:i/>
                <w:iCs/>
                <w:color w:val="AFADAD" w:themeColor="text1" w:themeTint="66"/>
                <w:lang w:val="nl-NL"/>
              </w:rPr>
              <w:t xml:space="preserve"> interieurafwerking</w:t>
            </w:r>
            <w:proofErr w:type="gramEnd"/>
            <w:r w:rsidRPr="00F742D2">
              <w:rPr>
                <w:i/>
                <w:iCs/>
                <w:color w:val="AFADAD" w:themeColor="text1" w:themeTint="66"/>
                <w:lang w:val="nl-NL"/>
              </w:rPr>
              <w:t>.</w:t>
            </w:r>
            <w:r w:rsidRPr="0066034E">
              <w:rPr>
                <w:lang w:val="nl-N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3CB670" w14:textId="77777777" w:rsidR="00217257" w:rsidRPr="0066034E" w:rsidRDefault="00217257" w:rsidP="00217257">
            <w:pPr>
              <w:rPr>
                <w:lang w:val="nl-NL"/>
              </w:rPr>
            </w:pPr>
            <w:r w:rsidRPr="0066034E">
              <w:rPr>
                <w:lang w:val="nl-NL"/>
              </w:rPr>
              <w:t>Ja </w:t>
            </w:r>
          </w:p>
          <w:p w14:paraId="5B2FB908" w14:textId="77777777" w:rsidR="00217257" w:rsidRPr="0066034E" w:rsidRDefault="00217257" w:rsidP="00217257">
            <w:pPr>
              <w:rPr>
                <w:lang w:val="nl-NL"/>
              </w:rPr>
            </w:pPr>
            <w:r w:rsidRPr="0066034E">
              <w:rPr>
                <w:lang w:val="nl-NL"/>
              </w:rPr>
              <w:t>Nee</w:t>
            </w:r>
          </w:p>
        </w:tc>
      </w:tr>
      <w:tr w:rsidR="00217257" w:rsidRPr="0066034E" w14:paraId="34C43358" w14:textId="77777777" w:rsidTr="00217257">
        <w:tc>
          <w:tcPr>
            <w:tcW w:w="421" w:type="dxa"/>
            <w:tcBorders>
              <w:top w:val="single" w:sz="4" w:space="0" w:color="000000"/>
              <w:left w:val="single" w:sz="4" w:space="0" w:color="000000"/>
              <w:bottom w:val="single" w:sz="4" w:space="0" w:color="000000"/>
              <w:right w:val="single" w:sz="4" w:space="0" w:color="000000"/>
            </w:tcBorders>
          </w:tcPr>
          <w:p w14:paraId="0AFABB8A" w14:textId="12B516A4" w:rsidR="00217257" w:rsidRPr="0066034E" w:rsidRDefault="00217257" w:rsidP="00217257">
            <w:pPr>
              <w:rPr>
                <w:b/>
                <w:bCs/>
                <w:lang w:val="nl-NL"/>
              </w:rPr>
            </w:pPr>
            <w:r w:rsidRPr="0066034E">
              <w:rPr>
                <w:b/>
                <w:bCs/>
                <w:lang w:val="nl-NL"/>
              </w:rPr>
              <w:t>17</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AE04CD" w14:textId="6230F382" w:rsidR="00217257" w:rsidRPr="0066034E" w:rsidRDefault="00217257" w:rsidP="003F7779">
            <w:pPr>
              <w:rPr>
                <w:lang w:val="nl-NL"/>
              </w:rPr>
            </w:pPr>
            <w:r w:rsidRPr="0066034E">
              <w:rPr>
                <w:lang w:val="nl-NL"/>
              </w:rPr>
              <w:t xml:space="preserve">Is het mogelijk om de niveauverschillen tussen buiten en binnen, en in het interieur (bv. rond </w:t>
            </w:r>
            <w:proofErr w:type="spellStart"/>
            <w:r w:rsidRPr="0066034E">
              <w:rPr>
                <w:lang w:val="nl-NL"/>
              </w:rPr>
              <w:t>altaarzone</w:t>
            </w:r>
            <w:proofErr w:type="spellEnd"/>
            <w:r w:rsidRPr="0066034E">
              <w:rPr>
                <w:lang w:val="nl-NL"/>
              </w:rPr>
              <w:t>), eenvoudig op te lossen? Het hoogteverschil mag hierbij max. 35cm zijn zowel binnen als buiten.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FB21F6" w14:textId="77777777" w:rsidR="00217257" w:rsidRPr="0066034E" w:rsidRDefault="00217257" w:rsidP="00217257">
            <w:pPr>
              <w:rPr>
                <w:lang w:val="nl-NL"/>
              </w:rPr>
            </w:pPr>
            <w:r w:rsidRPr="0066034E">
              <w:rPr>
                <w:lang w:val="nl-NL"/>
              </w:rPr>
              <w:t>Ja </w:t>
            </w:r>
          </w:p>
          <w:p w14:paraId="2E52AD04" w14:textId="77777777" w:rsidR="00217257" w:rsidRPr="0066034E" w:rsidRDefault="00217257" w:rsidP="00217257">
            <w:pPr>
              <w:rPr>
                <w:lang w:val="nl-NL"/>
              </w:rPr>
            </w:pPr>
            <w:r w:rsidRPr="0066034E">
              <w:rPr>
                <w:lang w:val="nl-NL"/>
              </w:rPr>
              <w:t>Nee</w:t>
            </w:r>
          </w:p>
        </w:tc>
      </w:tr>
      <w:tr w:rsidR="00217257" w:rsidRPr="0066034E" w14:paraId="5529FD8B"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5A14AF91" w14:textId="77777777" w:rsidR="00276ACA" w:rsidRPr="0066034E" w:rsidRDefault="00276ACA" w:rsidP="003F7779">
            <w:pPr>
              <w:rPr>
                <w:lang w:val="nl-NL"/>
              </w:rPr>
            </w:pPr>
          </w:p>
          <w:p w14:paraId="65F275FB" w14:textId="4E778420" w:rsidR="00217257" w:rsidRPr="0066034E" w:rsidRDefault="00217257" w:rsidP="003F7779">
            <w:pPr>
              <w:rPr>
                <w:lang w:val="nl-NL"/>
              </w:rPr>
            </w:pPr>
            <w:proofErr w:type="gramStart"/>
            <w:r w:rsidRPr="0066034E">
              <w:rPr>
                <w:lang w:val="nl-NL"/>
              </w:rPr>
              <w:t>Toevoegen /</w:t>
            </w:r>
            <w:proofErr w:type="gramEnd"/>
            <w:r w:rsidRPr="0066034E">
              <w:rPr>
                <w:lang w:val="nl-NL"/>
              </w:rPr>
              <w:t xml:space="preserve"> wegnemen </w:t>
            </w:r>
          </w:p>
          <w:p w14:paraId="21A5152C" w14:textId="77777777" w:rsidR="00217257" w:rsidRPr="0066034E" w:rsidRDefault="00217257" w:rsidP="003F7779">
            <w:pPr>
              <w:rPr>
                <w:lang w:val="nl-NL"/>
              </w:rPr>
            </w:pPr>
          </w:p>
        </w:tc>
      </w:tr>
      <w:tr w:rsidR="00217257" w:rsidRPr="0066034E" w14:paraId="281A1CEB"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E39E68D" w14:textId="4A148CD4" w:rsidR="00217257" w:rsidRPr="0066034E" w:rsidRDefault="00217257" w:rsidP="00217257">
            <w:pPr>
              <w:rPr>
                <w:b/>
                <w:bCs/>
                <w:lang w:val="nl-NL"/>
              </w:rPr>
            </w:pPr>
            <w:r w:rsidRPr="0066034E">
              <w:rPr>
                <w:b/>
                <w:bCs/>
                <w:lang w:val="nl-NL"/>
              </w:rPr>
              <w:t>18</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09F0D" w14:textId="11C23D18" w:rsidR="00217257" w:rsidRPr="0066034E" w:rsidRDefault="00CD0728" w:rsidP="003F7779">
            <w:pPr>
              <w:rPr>
                <w:lang w:val="nl-NL"/>
              </w:rPr>
            </w:pPr>
            <w:r w:rsidRPr="0066034E">
              <w:rPr>
                <w:lang w:val="nl-NL"/>
              </w:rPr>
              <w:t>Is het uitbreiden aansluitend tegen de kerk mogelijk met respect voor architecturale homogeniteit van het geheel?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2A299" w14:textId="77777777" w:rsidR="00217257" w:rsidRPr="0066034E" w:rsidRDefault="00217257" w:rsidP="00217257">
            <w:pPr>
              <w:rPr>
                <w:lang w:val="nl-NL"/>
              </w:rPr>
            </w:pPr>
            <w:r w:rsidRPr="0066034E">
              <w:rPr>
                <w:lang w:val="nl-NL"/>
              </w:rPr>
              <w:t>Ja </w:t>
            </w:r>
          </w:p>
          <w:p w14:paraId="1DF47823" w14:textId="77777777" w:rsidR="00217257" w:rsidRPr="0066034E" w:rsidRDefault="00217257" w:rsidP="00217257">
            <w:pPr>
              <w:rPr>
                <w:lang w:val="nl-NL"/>
              </w:rPr>
            </w:pPr>
            <w:r w:rsidRPr="0066034E">
              <w:rPr>
                <w:lang w:val="nl-NL"/>
              </w:rPr>
              <w:t>Neutraal</w:t>
            </w:r>
          </w:p>
          <w:p w14:paraId="46B1A52A" w14:textId="77777777" w:rsidR="00217257" w:rsidRPr="0066034E" w:rsidRDefault="00217257" w:rsidP="00217257">
            <w:pPr>
              <w:rPr>
                <w:lang w:val="nl-NL"/>
              </w:rPr>
            </w:pPr>
            <w:r w:rsidRPr="0066034E">
              <w:rPr>
                <w:lang w:val="nl-NL"/>
              </w:rPr>
              <w:t>Nee</w:t>
            </w:r>
          </w:p>
        </w:tc>
      </w:tr>
      <w:tr w:rsidR="00217257" w:rsidRPr="0066034E" w14:paraId="40148EA3"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BFA56C6" w14:textId="69BEE56E" w:rsidR="00217257" w:rsidRPr="0066034E" w:rsidRDefault="00217257" w:rsidP="00217257">
            <w:pPr>
              <w:rPr>
                <w:b/>
                <w:bCs/>
                <w:lang w:val="nl-NL"/>
              </w:rPr>
            </w:pPr>
            <w:r w:rsidRPr="0066034E">
              <w:rPr>
                <w:b/>
                <w:bCs/>
                <w:lang w:val="nl-NL"/>
              </w:rPr>
              <w:t>19</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D422FD" w14:textId="3E4EB173" w:rsidR="00217257" w:rsidRPr="0066034E" w:rsidRDefault="00217257" w:rsidP="003F7779">
            <w:pPr>
              <w:rPr>
                <w:lang w:val="nl-NL"/>
              </w:rPr>
            </w:pPr>
            <w:r w:rsidRPr="0066034E">
              <w:rPr>
                <w:lang w:val="nl-NL"/>
              </w:rPr>
              <w:t>Zijn er later toegevoegde gebouwdelen die zouden kunnen worden afgebroken?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EFF8E" w14:textId="77777777" w:rsidR="00217257" w:rsidRPr="0066034E" w:rsidRDefault="00217257" w:rsidP="00217257">
            <w:pPr>
              <w:rPr>
                <w:lang w:val="nl-NL"/>
              </w:rPr>
            </w:pPr>
            <w:r w:rsidRPr="0066034E">
              <w:rPr>
                <w:lang w:val="nl-NL"/>
              </w:rPr>
              <w:t>Ja </w:t>
            </w:r>
          </w:p>
          <w:p w14:paraId="0EAEB48B" w14:textId="77777777" w:rsidR="00217257" w:rsidRPr="0066034E" w:rsidRDefault="00217257" w:rsidP="00217257">
            <w:pPr>
              <w:rPr>
                <w:lang w:val="nl-NL"/>
              </w:rPr>
            </w:pPr>
            <w:r w:rsidRPr="0066034E">
              <w:rPr>
                <w:lang w:val="nl-NL"/>
              </w:rPr>
              <w:t>Neutraal</w:t>
            </w:r>
          </w:p>
          <w:p w14:paraId="5F50F6AF" w14:textId="77777777" w:rsidR="00217257" w:rsidRPr="0066034E" w:rsidRDefault="00217257" w:rsidP="00217257">
            <w:pPr>
              <w:rPr>
                <w:lang w:val="nl-NL"/>
              </w:rPr>
            </w:pPr>
            <w:r w:rsidRPr="0066034E">
              <w:rPr>
                <w:lang w:val="nl-NL"/>
              </w:rPr>
              <w:t>Nee</w:t>
            </w:r>
          </w:p>
        </w:tc>
      </w:tr>
      <w:tr w:rsidR="00217257" w:rsidRPr="0066034E" w14:paraId="15F18618" w14:textId="77777777" w:rsidTr="00217257">
        <w:tc>
          <w:tcPr>
            <w:tcW w:w="421" w:type="dxa"/>
            <w:tcBorders>
              <w:top w:val="single" w:sz="4" w:space="0" w:color="000000"/>
              <w:left w:val="single" w:sz="4" w:space="0" w:color="000000"/>
              <w:bottom w:val="single" w:sz="4" w:space="0" w:color="000000"/>
              <w:right w:val="single" w:sz="4" w:space="0" w:color="000000"/>
            </w:tcBorders>
          </w:tcPr>
          <w:p w14:paraId="12A74635" w14:textId="22B73D60" w:rsidR="00217257" w:rsidRPr="0066034E" w:rsidRDefault="00217257" w:rsidP="00217257">
            <w:pPr>
              <w:rPr>
                <w:b/>
                <w:bCs/>
                <w:lang w:val="nl-NL"/>
              </w:rPr>
            </w:pPr>
            <w:r w:rsidRPr="0066034E">
              <w:rPr>
                <w:b/>
                <w:bCs/>
                <w:lang w:val="nl-NL"/>
              </w:rPr>
              <w:t>20</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0CEBD" w14:textId="7EED0BF6" w:rsidR="00217257" w:rsidRPr="0066034E" w:rsidRDefault="00CD0728" w:rsidP="003F7779">
            <w:pPr>
              <w:rPr>
                <w:lang w:val="nl-NL"/>
              </w:rPr>
            </w:pPr>
            <w:r w:rsidRPr="0066034E">
              <w:rPr>
                <w:lang w:val="nl-NL"/>
              </w:rPr>
              <w:t>Is er naast de kerk op de site plaats en/of mogelijkheid om een nieuw gebouw</w:t>
            </w:r>
            <w:r w:rsidR="00845663">
              <w:rPr>
                <w:lang w:val="nl-NL"/>
              </w:rPr>
              <w:t>(</w:t>
            </w:r>
            <w:proofErr w:type="spellStart"/>
            <w:r w:rsidR="00845663">
              <w:rPr>
                <w:lang w:val="nl-NL"/>
              </w:rPr>
              <w:t>tje</w:t>
            </w:r>
            <w:proofErr w:type="spellEnd"/>
            <w:r w:rsidR="00845663">
              <w:rPr>
                <w:lang w:val="nl-NL"/>
              </w:rPr>
              <w:t>)</w:t>
            </w:r>
            <w:r w:rsidRPr="0066034E">
              <w:rPr>
                <w:lang w:val="nl-NL"/>
              </w:rPr>
              <w:t xml:space="preserve"> te bouwen?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F82C75" w14:textId="77777777" w:rsidR="00217257" w:rsidRPr="0066034E" w:rsidRDefault="00217257" w:rsidP="00217257">
            <w:pPr>
              <w:rPr>
                <w:lang w:val="nl-NL"/>
              </w:rPr>
            </w:pPr>
            <w:r w:rsidRPr="0066034E">
              <w:rPr>
                <w:lang w:val="nl-NL"/>
              </w:rPr>
              <w:t>Ja </w:t>
            </w:r>
          </w:p>
          <w:p w14:paraId="07CE71D4" w14:textId="77777777" w:rsidR="00217257" w:rsidRPr="0066034E" w:rsidRDefault="00217257" w:rsidP="00217257">
            <w:pPr>
              <w:rPr>
                <w:lang w:val="nl-NL"/>
              </w:rPr>
            </w:pPr>
            <w:r w:rsidRPr="0066034E">
              <w:rPr>
                <w:lang w:val="nl-NL"/>
              </w:rPr>
              <w:t>Nee</w:t>
            </w:r>
          </w:p>
        </w:tc>
      </w:tr>
      <w:tr w:rsidR="00217257" w:rsidRPr="0066034E" w14:paraId="7D6BC8C1"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2B3AEC0E" w14:textId="77777777" w:rsidR="00276ACA" w:rsidRPr="0066034E" w:rsidRDefault="00276ACA" w:rsidP="003F7779">
            <w:pPr>
              <w:rPr>
                <w:lang w:val="nl-NL"/>
              </w:rPr>
            </w:pPr>
          </w:p>
          <w:p w14:paraId="6DB20369" w14:textId="66A035C0" w:rsidR="00217257" w:rsidRPr="0066034E" w:rsidRDefault="00217257" w:rsidP="003F7779">
            <w:pPr>
              <w:rPr>
                <w:lang w:val="nl-NL"/>
              </w:rPr>
            </w:pPr>
            <w:r w:rsidRPr="0066034E">
              <w:rPr>
                <w:lang w:val="nl-NL"/>
              </w:rPr>
              <w:t>Activeren</w:t>
            </w:r>
          </w:p>
          <w:p w14:paraId="6139B1ED" w14:textId="77777777" w:rsidR="00217257" w:rsidRPr="0066034E" w:rsidRDefault="00217257" w:rsidP="003F7779">
            <w:pPr>
              <w:rPr>
                <w:lang w:val="nl-NL"/>
              </w:rPr>
            </w:pPr>
          </w:p>
        </w:tc>
      </w:tr>
      <w:tr w:rsidR="00217257" w:rsidRPr="0066034E" w14:paraId="4F2C7728" w14:textId="77777777" w:rsidTr="00217257">
        <w:tc>
          <w:tcPr>
            <w:tcW w:w="421" w:type="dxa"/>
            <w:tcBorders>
              <w:top w:val="single" w:sz="4" w:space="0" w:color="000000"/>
              <w:left w:val="single" w:sz="4" w:space="0" w:color="000000"/>
              <w:bottom w:val="single" w:sz="4" w:space="0" w:color="000000"/>
              <w:right w:val="single" w:sz="4" w:space="0" w:color="000000"/>
            </w:tcBorders>
          </w:tcPr>
          <w:p w14:paraId="57FAC179" w14:textId="0A6FDF95" w:rsidR="00217257" w:rsidRPr="0066034E" w:rsidRDefault="00217257" w:rsidP="00217257">
            <w:pPr>
              <w:rPr>
                <w:b/>
                <w:bCs/>
                <w:lang w:val="nl-NL"/>
              </w:rPr>
            </w:pPr>
            <w:r w:rsidRPr="0066034E">
              <w:rPr>
                <w:b/>
                <w:bCs/>
                <w:lang w:val="nl-NL"/>
              </w:rPr>
              <w:t>21</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993CB" w14:textId="5925F325" w:rsidR="00217257" w:rsidRPr="0066034E" w:rsidRDefault="00CD0728" w:rsidP="003F7779">
            <w:pPr>
              <w:rPr>
                <w:lang w:val="nl-NL"/>
              </w:rPr>
            </w:pPr>
            <w:r w:rsidRPr="0066034E">
              <w:rPr>
                <w:lang w:val="nl-NL"/>
              </w:rPr>
              <w:t xml:space="preserve">Is er ruimte op het eigen perceel rondom de kerk om in te zetten als publieke </w:t>
            </w:r>
            <w:proofErr w:type="gramStart"/>
            <w:r w:rsidRPr="0066034E">
              <w:rPr>
                <w:lang w:val="nl-NL"/>
              </w:rPr>
              <w:t>ruimte ?</w:t>
            </w:r>
            <w:proofErr w:type="gramEnd"/>
            <w:r w:rsidRPr="0066034E">
              <w:rPr>
                <w:lang w:val="nl-NL"/>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7C2FE" w14:textId="77777777" w:rsidR="00217257" w:rsidRPr="0066034E" w:rsidRDefault="00217257" w:rsidP="00217257">
            <w:pPr>
              <w:rPr>
                <w:lang w:val="nl-NL"/>
              </w:rPr>
            </w:pPr>
            <w:r w:rsidRPr="0066034E">
              <w:rPr>
                <w:lang w:val="nl-NL"/>
              </w:rPr>
              <w:t>Ja </w:t>
            </w:r>
          </w:p>
          <w:p w14:paraId="7B10417E" w14:textId="77777777" w:rsidR="00217257" w:rsidRPr="0066034E" w:rsidRDefault="00217257" w:rsidP="00217257">
            <w:pPr>
              <w:rPr>
                <w:lang w:val="nl-NL"/>
              </w:rPr>
            </w:pPr>
            <w:r w:rsidRPr="0066034E">
              <w:rPr>
                <w:lang w:val="nl-NL"/>
              </w:rPr>
              <w:t>Neutraal</w:t>
            </w:r>
          </w:p>
          <w:p w14:paraId="39AD79F5" w14:textId="77777777" w:rsidR="00217257" w:rsidRPr="0066034E" w:rsidRDefault="00217257" w:rsidP="00217257">
            <w:pPr>
              <w:rPr>
                <w:lang w:val="nl-NL"/>
              </w:rPr>
            </w:pPr>
            <w:r w:rsidRPr="0066034E">
              <w:rPr>
                <w:lang w:val="nl-NL"/>
              </w:rPr>
              <w:t>Nee</w:t>
            </w:r>
          </w:p>
        </w:tc>
      </w:tr>
      <w:tr w:rsidR="00217257" w:rsidRPr="0066034E" w14:paraId="2CA9AE34" w14:textId="77777777" w:rsidTr="00217257">
        <w:tc>
          <w:tcPr>
            <w:tcW w:w="421" w:type="dxa"/>
            <w:tcBorders>
              <w:top w:val="single" w:sz="4" w:space="0" w:color="000000"/>
              <w:left w:val="single" w:sz="4" w:space="0" w:color="000000"/>
              <w:bottom w:val="single" w:sz="4" w:space="0" w:color="000000"/>
              <w:right w:val="single" w:sz="4" w:space="0" w:color="000000"/>
            </w:tcBorders>
          </w:tcPr>
          <w:p w14:paraId="43B688A4" w14:textId="5241666C" w:rsidR="00217257" w:rsidRPr="0066034E" w:rsidRDefault="00217257" w:rsidP="00217257">
            <w:pPr>
              <w:rPr>
                <w:b/>
                <w:bCs/>
                <w:lang w:val="nl-NL"/>
              </w:rPr>
            </w:pPr>
            <w:r w:rsidRPr="0066034E">
              <w:rPr>
                <w:b/>
                <w:bCs/>
                <w:lang w:val="nl-NL"/>
              </w:rPr>
              <w:t>22</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E41A7C" w14:textId="0F5C38C1" w:rsidR="00217257" w:rsidRPr="0066034E" w:rsidRDefault="00CD0728" w:rsidP="00217257">
            <w:pPr>
              <w:rPr>
                <w:lang w:val="nl-NL"/>
              </w:rPr>
            </w:pPr>
            <w:r w:rsidRPr="0066034E">
              <w:rPr>
                <w:lang w:val="nl-NL"/>
              </w:rPr>
              <w:t>Is er reeds publieke ruimte rond of voor het gebouw aanwezig die mee betrokken zou kunnen worden bij een breder gebruik van de kerk (los van het gebruik binnenin de kerk)?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D908E7" w14:textId="77777777" w:rsidR="00217257" w:rsidRPr="0066034E" w:rsidRDefault="00217257" w:rsidP="00217257">
            <w:pPr>
              <w:rPr>
                <w:lang w:val="nl-NL"/>
              </w:rPr>
            </w:pPr>
            <w:r w:rsidRPr="0066034E">
              <w:rPr>
                <w:lang w:val="nl-NL"/>
              </w:rPr>
              <w:t>Ja </w:t>
            </w:r>
          </w:p>
          <w:p w14:paraId="15373128" w14:textId="77777777" w:rsidR="00217257" w:rsidRPr="0066034E" w:rsidRDefault="00217257" w:rsidP="00217257">
            <w:pPr>
              <w:rPr>
                <w:lang w:val="nl-NL"/>
              </w:rPr>
            </w:pPr>
            <w:r w:rsidRPr="0066034E">
              <w:rPr>
                <w:lang w:val="nl-NL"/>
              </w:rPr>
              <w:t>Neutraal</w:t>
            </w:r>
          </w:p>
          <w:p w14:paraId="01657798" w14:textId="77777777" w:rsidR="00217257" w:rsidRPr="0066034E" w:rsidRDefault="00217257" w:rsidP="00217257">
            <w:pPr>
              <w:rPr>
                <w:lang w:val="nl-NL"/>
              </w:rPr>
            </w:pPr>
            <w:r w:rsidRPr="0066034E">
              <w:rPr>
                <w:lang w:val="nl-NL"/>
              </w:rPr>
              <w:t>Nee</w:t>
            </w:r>
          </w:p>
        </w:tc>
      </w:tr>
      <w:tr w:rsidR="00217257" w:rsidRPr="0066034E" w14:paraId="26A0A056" w14:textId="77777777" w:rsidTr="00217257">
        <w:tc>
          <w:tcPr>
            <w:tcW w:w="421" w:type="dxa"/>
            <w:tcBorders>
              <w:top w:val="single" w:sz="4" w:space="0" w:color="000000"/>
              <w:left w:val="single" w:sz="4" w:space="0" w:color="000000"/>
              <w:bottom w:val="single" w:sz="4" w:space="0" w:color="000000"/>
              <w:right w:val="single" w:sz="4" w:space="0" w:color="000000"/>
            </w:tcBorders>
          </w:tcPr>
          <w:p w14:paraId="6B207597" w14:textId="3D455DC5" w:rsidR="00217257" w:rsidRPr="0066034E" w:rsidRDefault="00217257" w:rsidP="00217257">
            <w:pPr>
              <w:rPr>
                <w:b/>
                <w:bCs/>
                <w:lang w:val="nl-NL"/>
              </w:rPr>
            </w:pPr>
            <w:r w:rsidRPr="0066034E">
              <w:rPr>
                <w:b/>
                <w:bCs/>
                <w:lang w:val="nl-NL"/>
              </w:rPr>
              <w:lastRenderedPageBreak/>
              <w:t>23</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CCC46" w14:textId="752DA0A3" w:rsidR="00217257" w:rsidRPr="0066034E" w:rsidRDefault="00CD0728" w:rsidP="00217257">
            <w:pPr>
              <w:rPr>
                <w:lang w:val="nl-NL"/>
              </w:rPr>
            </w:pPr>
            <w:r w:rsidRPr="0066034E">
              <w:rPr>
                <w:lang w:val="nl-NL"/>
              </w:rPr>
              <w:t>Kan de kerktoren op een veilige manier toegankelijk gemaakt worden als troef voor toeristisch potentieel of andere doeleinden?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854E12" w14:textId="77777777" w:rsidR="00217257" w:rsidRPr="0066034E" w:rsidRDefault="00217257" w:rsidP="00217257">
            <w:pPr>
              <w:rPr>
                <w:lang w:val="nl-NL"/>
              </w:rPr>
            </w:pPr>
            <w:r w:rsidRPr="0066034E">
              <w:rPr>
                <w:lang w:val="nl-NL"/>
              </w:rPr>
              <w:t>Ja </w:t>
            </w:r>
          </w:p>
          <w:p w14:paraId="1D10BFF3" w14:textId="77777777" w:rsidR="00217257" w:rsidRPr="0066034E" w:rsidRDefault="00217257" w:rsidP="00217257">
            <w:pPr>
              <w:rPr>
                <w:lang w:val="nl-NL"/>
              </w:rPr>
            </w:pPr>
            <w:r w:rsidRPr="0066034E">
              <w:rPr>
                <w:lang w:val="nl-NL"/>
              </w:rPr>
              <w:t>Nee</w:t>
            </w:r>
          </w:p>
        </w:tc>
      </w:tr>
      <w:tr w:rsidR="00217257" w:rsidRPr="0066034E" w14:paraId="551F94CC" w14:textId="77777777" w:rsidTr="00276ACA">
        <w:tc>
          <w:tcPr>
            <w:tcW w:w="9911" w:type="dxa"/>
            <w:gridSpan w:val="3"/>
            <w:tcBorders>
              <w:top w:val="single" w:sz="4" w:space="0" w:color="000000"/>
              <w:left w:val="single" w:sz="4" w:space="0" w:color="000000"/>
              <w:bottom w:val="single" w:sz="4" w:space="0" w:color="000000"/>
              <w:right w:val="single" w:sz="4" w:space="0" w:color="000000"/>
            </w:tcBorders>
            <w:shd w:val="clear" w:color="auto" w:fill="D7D6D6" w:themeFill="text1" w:themeFillTint="33"/>
          </w:tcPr>
          <w:p w14:paraId="2A9CA7B5" w14:textId="77777777" w:rsidR="00276ACA" w:rsidRPr="0066034E" w:rsidRDefault="00276ACA" w:rsidP="00217257">
            <w:pPr>
              <w:rPr>
                <w:b/>
                <w:bCs/>
                <w:lang w:val="nl-NL"/>
              </w:rPr>
            </w:pPr>
          </w:p>
          <w:p w14:paraId="7B33D745" w14:textId="0E7E9EBE" w:rsidR="00217257" w:rsidRPr="0066034E" w:rsidRDefault="00217257" w:rsidP="00217257">
            <w:pPr>
              <w:rPr>
                <w:b/>
                <w:bCs/>
                <w:sz w:val="20"/>
                <w:szCs w:val="20"/>
                <w:lang w:val="nl-NL"/>
              </w:rPr>
            </w:pPr>
            <w:r w:rsidRPr="0066034E">
              <w:rPr>
                <w:b/>
                <w:bCs/>
                <w:lang w:val="nl-NL"/>
              </w:rPr>
              <w:t>Linken</w:t>
            </w:r>
          </w:p>
          <w:p w14:paraId="0ED67A54" w14:textId="77777777" w:rsidR="00217257" w:rsidRPr="0066034E" w:rsidRDefault="00217257" w:rsidP="00217257">
            <w:pPr>
              <w:rPr>
                <w:lang w:val="nl-NL"/>
              </w:rPr>
            </w:pPr>
          </w:p>
        </w:tc>
      </w:tr>
      <w:tr w:rsidR="00217257" w:rsidRPr="0066034E" w14:paraId="4078D036" w14:textId="77777777" w:rsidTr="00217257">
        <w:tc>
          <w:tcPr>
            <w:tcW w:w="421" w:type="dxa"/>
            <w:tcBorders>
              <w:top w:val="single" w:sz="4" w:space="0" w:color="000000"/>
              <w:left w:val="single" w:sz="4" w:space="0" w:color="000000"/>
              <w:bottom w:val="single" w:sz="4" w:space="0" w:color="000000"/>
              <w:right w:val="single" w:sz="4" w:space="0" w:color="000000"/>
            </w:tcBorders>
          </w:tcPr>
          <w:p w14:paraId="09108CA7" w14:textId="0AB9EE30" w:rsidR="00217257" w:rsidRPr="0066034E" w:rsidRDefault="00217257" w:rsidP="00217257">
            <w:pPr>
              <w:rPr>
                <w:b/>
                <w:bCs/>
                <w:lang w:val="nl-NL"/>
              </w:rPr>
            </w:pPr>
            <w:r w:rsidRPr="0066034E">
              <w:rPr>
                <w:b/>
                <w:bCs/>
                <w:lang w:val="nl-NL"/>
              </w:rPr>
              <w:t>24</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AD7CC" w14:textId="4FBBBD71" w:rsidR="00217257" w:rsidRPr="0066034E" w:rsidRDefault="00CD0728" w:rsidP="00217257">
            <w:pPr>
              <w:rPr>
                <w:lang w:val="nl-NL"/>
              </w:rPr>
            </w:pPr>
            <w:r w:rsidRPr="0066034E">
              <w:rPr>
                <w:lang w:val="nl-NL"/>
              </w:rPr>
              <w:t>Kan bij een toekomstige ontwikkeling een fysieke, ruimtelijke koppeling gemaakt worden met nabijgelegen bestaande parochie-en gemeente-infrastructuur zoals parochiezaal, jeugdlokalen, ontmoetings- of cultureel centrum, bibliotheek, school, kinderopvang, ... etc.?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65A418" w14:textId="77777777" w:rsidR="00217257" w:rsidRPr="0066034E" w:rsidRDefault="00217257" w:rsidP="00217257">
            <w:pPr>
              <w:rPr>
                <w:lang w:val="nl-NL"/>
              </w:rPr>
            </w:pPr>
            <w:r w:rsidRPr="0066034E">
              <w:rPr>
                <w:lang w:val="nl-NL"/>
              </w:rPr>
              <w:t>Ja </w:t>
            </w:r>
          </w:p>
          <w:p w14:paraId="295517A5" w14:textId="77777777" w:rsidR="00217257" w:rsidRPr="0066034E" w:rsidRDefault="00217257" w:rsidP="00217257">
            <w:pPr>
              <w:rPr>
                <w:lang w:val="nl-NL"/>
              </w:rPr>
            </w:pPr>
            <w:r w:rsidRPr="0066034E">
              <w:rPr>
                <w:lang w:val="nl-NL"/>
              </w:rPr>
              <w:t>Nee</w:t>
            </w:r>
          </w:p>
        </w:tc>
      </w:tr>
      <w:tr w:rsidR="00217257" w:rsidRPr="0066034E" w14:paraId="7BE7AC39" w14:textId="77777777" w:rsidTr="00217257">
        <w:tc>
          <w:tcPr>
            <w:tcW w:w="421" w:type="dxa"/>
            <w:tcBorders>
              <w:top w:val="single" w:sz="4" w:space="0" w:color="000000"/>
              <w:left w:val="single" w:sz="4" w:space="0" w:color="000000"/>
              <w:bottom w:val="single" w:sz="4" w:space="0" w:color="000000"/>
              <w:right w:val="single" w:sz="4" w:space="0" w:color="000000"/>
            </w:tcBorders>
          </w:tcPr>
          <w:p w14:paraId="5D439E03" w14:textId="2A9CD608" w:rsidR="00217257" w:rsidRPr="0066034E" w:rsidRDefault="00217257" w:rsidP="00217257">
            <w:pPr>
              <w:rPr>
                <w:b/>
                <w:bCs/>
                <w:lang w:val="nl-NL"/>
              </w:rPr>
            </w:pPr>
            <w:r w:rsidRPr="0066034E">
              <w:rPr>
                <w:b/>
                <w:bCs/>
                <w:lang w:val="nl-NL"/>
              </w:rPr>
              <w:t>25</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87517" w14:textId="4A0BB4EB" w:rsidR="00217257" w:rsidRPr="0066034E" w:rsidRDefault="00CD0728" w:rsidP="00217257">
            <w:pPr>
              <w:rPr>
                <w:lang w:val="nl-NL"/>
              </w:rPr>
            </w:pPr>
            <w:r w:rsidRPr="0066034E">
              <w:rPr>
                <w:lang w:val="nl-NL"/>
              </w:rPr>
              <w:t xml:space="preserve">Kan bij een toekomstige ontwikkeling een </w:t>
            </w:r>
            <w:r w:rsidR="00862178" w:rsidRPr="0066034E">
              <w:rPr>
                <w:lang w:val="nl-NL"/>
              </w:rPr>
              <w:t>functionele koppeling</w:t>
            </w:r>
            <w:r w:rsidRPr="0066034E">
              <w:rPr>
                <w:lang w:val="nl-NL"/>
              </w:rPr>
              <w:t xml:space="preserve"> gemaakt worden met nabijgelegen bestaande parochie-en gemeente-infrastructuur zoals parochiezaal, jeugdlokalen, ontmoetings- of cultureel centrum, bibliotheek, school, kinderopvang, ... etc.?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10EC85" w14:textId="77777777" w:rsidR="00217257" w:rsidRPr="0066034E" w:rsidRDefault="00217257" w:rsidP="00217257">
            <w:pPr>
              <w:rPr>
                <w:lang w:val="nl-NL"/>
              </w:rPr>
            </w:pPr>
            <w:r w:rsidRPr="0066034E">
              <w:rPr>
                <w:lang w:val="nl-NL"/>
              </w:rPr>
              <w:t>Ja </w:t>
            </w:r>
          </w:p>
          <w:p w14:paraId="004E52DB" w14:textId="77777777" w:rsidR="00217257" w:rsidRPr="0066034E" w:rsidRDefault="00217257" w:rsidP="00217257">
            <w:pPr>
              <w:rPr>
                <w:lang w:val="nl-NL"/>
              </w:rPr>
            </w:pPr>
            <w:r w:rsidRPr="0066034E">
              <w:rPr>
                <w:lang w:val="nl-NL"/>
              </w:rPr>
              <w:t>Neutraal</w:t>
            </w:r>
          </w:p>
          <w:p w14:paraId="57CD594C" w14:textId="77777777" w:rsidR="00217257" w:rsidRPr="0066034E" w:rsidRDefault="00217257" w:rsidP="00217257">
            <w:pPr>
              <w:rPr>
                <w:lang w:val="nl-NL"/>
              </w:rPr>
            </w:pPr>
            <w:r w:rsidRPr="0066034E">
              <w:rPr>
                <w:lang w:val="nl-NL"/>
              </w:rPr>
              <w:t>Nee</w:t>
            </w:r>
          </w:p>
        </w:tc>
      </w:tr>
      <w:tr w:rsidR="00217257" w:rsidRPr="0066034E" w14:paraId="258CC875" w14:textId="77777777" w:rsidTr="00217257">
        <w:tc>
          <w:tcPr>
            <w:tcW w:w="421" w:type="dxa"/>
            <w:tcBorders>
              <w:top w:val="single" w:sz="4" w:space="0" w:color="000000"/>
              <w:left w:val="single" w:sz="4" w:space="0" w:color="000000"/>
              <w:bottom w:val="single" w:sz="4" w:space="0" w:color="000000"/>
              <w:right w:val="single" w:sz="4" w:space="0" w:color="000000"/>
            </w:tcBorders>
          </w:tcPr>
          <w:p w14:paraId="74BE8FF1" w14:textId="6B791239" w:rsidR="00217257" w:rsidRPr="0066034E" w:rsidRDefault="00217257" w:rsidP="00217257">
            <w:pPr>
              <w:rPr>
                <w:b/>
                <w:bCs/>
                <w:lang w:val="nl-NL"/>
              </w:rPr>
            </w:pPr>
            <w:r w:rsidRPr="0066034E">
              <w:rPr>
                <w:b/>
                <w:bCs/>
                <w:lang w:val="nl-NL"/>
              </w:rPr>
              <w:t>26</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C6F95A" w14:textId="0611D254" w:rsidR="00217257" w:rsidRPr="0066034E" w:rsidRDefault="00217257" w:rsidP="00217257">
            <w:pPr>
              <w:rPr>
                <w:lang w:val="nl-NL"/>
              </w:rPr>
            </w:pPr>
            <w:r w:rsidRPr="0066034E">
              <w:rPr>
                <w:lang w:val="nl-NL"/>
              </w:rPr>
              <w:t>Bezit de kerk(site) een toeristisch potentieel?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58A1B9" w14:textId="77777777" w:rsidR="00217257" w:rsidRPr="0066034E" w:rsidRDefault="00217257" w:rsidP="00217257">
            <w:pPr>
              <w:rPr>
                <w:lang w:val="nl-NL"/>
              </w:rPr>
            </w:pPr>
            <w:r w:rsidRPr="0066034E">
              <w:rPr>
                <w:lang w:val="nl-NL"/>
              </w:rPr>
              <w:t>Ja </w:t>
            </w:r>
          </w:p>
          <w:p w14:paraId="6841209B" w14:textId="77777777" w:rsidR="00217257" w:rsidRPr="0066034E" w:rsidRDefault="00217257" w:rsidP="00217257">
            <w:pPr>
              <w:rPr>
                <w:lang w:val="nl-NL"/>
              </w:rPr>
            </w:pPr>
            <w:r w:rsidRPr="0066034E">
              <w:rPr>
                <w:lang w:val="nl-NL"/>
              </w:rPr>
              <w:t>Nee</w:t>
            </w:r>
          </w:p>
        </w:tc>
      </w:tr>
      <w:tr w:rsidR="00217257" w:rsidRPr="0066034E" w14:paraId="10B2A8B9" w14:textId="77777777" w:rsidTr="00217257">
        <w:tc>
          <w:tcPr>
            <w:tcW w:w="421" w:type="dxa"/>
            <w:tcBorders>
              <w:top w:val="single" w:sz="4" w:space="0" w:color="000000"/>
              <w:left w:val="single" w:sz="4" w:space="0" w:color="000000"/>
              <w:bottom w:val="single" w:sz="4" w:space="0" w:color="000000"/>
              <w:right w:val="single" w:sz="4" w:space="0" w:color="000000"/>
            </w:tcBorders>
          </w:tcPr>
          <w:p w14:paraId="5060EF35" w14:textId="5622E876" w:rsidR="00217257" w:rsidRPr="0066034E" w:rsidRDefault="00217257" w:rsidP="00217257">
            <w:pPr>
              <w:rPr>
                <w:b/>
                <w:bCs/>
                <w:lang w:val="nl-NL"/>
              </w:rPr>
            </w:pPr>
            <w:r w:rsidRPr="0066034E">
              <w:rPr>
                <w:b/>
                <w:bCs/>
                <w:lang w:val="nl-NL"/>
              </w:rPr>
              <w:t>27</w:t>
            </w:r>
          </w:p>
        </w:tc>
        <w:tc>
          <w:tcPr>
            <w:tcW w:w="8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F2E46E" w14:textId="4DA50FEE" w:rsidR="00217257" w:rsidRPr="0066034E" w:rsidRDefault="00217257" w:rsidP="00217257">
            <w:pPr>
              <w:rPr>
                <w:lang w:val="nl-NL"/>
              </w:rPr>
            </w:pPr>
            <w:r w:rsidRPr="0066034E">
              <w:rPr>
                <w:lang w:val="nl-NL"/>
              </w:rPr>
              <w:t>Bezit de kerk ten aanzien van de omliggende kerken in de gemeente een bijzondere troef?</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322515" w14:textId="77777777" w:rsidR="00217257" w:rsidRPr="0066034E" w:rsidRDefault="00217257" w:rsidP="00217257">
            <w:pPr>
              <w:rPr>
                <w:lang w:val="nl-NL"/>
              </w:rPr>
            </w:pPr>
            <w:r w:rsidRPr="0066034E">
              <w:rPr>
                <w:lang w:val="nl-NL"/>
              </w:rPr>
              <w:t>Ja </w:t>
            </w:r>
          </w:p>
          <w:p w14:paraId="3FC5574B" w14:textId="77777777" w:rsidR="00217257" w:rsidRPr="0066034E" w:rsidRDefault="00217257" w:rsidP="00217257">
            <w:pPr>
              <w:rPr>
                <w:lang w:val="nl-NL"/>
              </w:rPr>
            </w:pPr>
            <w:r w:rsidRPr="0066034E">
              <w:rPr>
                <w:lang w:val="nl-NL"/>
              </w:rPr>
              <w:t>Nee</w:t>
            </w:r>
          </w:p>
        </w:tc>
      </w:tr>
    </w:tbl>
    <w:p w14:paraId="30FF77D5" w14:textId="77777777" w:rsidR="00EF6E31" w:rsidRPr="0066034E" w:rsidRDefault="00EF6E31" w:rsidP="00217257">
      <w:pPr>
        <w:rPr>
          <w:lang w:val="nl-NL"/>
        </w:rPr>
      </w:pPr>
    </w:p>
    <w:p w14:paraId="316D6C57" w14:textId="7B2AD288" w:rsidR="00EF6E31" w:rsidRPr="0066034E" w:rsidRDefault="00EF6E31" w:rsidP="00255C5E">
      <w:pPr>
        <w:pStyle w:val="Kop2"/>
        <w:rPr>
          <w:b/>
          <w:szCs w:val="36"/>
          <w:lang w:val="nl-NL"/>
        </w:rPr>
      </w:pPr>
      <w:bookmarkStart w:id="17" w:name="_Toc168927921"/>
      <w:r w:rsidRPr="0066034E">
        <w:rPr>
          <w:lang w:val="nl-NL"/>
        </w:rPr>
        <w:t>Stel een werkgroep samen</w:t>
      </w:r>
      <w:bookmarkEnd w:id="17"/>
      <w:r w:rsidRPr="0066034E">
        <w:rPr>
          <w:rFonts w:ascii="Cambria" w:hAnsi="Cambria" w:cs="Cambria"/>
          <w:lang w:val="nl-NL"/>
        </w:rPr>
        <w:t> </w:t>
      </w:r>
    </w:p>
    <w:p w14:paraId="4DE20C7D" w14:textId="0D3B7539" w:rsidR="00EF6E31" w:rsidRPr="00726EB0" w:rsidRDefault="00EF6E31" w:rsidP="00217257">
      <w:pPr>
        <w:rPr>
          <w:b/>
          <w:bCs/>
          <w:lang w:val="nl-NL"/>
        </w:rPr>
      </w:pPr>
      <w:r w:rsidRPr="00726EB0">
        <w:rPr>
          <w:b/>
          <w:bCs/>
          <w:lang w:val="nl-NL"/>
        </w:rPr>
        <w:t>Nodig personen uit die direct betrokken zijn bij de kerk(en) waarvoor je een bestemmingsprofiel wilt opstellen. Zorg ervoor dat er een evenwichtige vertegenwoordiging is van diverse expertises en agenda's. Het heeft weinig zin om een werksessie te organiseren met alleen erfgoeddeskundigen of vrijwilligers van de betreffende kerk(en).</w:t>
      </w:r>
      <w:r w:rsidR="00862178" w:rsidRPr="00726EB0">
        <w:rPr>
          <w:b/>
          <w:bCs/>
          <w:lang w:val="nl-NL"/>
        </w:rPr>
        <w:t xml:space="preserve"> Idealiter zijn deze mensen ook betrokken (geweest) bij de opmaak van het kerkenbeleidsplan. </w:t>
      </w:r>
    </w:p>
    <w:p w14:paraId="7405EACD" w14:textId="77777777" w:rsidR="00EF6E31" w:rsidRPr="0066034E" w:rsidRDefault="00EF6E31" w:rsidP="00217257">
      <w:pPr>
        <w:rPr>
          <w:lang w:val="nl-NL"/>
        </w:rPr>
      </w:pPr>
    </w:p>
    <w:p w14:paraId="220DC10C" w14:textId="77777777" w:rsidR="00EF6E31" w:rsidRPr="0066034E" w:rsidRDefault="00EF6E31" w:rsidP="00217257">
      <w:pPr>
        <w:rPr>
          <w:lang w:val="nl-NL"/>
        </w:rPr>
      </w:pPr>
      <w:r w:rsidRPr="0066034E">
        <w:rPr>
          <w:lang w:val="nl-NL"/>
        </w:rPr>
        <w:t>Dat zijn minstens: </w:t>
      </w:r>
    </w:p>
    <w:p w14:paraId="04B3A588" w14:textId="77777777" w:rsidR="00EF6E31" w:rsidRPr="0066034E" w:rsidRDefault="00EF6E31" w:rsidP="00217257">
      <w:pPr>
        <w:pStyle w:val="Lijstalinea"/>
        <w:numPr>
          <w:ilvl w:val="0"/>
          <w:numId w:val="110"/>
        </w:numPr>
        <w:rPr>
          <w:rFonts w:ascii="Calibri" w:hAnsi="Calibri"/>
          <w:lang w:val="nl-NL"/>
        </w:rPr>
      </w:pPr>
      <w:r w:rsidRPr="0066034E">
        <w:rPr>
          <w:lang w:val="nl-NL"/>
        </w:rPr>
        <w:t>De vertegenwoordigers van de kerkfabriek, het pastoraal team en centraal kerkbestuur (CKB).</w:t>
      </w:r>
    </w:p>
    <w:p w14:paraId="7AE20069" w14:textId="77777777" w:rsidR="00EF6E31" w:rsidRPr="0066034E" w:rsidRDefault="00EF6E31" w:rsidP="00217257">
      <w:pPr>
        <w:pStyle w:val="Lijstalinea"/>
        <w:numPr>
          <w:ilvl w:val="0"/>
          <w:numId w:val="110"/>
        </w:numPr>
        <w:rPr>
          <w:rFonts w:ascii="Calibri" w:hAnsi="Calibri"/>
          <w:lang w:val="nl-NL"/>
        </w:rPr>
      </w:pPr>
      <w:r w:rsidRPr="0066034E">
        <w:rPr>
          <w:lang w:val="nl-NL"/>
        </w:rPr>
        <w:t>De ambtenaar of schepen belast met kerkfabrieken; vertegenwoordigers van andere diensten (ruimtelijke ordening, jeugdwerking, sport, openbare werken, …) worden best ook betrokken. </w:t>
      </w:r>
    </w:p>
    <w:p w14:paraId="4B36AA37" w14:textId="77777777" w:rsidR="00EF6E31" w:rsidRPr="0066034E" w:rsidRDefault="00EF6E31" w:rsidP="00217257">
      <w:pPr>
        <w:pStyle w:val="Lijstalinea"/>
        <w:numPr>
          <w:ilvl w:val="0"/>
          <w:numId w:val="110"/>
        </w:numPr>
        <w:rPr>
          <w:rFonts w:ascii="Calibri" w:hAnsi="Calibri"/>
          <w:lang w:val="nl-NL"/>
        </w:rPr>
      </w:pPr>
      <w:r w:rsidRPr="0066034E">
        <w:rPr>
          <w:lang w:val="nl-NL"/>
        </w:rPr>
        <w:t>Erfgoedconsulent bij beschermd of geïnventariseerd erfgoed; in andere gevallen: vertegenwoordiger van een IOED (</w:t>
      </w:r>
      <w:r w:rsidRPr="0066034E">
        <w:rPr>
          <w:color w:val="333333"/>
          <w:sz w:val="23"/>
          <w:szCs w:val="23"/>
          <w:shd w:val="clear" w:color="auto" w:fill="FFFFFF"/>
          <w:lang w:val="nl-NL"/>
        </w:rPr>
        <w:t xml:space="preserve">intergemeentelijke </w:t>
      </w:r>
      <w:proofErr w:type="spellStart"/>
      <w:r w:rsidRPr="0066034E">
        <w:rPr>
          <w:color w:val="333333"/>
          <w:sz w:val="23"/>
          <w:szCs w:val="23"/>
          <w:shd w:val="clear" w:color="auto" w:fill="FFFFFF"/>
          <w:lang w:val="nl-NL"/>
        </w:rPr>
        <w:t>onroerenderfgoeddienst</w:t>
      </w:r>
      <w:proofErr w:type="spellEnd"/>
      <w:r w:rsidRPr="0066034E">
        <w:rPr>
          <w:color w:val="333333"/>
          <w:sz w:val="23"/>
          <w:szCs w:val="23"/>
          <w:shd w:val="clear" w:color="auto" w:fill="FFFFFF"/>
          <w:lang w:val="nl-NL"/>
        </w:rPr>
        <w:t>)</w:t>
      </w:r>
      <w:r w:rsidRPr="0066034E">
        <w:rPr>
          <w:lang w:val="nl-NL"/>
        </w:rPr>
        <w:t xml:space="preserve">, lokale </w:t>
      </w:r>
      <w:proofErr w:type="spellStart"/>
      <w:r w:rsidRPr="0066034E">
        <w:rPr>
          <w:lang w:val="nl-NL"/>
        </w:rPr>
        <w:t>erfgoedcel</w:t>
      </w:r>
      <w:proofErr w:type="spellEnd"/>
      <w:r w:rsidRPr="0066034E">
        <w:rPr>
          <w:lang w:val="nl-NL"/>
        </w:rPr>
        <w:t xml:space="preserve"> of heemkundige kring. </w:t>
      </w:r>
    </w:p>
    <w:p w14:paraId="0B2CD361" w14:textId="77777777" w:rsidR="00EF6E31" w:rsidRPr="0066034E" w:rsidRDefault="00EF6E31" w:rsidP="00217257">
      <w:pPr>
        <w:pStyle w:val="Lijstalinea"/>
        <w:numPr>
          <w:ilvl w:val="0"/>
          <w:numId w:val="110"/>
        </w:numPr>
        <w:rPr>
          <w:rFonts w:ascii="Calibri" w:hAnsi="Calibri"/>
          <w:lang w:val="nl-NL"/>
        </w:rPr>
      </w:pPr>
      <w:r w:rsidRPr="0066034E">
        <w:rPr>
          <w:lang w:val="nl-NL"/>
        </w:rPr>
        <w:t>Vertegenwoordiger Monumentenwacht of (lokaal) architectenbureau  </w:t>
      </w:r>
    </w:p>
    <w:p w14:paraId="51B5EA15" w14:textId="77777777" w:rsidR="00EF6E31" w:rsidRPr="0066034E" w:rsidRDefault="00EF6E31" w:rsidP="00217257">
      <w:pPr>
        <w:pStyle w:val="Lijstalinea"/>
        <w:numPr>
          <w:ilvl w:val="0"/>
          <w:numId w:val="110"/>
        </w:numPr>
        <w:rPr>
          <w:rFonts w:ascii="Calibri" w:hAnsi="Calibri"/>
          <w:lang w:val="nl-NL"/>
        </w:rPr>
      </w:pPr>
      <w:r w:rsidRPr="0066034E">
        <w:rPr>
          <w:lang w:val="nl-NL"/>
        </w:rPr>
        <w:t>Stedelijke Dienst Monumentenzorg</w:t>
      </w:r>
    </w:p>
    <w:p w14:paraId="732B8A8F" w14:textId="77777777" w:rsidR="00862178" w:rsidRDefault="00862178" w:rsidP="00862178">
      <w:pPr>
        <w:rPr>
          <w:lang w:val="nl-NL"/>
        </w:rPr>
      </w:pPr>
    </w:p>
    <w:p w14:paraId="592AB0D8" w14:textId="0B4530CE" w:rsidR="00862178" w:rsidRPr="00862178" w:rsidRDefault="00862178" w:rsidP="00862178">
      <w:pPr>
        <w:rPr>
          <w:rFonts w:ascii="Calibri" w:hAnsi="Calibri"/>
          <w:lang w:val="nl-NL"/>
        </w:rPr>
      </w:pPr>
      <w:r w:rsidRPr="00862178">
        <w:rPr>
          <w:lang w:val="nl-NL"/>
        </w:rPr>
        <w:t xml:space="preserve">Idealiter ben je voor de werksessie met een 12-tal deelnemers. Meer dan 12 maakt het moeilijker om een inhoudelijk gesprek te voeren en voor de moderator om controle te blijven hebben over het gesprek. Of merk je dat er te veel actoren zijn van een bepaalde groep, </w:t>
      </w:r>
      <w:r w:rsidRPr="00862178">
        <w:rPr>
          <w:lang w:val="nl-NL"/>
        </w:rPr>
        <w:lastRenderedPageBreak/>
        <w:t>zet dan een maximum op de inschrijving per organisatie. Bijvoorbeeld 2 personen per organisatie. </w:t>
      </w:r>
    </w:p>
    <w:p w14:paraId="5CAC9B43" w14:textId="77777777" w:rsidR="00EF6E31" w:rsidRPr="0066034E" w:rsidRDefault="00EF6E31" w:rsidP="00217257">
      <w:pPr>
        <w:rPr>
          <w:lang w:val="nl-NL"/>
        </w:rPr>
      </w:pPr>
    </w:p>
    <w:p w14:paraId="64CD4768" w14:textId="669BDA71" w:rsidR="00EF6E31" w:rsidRPr="0066034E" w:rsidRDefault="00D2446B" w:rsidP="00255C5E">
      <w:pPr>
        <w:pStyle w:val="Kop2"/>
        <w:rPr>
          <w:b/>
          <w:szCs w:val="36"/>
          <w:lang w:val="nl-NL"/>
        </w:rPr>
      </w:pPr>
      <w:bookmarkStart w:id="18" w:name="_Toc168927922"/>
      <w:r>
        <w:rPr>
          <w:noProof/>
          <w:lang w:val="nl-NL"/>
        </w:rPr>
        <w:drawing>
          <wp:anchor distT="0" distB="0" distL="114300" distR="114300" simplePos="0" relativeHeight="251673600" behindDoc="0" locked="0" layoutInCell="1" allowOverlap="1" wp14:anchorId="6C858C67" wp14:editId="4E8A39D2">
            <wp:simplePos x="0" y="0"/>
            <wp:positionH relativeFrom="margin">
              <wp:posOffset>6350</wp:posOffset>
            </wp:positionH>
            <wp:positionV relativeFrom="margin">
              <wp:posOffset>1010920</wp:posOffset>
            </wp:positionV>
            <wp:extent cx="1890395" cy="1301115"/>
            <wp:effectExtent l="0" t="0" r="0" b="0"/>
            <wp:wrapSquare wrapText="bothSides"/>
            <wp:docPr id="1234643672" name="Afbeelding 29" descr="Afbeelding met zwart, duisterni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43672" name="Afbeelding 29" descr="Afbeelding met zwart, duisternis, schermopname&#10;&#10;Automatisch gegenereerde beschrijv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90395" cy="1301115"/>
                    </a:xfrm>
                    <a:prstGeom prst="rect">
                      <a:avLst/>
                    </a:prstGeom>
                  </pic:spPr>
                </pic:pic>
              </a:graphicData>
            </a:graphic>
            <wp14:sizeRelH relativeFrom="margin">
              <wp14:pctWidth>0</wp14:pctWidth>
            </wp14:sizeRelH>
            <wp14:sizeRelV relativeFrom="margin">
              <wp14:pctHeight>0</wp14:pctHeight>
            </wp14:sizeRelV>
          </wp:anchor>
        </w:drawing>
      </w:r>
      <w:r w:rsidR="00EF6E31" w:rsidRPr="0066034E">
        <w:rPr>
          <w:lang w:val="nl-NL"/>
        </w:rPr>
        <w:t>Bezoek de kerk(en)</w:t>
      </w:r>
      <w:bookmarkEnd w:id="18"/>
      <w:r w:rsidR="00EF6E31" w:rsidRPr="0066034E">
        <w:rPr>
          <w:rFonts w:ascii="Cambria" w:hAnsi="Cambria" w:cs="Cambria"/>
          <w:lang w:val="nl-NL"/>
        </w:rPr>
        <w:t> </w:t>
      </w:r>
    </w:p>
    <w:p w14:paraId="32395A77" w14:textId="207FEC60" w:rsidR="00EF6E31" w:rsidRPr="00726EB0" w:rsidRDefault="00862178" w:rsidP="00217257">
      <w:pPr>
        <w:rPr>
          <w:b/>
          <w:bCs/>
          <w:lang w:val="nl-NL"/>
        </w:rPr>
      </w:pPr>
      <w:r w:rsidRPr="00726EB0">
        <w:rPr>
          <w:b/>
          <w:bCs/>
          <w:lang w:val="nl-NL"/>
        </w:rPr>
        <w:t xml:space="preserve">De kerke(en) samen bezoeken voorafgaand aan de werksessie is een echte meerwaarde. </w:t>
      </w:r>
      <w:r w:rsidR="00EF6E31" w:rsidRPr="00726EB0">
        <w:rPr>
          <w:b/>
          <w:bCs/>
          <w:lang w:val="nl-NL"/>
        </w:rPr>
        <w:t xml:space="preserve"> We stelden een bezoekwijzer op met een aantal vragen die de bezoeker ‘gericht’ doet kijken naar de kerk; dat helpt om te objectiveren en verhoogt de efficiëntie tijdens het groepsgesprek. </w:t>
      </w:r>
    </w:p>
    <w:p w14:paraId="5D506078" w14:textId="77777777" w:rsidR="00EF6E31" w:rsidRDefault="00EF6E31" w:rsidP="00217257">
      <w:pPr>
        <w:rPr>
          <w:lang w:val="nl-NL"/>
        </w:rPr>
      </w:pPr>
    </w:p>
    <w:p w14:paraId="08394842" w14:textId="77777777" w:rsidR="00AB5D6F" w:rsidRDefault="00AB5D6F" w:rsidP="00217257">
      <w:pPr>
        <w:rPr>
          <w:lang w:val="nl-NL"/>
        </w:rPr>
      </w:pPr>
    </w:p>
    <w:p w14:paraId="3F45AAC7" w14:textId="77777777" w:rsidR="00AB5D6F" w:rsidRDefault="00AB5D6F" w:rsidP="00217257">
      <w:pPr>
        <w:rPr>
          <w:lang w:val="nl-NL"/>
        </w:rPr>
      </w:pPr>
    </w:p>
    <w:p w14:paraId="40D065B7" w14:textId="77777777" w:rsidR="00AB5D6F" w:rsidRPr="0066034E" w:rsidRDefault="00AB5D6F" w:rsidP="00217257">
      <w:pPr>
        <w:rPr>
          <w:lang w:val="nl-NL"/>
        </w:rPr>
      </w:pPr>
    </w:p>
    <w:p w14:paraId="6F91C23E" w14:textId="5D550476" w:rsidR="00EF6E31" w:rsidRPr="0066034E" w:rsidRDefault="00EF6E31" w:rsidP="00217257">
      <w:pPr>
        <w:rPr>
          <w:lang w:val="nl-NL"/>
        </w:rPr>
      </w:pPr>
      <w:r w:rsidRPr="0066034E">
        <w:rPr>
          <w:bdr w:val="single" w:sz="2" w:space="0" w:color="000000" w:frame="1"/>
          <w:lang w:val="nl-NL"/>
        </w:rPr>
        <w:fldChar w:fldCharType="begin"/>
      </w:r>
      <w:r w:rsidRPr="0066034E">
        <w:rPr>
          <w:bdr w:val="single" w:sz="2" w:space="0" w:color="000000" w:frame="1"/>
          <w:lang w:val="nl-NL"/>
        </w:rPr>
        <w:instrText xml:space="preserve"> INCLUDEPICTURE "https://lh7-us.googleusercontent.com/rK1TwJj-3ndttc2zKv_G3Dezhs3APc-N0S0NU8M47ICXN9cdd5pSgbP-wZjh8kjGNmtpzTaDH7n7pZN6VfFQfAwWk3S2vrdAqfZ9lMiMtdSf6N4Tn9A9bQxvf0CauR7KpQib0mTsjm9hwqxH9-eSb-g" \* MERGEFORMATINET </w:instrText>
      </w:r>
      <w:r w:rsidRPr="0066034E">
        <w:rPr>
          <w:bdr w:val="single" w:sz="2" w:space="0" w:color="000000" w:frame="1"/>
          <w:lang w:val="nl-NL"/>
        </w:rPr>
        <w:fldChar w:fldCharType="separate"/>
      </w:r>
      <w:r w:rsidRPr="0066034E">
        <w:rPr>
          <w:noProof/>
          <w:bdr w:val="single" w:sz="2" w:space="0" w:color="000000" w:frame="1"/>
          <w:lang w:val="nl-NL"/>
        </w:rPr>
        <w:drawing>
          <wp:inline distT="0" distB="0" distL="0" distR="0" wp14:anchorId="72DDE15E" wp14:editId="310A5148">
            <wp:extent cx="4665178" cy="2896870"/>
            <wp:effectExtent l="12700" t="12700" r="8890" b="11430"/>
            <wp:docPr id="15" name="Afbeelding 5" descr="Afbeelding met tekst, brief, Lettertype, papier&#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Afbeelding met tekst, brief, Lettertype, papier&#10;&#10;Automatisch gegenereerde beschrijving"/>
                    <pic:cNvPicPr>
                      <a:picLocks/>
                    </pic:cNvPicPr>
                  </pic:nvPicPr>
                  <pic:blipFill rotWithShape="1">
                    <a:blip r:embed="rId35" cstate="print">
                      <a:extLst>
                        <a:ext uri="{28A0092B-C50C-407E-A947-70E740481C1C}">
                          <a14:useLocalDpi xmlns:a14="http://schemas.microsoft.com/office/drawing/2010/main" val="0"/>
                        </a:ext>
                      </a:extLst>
                    </a:blip>
                    <a:srcRect r="1476"/>
                    <a:stretch/>
                  </pic:blipFill>
                  <pic:spPr bwMode="auto">
                    <a:xfrm>
                      <a:off x="0" y="0"/>
                      <a:ext cx="4682343" cy="2907529"/>
                    </a:xfrm>
                    <a:prstGeom prst="rect">
                      <a:avLst/>
                    </a:prstGeom>
                    <a:noFill/>
                    <a:ln w="6350" cap="flat" cmpd="sng" algn="ctr">
                      <a:solidFill>
                        <a:srgbClr val="37363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6034E">
        <w:rPr>
          <w:bdr w:val="single" w:sz="2" w:space="0" w:color="000000" w:frame="1"/>
          <w:lang w:val="nl-NL"/>
        </w:rPr>
        <w:fldChar w:fldCharType="end"/>
      </w:r>
    </w:p>
    <w:p w14:paraId="45D5BEE2" w14:textId="77777777" w:rsidR="00EF6E31" w:rsidRPr="0066034E" w:rsidRDefault="00EF6E31" w:rsidP="00217257">
      <w:pPr>
        <w:rPr>
          <w:lang w:val="nl-NL"/>
        </w:rPr>
      </w:pPr>
      <w:r w:rsidRPr="0066034E">
        <w:rPr>
          <w:lang w:val="nl-NL"/>
        </w:rPr>
        <w:br/>
      </w:r>
      <w:r w:rsidRPr="0066034E">
        <w:rPr>
          <w:lang w:val="nl-NL"/>
        </w:rPr>
        <w:br/>
      </w:r>
    </w:p>
    <w:p w14:paraId="4FADFBD3" w14:textId="7A4EF26E" w:rsidR="00862178" w:rsidRDefault="00862178">
      <w:pPr>
        <w:spacing w:after="200" w:line="276" w:lineRule="auto"/>
        <w:rPr>
          <w:rFonts w:ascii="FlandersArtSans-Bold" w:eastAsiaTheme="majorEastAsia" w:hAnsi="FlandersArtSans-Bold" w:cstheme="majorBidi"/>
          <w:bCs/>
          <w:caps/>
          <w:color w:val="3C3D3C"/>
          <w:sz w:val="36"/>
          <w:szCs w:val="52"/>
          <w:lang w:val="nl-NL"/>
        </w:rPr>
      </w:pPr>
      <w:r>
        <w:rPr>
          <w:lang w:val="nl-NL"/>
        </w:rPr>
        <w:br w:type="page"/>
      </w:r>
    </w:p>
    <w:p w14:paraId="324C4578" w14:textId="619C170B" w:rsidR="00AB5D6F" w:rsidRDefault="00EF6E31" w:rsidP="00AB5D6F">
      <w:pPr>
        <w:pStyle w:val="Kop1"/>
        <w:rPr>
          <w:rFonts w:ascii="Cambria" w:hAnsi="Cambria" w:cs="Cambria"/>
          <w:lang w:val="nl-NL"/>
        </w:rPr>
      </w:pPr>
      <w:bookmarkStart w:id="19" w:name="_Toc168927923"/>
      <w:r w:rsidRPr="0066034E">
        <w:rPr>
          <w:lang w:val="nl-NL"/>
        </w:rPr>
        <w:lastRenderedPageBreak/>
        <w:t>De profiel-werksessie</w:t>
      </w:r>
      <w:bookmarkEnd w:id="19"/>
      <w:r w:rsidRPr="0066034E">
        <w:rPr>
          <w:rFonts w:ascii="Cambria" w:hAnsi="Cambria" w:cs="Cambria"/>
          <w:lang w:val="nl-NL"/>
        </w:rPr>
        <w:t> </w:t>
      </w:r>
    </w:p>
    <w:p w14:paraId="3FE8B55E" w14:textId="4A0E38C2" w:rsidR="00AB5D6F" w:rsidRDefault="00AB5D6F" w:rsidP="00AB5D6F">
      <w:pPr>
        <w:rPr>
          <w:lang w:val="nl-NL"/>
        </w:rPr>
      </w:pPr>
      <w:r>
        <w:rPr>
          <w:lang w:val="nl-NL"/>
        </w:rPr>
        <w:t xml:space="preserve">Hieronder geven we met enkele korte stappen de belangrijkste stappen mee van een profiel-werksessie. Wil je meer in de diepte duiken? Achteraan dit document vind je een template voor een draaiboek van een werksessie waarin we ieder onderdeel hebben uitgeschreven voor toekomstige moderatoren.  </w:t>
      </w:r>
    </w:p>
    <w:p w14:paraId="03ED3F15" w14:textId="77777777" w:rsidR="00AB5D6F" w:rsidRPr="00AB5D6F" w:rsidRDefault="00AB5D6F" w:rsidP="00AB5D6F">
      <w:pPr>
        <w:rPr>
          <w:lang w:val="nl-NL"/>
        </w:rPr>
      </w:pPr>
    </w:p>
    <w:p w14:paraId="61974722" w14:textId="63B45070" w:rsidR="003F4216" w:rsidRDefault="00EF6E31" w:rsidP="009A35D4">
      <w:pPr>
        <w:pStyle w:val="Kop2"/>
        <w:rPr>
          <w:lang w:val="nl-NL"/>
        </w:rPr>
      </w:pPr>
      <w:bookmarkStart w:id="20" w:name="_Toc168927924"/>
      <w:r w:rsidRPr="0066034E">
        <w:rPr>
          <w:lang w:val="nl-NL"/>
        </w:rPr>
        <w:t>Presenteer de kerken en bepaal collectief het ruimtelijk potentieel</w:t>
      </w:r>
      <w:bookmarkEnd w:id="20"/>
    </w:p>
    <w:p w14:paraId="7171EE28" w14:textId="77777777" w:rsidR="00395117" w:rsidRDefault="00395117" w:rsidP="00395117">
      <w:pPr>
        <w:rPr>
          <w:lang w:val="nl-NL"/>
        </w:rPr>
      </w:pPr>
    </w:p>
    <w:p w14:paraId="04321EF2" w14:textId="77777777" w:rsidR="00395117" w:rsidRDefault="00395117" w:rsidP="00395117">
      <w:pPr>
        <w:rPr>
          <w:lang w:val="nl-NL"/>
        </w:rPr>
      </w:pPr>
    </w:p>
    <w:p w14:paraId="6BB65207" w14:textId="5C83342C" w:rsidR="00395117" w:rsidRPr="00395117" w:rsidRDefault="00395117" w:rsidP="00395117">
      <w:pPr>
        <w:rPr>
          <w:lang w:val="nl-NL"/>
        </w:rPr>
      </w:pPr>
      <w:r>
        <w:rPr>
          <w:noProof/>
          <w:lang w:val="nl-NL"/>
        </w:rPr>
        <w:drawing>
          <wp:inline distT="0" distB="0" distL="0" distR="0" wp14:anchorId="30757538" wp14:editId="12A6371E">
            <wp:extent cx="2849078" cy="2337448"/>
            <wp:effectExtent l="0" t="0" r="0" b="0"/>
            <wp:docPr id="1230270572" name="Afbeelding 26" descr="Afbeelding met zwart, duisternis,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70572" name="Afbeelding 26" descr="Afbeelding met zwart, duisternis, schermopname&#10;&#10;Automatisch gegenereerde beschrijvi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5002" cy="2342308"/>
                    </a:xfrm>
                    <a:prstGeom prst="rect">
                      <a:avLst/>
                    </a:prstGeom>
                  </pic:spPr>
                </pic:pic>
              </a:graphicData>
            </a:graphic>
          </wp:inline>
        </w:drawing>
      </w:r>
    </w:p>
    <w:p w14:paraId="6F671343" w14:textId="79A430BB" w:rsidR="009A35D4" w:rsidRDefault="009A35D4" w:rsidP="009A35D4">
      <w:pPr>
        <w:pStyle w:val="Kop3"/>
      </w:pPr>
      <w:bookmarkStart w:id="21" w:name="_Toc168927925"/>
      <w:r>
        <w:t>Rolverdeling</w:t>
      </w:r>
      <w:bookmarkEnd w:id="21"/>
    </w:p>
    <w:p w14:paraId="0BD0622E" w14:textId="77777777" w:rsidR="009A35D4" w:rsidRPr="0066034E" w:rsidRDefault="009A35D4" w:rsidP="009A35D4">
      <w:pPr>
        <w:rPr>
          <w:rFonts w:ascii="Calibri" w:hAnsi="Calibri"/>
          <w:lang w:val="nl-NL"/>
        </w:rPr>
      </w:pPr>
      <w:r w:rsidRPr="0066034E">
        <w:rPr>
          <w:b/>
          <w:bCs/>
          <w:lang w:val="nl-NL"/>
        </w:rPr>
        <w:t>De moderator:</w:t>
      </w:r>
      <w:r w:rsidRPr="0066034E">
        <w:rPr>
          <w:lang w:val="nl-NL"/>
        </w:rPr>
        <w:t xml:space="preserve"> De gespreksleider bereidt de sessie voor, vat de info per kerk samen in de vorm van een presentatie en leidt de gesprekken tussen de aanwezigen in goede banen. De lokale besturen kunnen ervoor kiezen om te werken met een externe moderator of te werken met iemand van het lokaal bestuur zelf, zoals de algemeen directeur. Voor de vorm en methodiek maakt dit niet veel uit, het is echter van groot belang dat deze persoon onafhankelijk handelt, voldoende oog heeft voor het grotere geheel en zich niet inhoudelijk mengt in de discussies. </w:t>
      </w:r>
    </w:p>
    <w:p w14:paraId="54533D6D" w14:textId="7A129377" w:rsidR="009A35D4" w:rsidRPr="0066034E" w:rsidRDefault="009A35D4" w:rsidP="009A35D4">
      <w:pPr>
        <w:rPr>
          <w:rFonts w:ascii="Calibri" w:hAnsi="Calibri"/>
          <w:b/>
          <w:bCs/>
          <w:i/>
          <w:iCs/>
          <w:lang w:val="nl-NL"/>
        </w:rPr>
      </w:pPr>
      <w:r>
        <w:rPr>
          <w:b/>
          <w:bCs/>
          <w:lang w:val="nl-NL"/>
        </w:rPr>
        <w:t>De verslagnemer</w:t>
      </w:r>
      <w:r w:rsidRPr="0066034E">
        <w:rPr>
          <w:b/>
          <w:bCs/>
          <w:lang w:val="nl-NL"/>
        </w:rPr>
        <w:t>:</w:t>
      </w:r>
      <w:r w:rsidRPr="0066034E">
        <w:rPr>
          <w:lang w:val="nl-NL"/>
        </w:rPr>
        <w:t xml:space="preserve"> Neemt nota van de gevoerde gesprekken</w:t>
      </w:r>
      <w:r>
        <w:rPr>
          <w:lang w:val="nl-NL"/>
        </w:rPr>
        <w:t xml:space="preserve"> en vult het </w:t>
      </w:r>
      <w:r w:rsidR="00AB5D6F">
        <w:rPr>
          <w:lang w:val="nl-NL"/>
        </w:rPr>
        <w:t>invulformulier</w:t>
      </w:r>
      <w:r>
        <w:rPr>
          <w:lang w:val="nl-NL"/>
        </w:rPr>
        <w:t xml:space="preserve"> in. </w:t>
      </w:r>
    </w:p>
    <w:p w14:paraId="650A7056" w14:textId="32C94BA0" w:rsidR="003F4216" w:rsidRPr="003F4216" w:rsidRDefault="003F4216" w:rsidP="009A35D4">
      <w:pPr>
        <w:pStyle w:val="Kop3"/>
      </w:pPr>
      <w:bookmarkStart w:id="22" w:name="_Toc168927926"/>
      <w:r w:rsidRPr="003F4216">
        <w:t>Maak een presentatie</w:t>
      </w:r>
      <w:bookmarkEnd w:id="22"/>
    </w:p>
    <w:p w14:paraId="5C848AE7" w14:textId="77777777" w:rsidR="003F4216" w:rsidRPr="0066034E" w:rsidRDefault="003F4216" w:rsidP="003F4216">
      <w:pPr>
        <w:rPr>
          <w:lang w:val="nl-NL"/>
        </w:rPr>
      </w:pPr>
      <w:r w:rsidRPr="0066034E">
        <w:rPr>
          <w:lang w:val="nl-NL"/>
        </w:rPr>
        <w:t xml:space="preserve">Het doel is om de deelnemers op hoofdlijnen te informeren over de kenmerken, erfgoedwaarden en bouwfysische toestand van de kerk(en), zodat iedereen een beeld heeft van het patrimonium. Hoe je dit doet, is om het even. Belangrijk bij het presenteren van </w:t>
      </w:r>
      <w:r w:rsidRPr="0066034E">
        <w:rPr>
          <w:lang w:val="nl-NL"/>
        </w:rPr>
        <w:lastRenderedPageBreak/>
        <w:t xml:space="preserve">de informatie is wel het volgende: </w:t>
      </w:r>
      <w:proofErr w:type="spellStart"/>
      <w:r w:rsidRPr="0066034E">
        <w:rPr>
          <w:i/>
          <w:iCs/>
          <w:lang w:val="nl-NL"/>
        </w:rPr>
        <w:t>Less</w:t>
      </w:r>
      <w:proofErr w:type="spellEnd"/>
      <w:r w:rsidRPr="0066034E">
        <w:rPr>
          <w:i/>
          <w:iCs/>
          <w:lang w:val="nl-NL"/>
        </w:rPr>
        <w:t xml:space="preserve"> is more</w:t>
      </w:r>
      <w:r w:rsidRPr="0066034E">
        <w:rPr>
          <w:lang w:val="nl-NL"/>
        </w:rPr>
        <w:t>. Overspoel de deelnemers niet met te veel details, anders riskeer je dat de energie verdwijnt. Het echte werk moet nog komen bij het invullen van de vragen i.v.m. het ruimtelijk potentieel. </w:t>
      </w:r>
    </w:p>
    <w:p w14:paraId="63D19CD4" w14:textId="77777777" w:rsidR="003F4216" w:rsidRPr="0066034E" w:rsidRDefault="003F4216" w:rsidP="003F4216">
      <w:pPr>
        <w:rPr>
          <w:lang w:val="nl-NL"/>
        </w:rPr>
      </w:pPr>
    </w:p>
    <w:p w14:paraId="7B7A53D8" w14:textId="0E665B42" w:rsidR="003F4216" w:rsidRPr="0066034E" w:rsidRDefault="003F4216" w:rsidP="003F4216">
      <w:pPr>
        <w:rPr>
          <w:lang w:val="nl-NL"/>
        </w:rPr>
      </w:pPr>
      <w:r w:rsidRPr="0066034E">
        <w:rPr>
          <w:lang w:val="nl-NL"/>
        </w:rPr>
        <w:t xml:space="preserve">Verwijs naar </w:t>
      </w:r>
      <w:r w:rsidR="00AB5D6F">
        <w:rPr>
          <w:lang w:val="nl-NL"/>
        </w:rPr>
        <w:t xml:space="preserve">de input van </w:t>
      </w:r>
      <w:r w:rsidRPr="0066034E">
        <w:rPr>
          <w:lang w:val="nl-NL"/>
        </w:rPr>
        <w:t>experten: tijdens het bepalen van de erfgoedwaarden en bouwfysische toestand heb je (idealiter) contact gehad met een erfgoedconsulent (AOE of IOED) en Monumentenwacht. Verwijs hier ook naar tijdens het voorstellen van de kerken. </w:t>
      </w:r>
    </w:p>
    <w:p w14:paraId="1EEF75B7" w14:textId="5009FCAB" w:rsidR="003F4216" w:rsidRPr="0066034E" w:rsidRDefault="003F4216" w:rsidP="003F4216">
      <w:pPr>
        <w:rPr>
          <w:lang w:val="nl-NL"/>
        </w:rPr>
      </w:pPr>
      <w:r w:rsidRPr="0066034E">
        <w:rPr>
          <w:lang w:val="nl-NL"/>
        </w:rPr>
        <w:t>Presenteer dit als feitelijk en laat dan ruimte voor nuancering: de erfgoedwaardering en bouwfysische toestand zijn iets wat tot stand komt door expertise. Het is niet de bedoeling dat dit door de deelnemers inhoudelijk ter discussie wordt gesteld. Natuurlijk is het wel mogelijk dat er opmerkingen worden gemaakt of zaken in vraag worden gesteld. Zo kan het zijn dat bv. ‘de waterschade’ in het rapport van Monumentenwacht reeds hersteld werd. </w:t>
      </w:r>
    </w:p>
    <w:p w14:paraId="6383A4B3" w14:textId="77777777" w:rsidR="003F4216" w:rsidRPr="0066034E" w:rsidRDefault="003F4216" w:rsidP="003F4216">
      <w:pPr>
        <w:rPr>
          <w:lang w:val="nl-NL"/>
        </w:rPr>
      </w:pPr>
    </w:p>
    <w:p w14:paraId="4C526236" w14:textId="6EE4F065" w:rsidR="003F4216" w:rsidRPr="0066034E" w:rsidRDefault="003F4216" w:rsidP="003F4216">
      <w:pPr>
        <w:rPr>
          <w:lang w:val="nl-NL"/>
        </w:rPr>
      </w:pPr>
      <w:r w:rsidRPr="0066034E">
        <w:rPr>
          <w:lang w:val="nl-NL"/>
        </w:rPr>
        <w:t>Tools: </w:t>
      </w:r>
    </w:p>
    <w:p w14:paraId="0F8E7CC6" w14:textId="77777777" w:rsidR="003F4216" w:rsidRPr="0066034E" w:rsidRDefault="003F4216" w:rsidP="003F4216">
      <w:pPr>
        <w:pStyle w:val="Lijstalinea"/>
        <w:numPr>
          <w:ilvl w:val="0"/>
          <w:numId w:val="109"/>
        </w:numPr>
        <w:rPr>
          <w:rFonts w:ascii="Calibri" w:hAnsi="Calibri"/>
          <w:lang w:val="nl-NL"/>
        </w:rPr>
      </w:pPr>
      <w:r w:rsidRPr="00862178">
        <w:t>Presentatie profiel-werksessie:</w:t>
      </w:r>
      <w:r w:rsidRPr="0066034E">
        <w:rPr>
          <w:lang w:val="nl-NL"/>
        </w:rPr>
        <w:t>: We voorzien een template waarmee je de kerk(en) kan voorstellen. Laat ruimte voor nuancering en aanvullende opmerkingen. </w:t>
      </w:r>
    </w:p>
    <w:p w14:paraId="68557285" w14:textId="28A36E89" w:rsidR="003F4216" w:rsidRPr="0066034E" w:rsidRDefault="003F4216" w:rsidP="003F4216">
      <w:pPr>
        <w:pStyle w:val="Lijstalinea"/>
        <w:numPr>
          <w:ilvl w:val="0"/>
          <w:numId w:val="109"/>
        </w:numPr>
        <w:rPr>
          <w:rFonts w:ascii="Calibri" w:hAnsi="Calibri"/>
          <w:lang w:val="nl-NL"/>
        </w:rPr>
      </w:pPr>
      <w:r>
        <w:rPr>
          <w:lang w:val="nl-NL"/>
        </w:rPr>
        <w:t>Invulfiche</w:t>
      </w:r>
      <w:r w:rsidRPr="0066034E">
        <w:rPr>
          <w:lang w:val="nl-NL"/>
        </w:rPr>
        <w:t>: In de Excel duid je de scores aan. Je kan ook bijhorende opmerkingen noteren. </w:t>
      </w:r>
    </w:p>
    <w:p w14:paraId="4F9A3092" w14:textId="77777777" w:rsidR="00DA7272" w:rsidRDefault="00DA7272" w:rsidP="00217257">
      <w:pPr>
        <w:rPr>
          <w:lang w:val="nl-NL"/>
        </w:rPr>
      </w:pPr>
    </w:p>
    <w:p w14:paraId="0E24F63C" w14:textId="77777777" w:rsidR="009A35D4" w:rsidRDefault="009A35D4" w:rsidP="009A35D4">
      <w:pPr>
        <w:pStyle w:val="Kop3"/>
        <w:rPr>
          <w:lang w:val="nl-NL"/>
        </w:rPr>
      </w:pPr>
      <w:bookmarkStart w:id="23" w:name="_Toc168927927"/>
      <w:r>
        <w:rPr>
          <w:lang w:val="nl-NL"/>
        </w:rPr>
        <w:t>Ruimtelijke potentieel</w:t>
      </w:r>
      <w:bookmarkEnd w:id="23"/>
    </w:p>
    <w:p w14:paraId="088B71F9" w14:textId="73CA31EF" w:rsidR="00EF6E31" w:rsidRDefault="00EF6E31" w:rsidP="009A35D4">
      <w:pPr>
        <w:rPr>
          <w:rFonts w:ascii="Cambria" w:hAnsi="Cambria" w:cs="Cambria"/>
          <w:lang w:val="nl-NL"/>
        </w:rPr>
      </w:pPr>
      <w:r w:rsidRPr="0066034E">
        <w:rPr>
          <w:lang w:val="nl-NL"/>
        </w:rPr>
        <w:t>Vul samen de 27 vragen m.b.t. ruimtelijk potentieel in voor iedere kerk.</w:t>
      </w:r>
      <w:r w:rsidRPr="0066034E">
        <w:rPr>
          <w:rFonts w:ascii="Cambria" w:hAnsi="Cambria" w:cs="Cambria"/>
          <w:lang w:val="nl-NL"/>
        </w:rPr>
        <w:t> </w:t>
      </w:r>
    </w:p>
    <w:p w14:paraId="32F14E52" w14:textId="1102734C" w:rsidR="009A35D4" w:rsidRPr="0066034E" w:rsidRDefault="009A35D4" w:rsidP="009A35D4">
      <w:pPr>
        <w:rPr>
          <w:lang w:val="nl-NL"/>
        </w:rPr>
      </w:pPr>
      <w:r w:rsidRPr="00395117">
        <w:rPr>
          <w:lang w:val="nl-NL"/>
        </w:rPr>
        <w:t xml:space="preserve">Lees iedere vraag luidop voor, toon afbeeldingen die de vraag illustreren. </w:t>
      </w:r>
    </w:p>
    <w:p w14:paraId="62401544" w14:textId="55553F31" w:rsidR="00EF6E31" w:rsidRDefault="00EF6E31" w:rsidP="00217257">
      <w:pPr>
        <w:rPr>
          <w:lang w:val="nl-NL"/>
        </w:rPr>
      </w:pPr>
      <w:r w:rsidRPr="009A35D4">
        <w:rPr>
          <w:lang w:val="nl-NL"/>
        </w:rPr>
        <w:t>De secretaris vult parallel de resultaten en bijhorende opmerkingen in de invulfiche (</w:t>
      </w:r>
      <w:proofErr w:type="spellStart"/>
      <w:r w:rsidRPr="009A35D4">
        <w:rPr>
          <w:lang w:val="nl-NL"/>
        </w:rPr>
        <w:t>excel</w:t>
      </w:r>
      <w:proofErr w:type="spellEnd"/>
      <w:r w:rsidRPr="009A35D4">
        <w:rPr>
          <w:lang w:val="nl-NL"/>
        </w:rPr>
        <w:t>)</w:t>
      </w:r>
    </w:p>
    <w:p w14:paraId="0BB633E0" w14:textId="77777777" w:rsidR="00DA7272" w:rsidRDefault="00DA7272" w:rsidP="00217257">
      <w:pPr>
        <w:rPr>
          <w:lang w:val="nl-NL"/>
        </w:rPr>
      </w:pPr>
    </w:p>
    <w:p w14:paraId="39A8D8B5" w14:textId="23E11B3F" w:rsidR="00DA7272" w:rsidRPr="00DA7272" w:rsidRDefault="006E72AA" w:rsidP="00DA7272">
      <w:pPr>
        <w:pStyle w:val="Kop3"/>
      </w:pPr>
      <w:bookmarkStart w:id="24" w:name="_Toc168927928"/>
      <w:r>
        <w:t>Draaiboek</w:t>
      </w:r>
      <w:r w:rsidR="00DA7272" w:rsidRPr="00DA7272">
        <w:t xml:space="preserve"> profiel-werksessie</w:t>
      </w:r>
      <w:bookmarkEnd w:id="24"/>
    </w:p>
    <w:p w14:paraId="1D8E5D84" w14:textId="77777777" w:rsidR="00DA7272" w:rsidRPr="0066034E" w:rsidRDefault="00DA7272" w:rsidP="00DA7272">
      <w:pPr>
        <w:rPr>
          <w:lang w:val="nl-NL"/>
        </w:rPr>
      </w:pPr>
      <w:r w:rsidRPr="0066034E">
        <w:rPr>
          <w:lang w:val="nl-NL"/>
        </w:rPr>
        <w:t>De opmaak van een bestemmingsprofiel staat nooit op zichzelf maar is steeds een stap binnen de opmaak/actualisatie van een kerkenbeleidsplan. Het bestemmingsprofiel leert ons iets over de ruimtelijke potenties van het kerkgebouw, en niet over lokale noden, wensen, budget, …. Idealiter kadert de profiel-werksessie in een breder proces waardoor de resultaten van de bestemmingsprofielen kunnen gekoppeld worden aan lokale kansen en uitdagingen. De opmaak van de bestemmingsprofielen biedt een methodiek om het collectief toekomstgesprek op niveau van het patrimonium te voeren. </w:t>
      </w:r>
    </w:p>
    <w:p w14:paraId="79A6488C" w14:textId="77777777" w:rsidR="00DA7272" w:rsidRPr="0066034E" w:rsidRDefault="00DA7272" w:rsidP="00DA7272">
      <w:pPr>
        <w:rPr>
          <w:lang w:val="nl-NL"/>
        </w:rPr>
      </w:pPr>
    </w:p>
    <w:p w14:paraId="7B3A1A84" w14:textId="77777777" w:rsidR="00DA7272" w:rsidRPr="0066034E" w:rsidRDefault="00DA7272" w:rsidP="00DA7272">
      <w:pPr>
        <w:rPr>
          <w:lang w:val="nl-NL"/>
        </w:rPr>
      </w:pPr>
      <w:r w:rsidRPr="0066034E">
        <w:rPr>
          <w:lang w:val="nl-NL"/>
        </w:rPr>
        <w:t xml:space="preserve">De profiel-werksessie focust op het kennismaken met het patrimonium (aan de hand van ID, erfgoedwaarden, bouwfysische toestand) en het bepalen van het ruimtelijk potentieel. Als resultaat van het collectief invullen wordt er automatisch een bestemmingsprofiel gegenereerd en de koppeling gemaakt met een aantal </w:t>
      </w:r>
      <w:r>
        <w:rPr>
          <w:lang w:val="nl-NL"/>
        </w:rPr>
        <w:t>programma-clusters in het onderdeel matchmaking</w:t>
      </w:r>
      <w:r w:rsidRPr="0066034E">
        <w:rPr>
          <w:lang w:val="nl-NL"/>
        </w:rPr>
        <w:t>.  Indien er ruimte en tijd is kunnen verschillende kerken en bijhorende profielen in dezelfde sessie worden overlopen. </w:t>
      </w:r>
    </w:p>
    <w:p w14:paraId="7F183D4D" w14:textId="77777777" w:rsidR="00DA7272" w:rsidRPr="0066034E" w:rsidRDefault="00DA7272" w:rsidP="00DA7272">
      <w:pPr>
        <w:rPr>
          <w:lang w:val="nl-NL"/>
        </w:rPr>
      </w:pPr>
    </w:p>
    <w:p w14:paraId="5FF49CD8" w14:textId="77777777" w:rsidR="00DA7272" w:rsidRDefault="00DA7272" w:rsidP="00DA7272">
      <w:pPr>
        <w:rPr>
          <w:lang w:val="nl-NL"/>
        </w:rPr>
      </w:pPr>
      <w:r w:rsidRPr="0066034E">
        <w:rPr>
          <w:lang w:val="nl-NL"/>
        </w:rPr>
        <w:t xml:space="preserve">Een volgende stap is dan het trekken van conclusies, het opzoeken van goede referenties gelinkt aan de matchmaking en de koppeling van de resultaten aan het kerkenbeleidsplan. </w:t>
      </w:r>
      <w:r w:rsidRPr="0066034E">
        <w:rPr>
          <w:lang w:val="nl-NL"/>
        </w:rPr>
        <w:lastRenderedPageBreak/>
        <w:t>Dit vraagt tijd en denkwerk. Afhankelijk van het gevoerde proces kan dit best in een volgende sessie behandeld worden. </w:t>
      </w:r>
    </w:p>
    <w:p w14:paraId="5498DC4B" w14:textId="77777777" w:rsidR="006E72AA" w:rsidRDefault="006E72AA" w:rsidP="00DA7272">
      <w:pPr>
        <w:rPr>
          <w:lang w:val="nl-NL"/>
        </w:rPr>
      </w:pPr>
    </w:p>
    <w:p w14:paraId="15BA9FDA" w14:textId="0E01303F" w:rsidR="006E72AA" w:rsidRPr="0066034E" w:rsidRDefault="006E72AA" w:rsidP="006E72AA">
      <w:pPr>
        <w:rPr>
          <w:lang w:val="nl-NL"/>
        </w:rPr>
      </w:pPr>
      <w:r w:rsidRPr="0066034E">
        <w:rPr>
          <w:lang w:val="nl-NL"/>
        </w:rPr>
        <w:t xml:space="preserve">Onderstaand vind je </w:t>
      </w:r>
      <w:r w:rsidRPr="00984DB5">
        <w:rPr>
          <w:b/>
          <w:bCs/>
          <w:color w:val="7030A0"/>
          <w:lang w:val="nl-NL"/>
        </w:rPr>
        <w:t>een draaiboek</w:t>
      </w:r>
      <w:r w:rsidRPr="00984DB5">
        <w:rPr>
          <w:color w:val="7030A0"/>
          <w:lang w:val="nl-NL"/>
        </w:rPr>
        <w:t xml:space="preserve"> </w:t>
      </w:r>
      <w:r w:rsidRPr="0066034E">
        <w:rPr>
          <w:lang w:val="nl-NL"/>
        </w:rPr>
        <w:t>terug dat we hebben uitgeschreven als een document dat op zichzelf kan staan. Je zal merken dat we hierin zaken herhalen die reeds aan bod kwamen in een ander onderdeel van dit handboek. Het is de bedoeling dat je dit deel kan kopiëren en aanpassen voor de organisatie van je eigen werksessie. </w:t>
      </w:r>
      <w:r w:rsidRPr="0066034E">
        <w:rPr>
          <w:lang w:val="nl-NL"/>
        </w:rPr>
        <w:br/>
      </w:r>
    </w:p>
    <w:tbl>
      <w:tblPr>
        <w:tblW w:w="0" w:type="auto"/>
        <w:tblCellMar>
          <w:top w:w="15" w:type="dxa"/>
          <w:left w:w="15" w:type="dxa"/>
          <w:bottom w:w="15" w:type="dxa"/>
          <w:right w:w="15" w:type="dxa"/>
        </w:tblCellMar>
        <w:tblLook w:val="04A0" w:firstRow="1" w:lastRow="0" w:firstColumn="1" w:lastColumn="0" w:noHBand="0" w:noVBand="1"/>
      </w:tblPr>
      <w:tblGrid>
        <w:gridCol w:w="925"/>
        <w:gridCol w:w="965"/>
        <w:gridCol w:w="8021"/>
      </w:tblGrid>
      <w:tr w:rsidR="006E72AA" w:rsidRPr="0066034E" w14:paraId="55113F21" w14:textId="77777777" w:rsidTr="00606B56">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33932BB6" w14:textId="77777777" w:rsidR="006E72AA" w:rsidRPr="0066034E" w:rsidRDefault="006E72AA" w:rsidP="00606B56">
            <w:pPr>
              <w:rPr>
                <w:lang w:val="nl-NL"/>
              </w:rPr>
            </w:pPr>
            <w:r w:rsidRPr="0066034E">
              <w:rPr>
                <w:lang w:val="nl-NL"/>
              </w:rPr>
              <w:t>UUR</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3000C3D4" w14:textId="77777777" w:rsidR="006E72AA" w:rsidRPr="0066034E" w:rsidRDefault="006E72AA" w:rsidP="00606B56">
            <w:pPr>
              <w:rPr>
                <w:lang w:val="nl-NL"/>
              </w:rPr>
            </w:pPr>
            <w:r w:rsidRPr="0066034E">
              <w:rPr>
                <w:lang w:val="nl-NL"/>
              </w:rPr>
              <w:t>DUUR</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8656645" w14:textId="77777777" w:rsidR="006E72AA" w:rsidRPr="0066034E" w:rsidRDefault="006E72AA" w:rsidP="00606B56">
            <w:pPr>
              <w:rPr>
                <w:lang w:val="nl-NL"/>
              </w:rPr>
            </w:pPr>
            <w:r w:rsidRPr="0066034E">
              <w:rPr>
                <w:lang w:val="nl-NL"/>
              </w:rPr>
              <w:t>PROGRAMMA</w:t>
            </w:r>
          </w:p>
        </w:tc>
      </w:tr>
      <w:tr w:rsidR="006E72AA" w:rsidRPr="0066034E" w14:paraId="289A8836"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1AFBB91"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B76B4" w14:textId="77777777" w:rsidR="006E72AA" w:rsidRPr="0066034E" w:rsidRDefault="006E72AA" w:rsidP="00606B56">
            <w:pPr>
              <w:rPr>
                <w:lang w:val="nl-NL"/>
              </w:rPr>
            </w:pPr>
            <w:r w:rsidRPr="0066034E">
              <w:rPr>
                <w:lang w:val="nl-NL"/>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BC5A6BE" w14:textId="77777777" w:rsidR="006E72AA" w:rsidRPr="0066034E" w:rsidRDefault="006E72AA" w:rsidP="00606B56">
            <w:pPr>
              <w:rPr>
                <w:lang w:val="nl-NL"/>
              </w:rPr>
            </w:pPr>
            <w:r w:rsidRPr="0066034E">
              <w:rPr>
                <w:lang w:val="nl-NL"/>
              </w:rPr>
              <w:t>Onthaal, koffie, naamkaartje</w:t>
            </w:r>
          </w:p>
        </w:tc>
      </w:tr>
      <w:tr w:rsidR="006E72AA" w:rsidRPr="0066034E" w14:paraId="3AB5C5CD"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685A81"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4ED5D" w14:textId="77777777" w:rsidR="006E72AA" w:rsidRPr="0066034E" w:rsidRDefault="006E72AA" w:rsidP="00606B56">
            <w:pPr>
              <w:rPr>
                <w:lang w:val="nl-NL"/>
              </w:rPr>
            </w:pPr>
            <w:r w:rsidRPr="0066034E">
              <w:rPr>
                <w:lang w:val="nl-NL"/>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F2F535" w14:textId="77777777" w:rsidR="006E72AA" w:rsidRPr="0066034E" w:rsidRDefault="006E72AA" w:rsidP="00606B56">
            <w:pPr>
              <w:rPr>
                <w:lang w:val="nl-NL"/>
              </w:rPr>
            </w:pPr>
            <w:r w:rsidRPr="0066034E">
              <w:rPr>
                <w:lang w:val="nl-NL"/>
              </w:rPr>
              <w:t>Presentatie: context en doelstelling</w:t>
            </w:r>
          </w:p>
        </w:tc>
      </w:tr>
      <w:tr w:rsidR="006E72AA" w:rsidRPr="0066034E" w14:paraId="5616EB4B"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BF9CBA"/>
            <w:tcMar>
              <w:top w:w="0" w:type="dxa"/>
              <w:left w:w="108" w:type="dxa"/>
              <w:bottom w:w="0" w:type="dxa"/>
              <w:right w:w="108" w:type="dxa"/>
            </w:tcMar>
            <w:vAlign w:val="center"/>
            <w:hideMark/>
          </w:tcPr>
          <w:p w14:paraId="6A721140"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9CBA"/>
            <w:tcMar>
              <w:top w:w="0" w:type="dxa"/>
              <w:left w:w="108" w:type="dxa"/>
              <w:bottom w:w="0" w:type="dxa"/>
              <w:right w:w="108" w:type="dxa"/>
            </w:tcMar>
            <w:vAlign w:val="center"/>
            <w:hideMark/>
          </w:tcPr>
          <w:p w14:paraId="350CC4E7" w14:textId="77777777" w:rsidR="006E72AA" w:rsidRPr="0066034E" w:rsidRDefault="006E72AA" w:rsidP="00606B56">
            <w:pPr>
              <w:rPr>
                <w:lang w:val="nl-NL"/>
              </w:rPr>
            </w:pPr>
            <w:r w:rsidRPr="0066034E">
              <w:rPr>
                <w:lang w:val="nl-NL"/>
              </w:rPr>
              <w:t>10 min</w:t>
            </w:r>
          </w:p>
        </w:tc>
        <w:tc>
          <w:tcPr>
            <w:tcW w:w="0" w:type="auto"/>
            <w:tcBorders>
              <w:top w:val="single" w:sz="4" w:space="0" w:color="000000"/>
              <w:left w:val="single" w:sz="4" w:space="0" w:color="000000"/>
              <w:bottom w:val="single" w:sz="4" w:space="0" w:color="000000"/>
              <w:right w:val="single" w:sz="4" w:space="0" w:color="000000"/>
            </w:tcBorders>
            <w:shd w:val="clear" w:color="auto" w:fill="BF9CBA"/>
            <w:tcMar>
              <w:top w:w="0" w:type="dxa"/>
              <w:left w:w="108" w:type="dxa"/>
              <w:bottom w:w="0" w:type="dxa"/>
              <w:right w:w="108" w:type="dxa"/>
            </w:tcMar>
            <w:vAlign w:val="center"/>
            <w:hideMark/>
          </w:tcPr>
          <w:p w14:paraId="45EAA709" w14:textId="77777777" w:rsidR="006E72AA" w:rsidRPr="0066034E" w:rsidRDefault="006E72AA" w:rsidP="00606B56">
            <w:pPr>
              <w:rPr>
                <w:lang w:val="nl-NL"/>
              </w:rPr>
            </w:pPr>
            <w:r w:rsidRPr="0066034E">
              <w:rPr>
                <w:lang w:val="nl-NL"/>
              </w:rPr>
              <w:t>Werksessie: overlopen ID, erfgoedwaarden, bouwfysische toestand kerk x </w:t>
            </w:r>
          </w:p>
        </w:tc>
      </w:tr>
      <w:tr w:rsidR="006E72AA" w:rsidRPr="0066034E" w14:paraId="1C70F881"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BF9CBA"/>
            <w:tcMar>
              <w:top w:w="0" w:type="dxa"/>
              <w:left w:w="108" w:type="dxa"/>
              <w:bottom w:w="0" w:type="dxa"/>
              <w:right w:w="108" w:type="dxa"/>
            </w:tcMar>
            <w:vAlign w:val="center"/>
            <w:hideMark/>
          </w:tcPr>
          <w:p w14:paraId="484D9315"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BF9CBA"/>
            <w:tcMar>
              <w:top w:w="0" w:type="dxa"/>
              <w:left w:w="108" w:type="dxa"/>
              <w:bottom w:w="0" w:type="dxa"/>
              <w:right w:w="108" w:type="dxa"/>
            </w:tcMar>
            <w:vAlign w:val="center"/>
            <w:hideMark/>
          </w:tcPr>
          <w:p w14:paraId="6310699D" w14:textId="77777777" w:rsidR="006E72AA" w:rsidRPr="0066034E" w:rsidRDefault="006E72AA" w:rsidP="00606B56">
            <w:pPr>
              <w:rPr>
                <w:lang w:val="nl-NL"/>
              </w:rPr>
            </w:pPr>
            <w:r w:rsidRPr="0066034E">
              <w:rPr>
                <w:lang w:val="nl-NL"/>
              </w:rPr>
              <w:t>40 min</w:t>
            </w:r>
          </w:p>
        </w:tc>
        <w:tc>
          <w:tcPr>
            <w:tcW w:w="0" w:type="auto"/>
            <w:tcBorders>
              <w:top w:val="single" w:sz="4" w:space="0" w:color="000000"/>
              <w:left w:val="single" w:sz="4" w:space="0" w:color="000000"/>
              <w:bottom w:val="single" w:sz="4" w:space="0" w:color="000000"/>
              <w:right w:val="single" w:sz="4" w:space="0" w:color="000000"/>
            </w:tcBorders>
            <w:shd w:val="clear" w:color="auto" w:fill="BF9CBA"/>
            <w:tcMar>
              <w:top w:w="0" w:type="dxa"/>
              <w:left w:w="108" w:type="dxa"/>
              <w:bottom w:w="0" w:type="dxa"/>
              <w:right w:w="108" w:type="dxa"/>
            </w:tcMar>
            <w:vAlign w:val="center"/>
            <w:hideMark/>
          </w:tcPr>
          <w:p w14:paraId="07B095D6" w14:textId="77777777" w:rsidR="006E72AA" w:rsidRPr="0066034E" w:rsidRDefault="006E72AA" w:rsidP="00606B56">
            <w:pPr>
              <w:rPr>
                <w:lang w:val="nl-NL"/>
              </w:rPr>
            </w:pPr>
            <w:r w:rsidRPr="0066034E">
              <w:rPr>
                <w:lang w:val="nl-NL"/>
              </w:rPr>
              <w:t>Werksessie: 27 vragen ruimtelijk potentieel kerk x</w:t>
            </w:r>
          </w:p>
        </w:tc>
      </w:tr>
      <w:tr w:rsidR="006E72AA" w:rsidRPr="0066034E" w14:paraId="396E1074"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FA2476"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559429" w14:textId="77777777" w:rsidR="006E72AA" w:rsidRPr="0066034E" w:rsidRDefault="006E72AA" w:rsidP="00606B56">
            <w:pPr>
              <w:rPr>
                <w:lang w:val="nl-NL"/>
              </w:rPr>
            </w:pPr>
            <w:r w:rsidRPr="0066034E">
              <w:rPr>
                <w:lang w:val="nl-NL"/>
              </w:rPr>
              <w:t>5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21EC2C" w14:textId="77777777" w:rsidR="006E72AA" w:rsidRPr="0066034E" w:rsidRDefault="006E72AA" w:rsidP="00606B56">
            <w:pPr>
              <w:rPr>
                <w:lang w:val="nl-NL"/>
              </w:rPr>
            </w:pPr>
            <w:proofErr w:type="gramStart"/>
            <w:r w:rsidRPr="0066034E">
              <w:rPr>
                <w:lang w:val="nl-NL"/>
              </w:rPr>
              <w:t>pauze</w:t>
            </w:r>
            <w:proofErr w:type="gramEnd"/>
          </w:p>
        </w:tc>
      </w:tr>
      <w:tr w:rsidR="006E72AA" w:rsidRPr="0066034E" w14:paraId="1D4DD451"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E79FC05"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8C62967" w14:textId="77777777" w:rsidR="006E72AA" w:rsidRPr="0066034E" w:rsidRDefault="006E72AA" w:rsidP="00606B56">
            <w:pPr>
              <w:rPr>
                <w:lang w:val="nl-NL"/>
              </w:rPr>
            </w:pPr>
            <w:r w:rsidRPr="0066034E">
              <w:rPr>
                <w:lang w:val="nl-NL"/>
              </w:rPr>
              <w:t>10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2F293D" w14:textId="77777777" w:rsidR="006E72AA" w:rsidRPr="0066034E" w:rsidRDefault="006E72AA" w:rsidP="00606B56">
            <w:pPr>
              <w:rPr>
                <w:lang w:val="nl-NL"/>
              </w:rPr>
            </w:pPr>
            <w:r w:rsidRPr="0066034E">
              <w:rPr>
                <w:lang w:val="nl-NL"/>
              </w:rPr>
              <w:t>Werksessie: overlopen ID, erfgoedwaarden, bouwfysische toestand kerk y</w:t>
            </w:r>
          </w:p>
        </w:tc>
      </w:tr>
      <w:tr w:rsidR="006E72AA" w:rsidRPr="0066034E" w14:paraId="301ABD60"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DD6E205"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A9B54E" w14:textId="77777777" w:rsidR="006E72AA" w:rsidRPr="0066034E" w:rsidRDefault="006E72AA" w:rsidP="00606B56">
            <w:pPr>
              <w:rPr>
                <w:lang w:val="nl-NL"/>
              </w:rPr>
            </w:pPr>
            <w:r w:rsidRPr="0066034E">
              <w:rPr>
                <w:lang w:val="nl-NL"/>
              </w:rPr>
              <w:t>40 min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9D42DB" w14:textId="77777777" w:rsidR="006E72AA" w:rsidRPr="0066034E" w:rsidRDefault="006E72AA" w:rsidP="00606B56">
            <w:pPr>
              <w:rPr>
                <w:lang w:val="nl-NL"/>
              </w:rPr>
            </w:pPr>
            <w:r w:rsidRPr="0066034E">
              <w:rPr>
                <w:lang w:val="nl-NL"/>
              </w:rPr>
              <w:t>Werksessie: 27 vragen ruimtelijk potentieel kerk y</w:t>
            </w:r>
          </w:p>
        </w:tc>
      </w:tr>
      <w:tr w:rsidR="006E72AA" w:rsidRPr="0066034E" w14:paraId="576E970C"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DFE258"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B14FA" w14:textId="77777777" w:rsidR="006E72AA" w:rsidRPr="0066034E" w:rsidRDefault="006E72AA" w:rsidP="00606B56">
            <w:pPr>
              <w:rPr>
                <w:lang w:val="nl-NL"/>
              </w:rPr>
            </w:pPr>
            <w:r w:rsidRPr="0066034E">
              <w:rPr>
                <w:lang w:val="nl-NL"/>
              </w:rPr>
              <w:t>15 min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0677A" w14:textId="77777777" w:rsidR="006E72AA" w:rsidRPr="0066034E" w:rsidRDefault="006E72AA" w:rsidP="00606B56">
            <w:pPr>
              <w:rPr>
                <w:lang w:val="nl-NL"/>
              </w:rPr>
            </w:pPr>
            <w:r w:rsidRPr="0066034E">
              <w:rPr>
                <w:lang w:val="nl-NL"/>
              </w:rPr>
              <w:t xml:space="preserve">Pauze </w:t>
            </w:r>
            <w:proofErr w:type="gramStart"/>
            <w:r w:rsidRPr="0066034E">
              <w:rPr>
                <w:lang w:val="nl-NL"/>
              </w:rPr>
              <w:t>+  moderator</w:t>
            </w:r>
            <w:proofErr w:type="gramEnd"/>
            <w:r w:rsidRPr="0066034E">
              <w:rPr>
                <w:lang w:val="nl-NL"/>
              </w:rPr>
              <w:t xml:space="preserve"> trekt eerste conclusies   </w:t>
            </w:r>
          </w:p>
        </w:tc>
      </w:tr>
      <w:tr w:rsidR="006E72AA" w:rsidRPr="0066034E" w14:paraId="78F018E0"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48A59E7F"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4BE40A3" w14:textId="77777777" w:rsidR="006E72AA" w:rsidRPr="0066034E" w:rsidRDefault="006E72AA" w:rsidP="00606B56">
            <w:pPr>
              <w:rPr>
                <w:lang w:val="nl-NL"/>
              </w:rPr>
            </w:pPr>
            <w:proofErr w:type="gramStart"/>
            <w:r w:rsidRPr="0066034E">
              <w:rPr>
                <w:lang w:val="nl-NL"/>
              </w:rPr>
              <w:t>x</w:t>
            </w:r>
            <w:proofErr w:type="gramEnd"/>
            <w:r w:rsidRPr="0066034E">
              <w:rPr>
                <w:lang w:val="nl-NL"/>
              </w:rPr>
              <w:t xml:space="preserve"> min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61C2602A" w14:textId="77777777" w:rsidR="006E72AA" w:rsidRPr="0066034E" w:rsidRDefault="006E72AA" w:rsidP="00606B56">
            <w:pPr>
              <w:rPr>
                <w:lang w:val="nl-NL"/>
              </w:rPr>
            </w:pPr>
            <w:r w:rsidRPr="0066034E">
              <w:rPr>
                <w:lang w:val="nl-NL"/>
              </w:rPr>
              <w:t xml:space="preserve">Conclusies: bestemmingsprofielen kerk x, y, </w:t>
            </w:r>
            <w:proofErr w:type="spellStart"/>
            <w:r w:rsidRPr="0066034E">
              <w:rPr>
                <w:lang w:val="nl-NL"/>
              </w:rPr>
              <w:t>z</w:t>
            </w:r>
            <w:proofErr w:type="spellEnd"/>
            <w:r w:rsidRPr="0066034E">
              <w:rPr>
                <w:lang w:val="nl-NL"/>
              </w:rPr>
              <w:t>, … </w:t>
            </w:r>
          </w:p>
        </w:tc>
      </w:tr>
      <w:tr w:rsidR="006E72AA" w:rsidRPr="0066034E" w14:paraId="4BD3A086"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DF73F9D"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015035A4" w14:textId="77777777" w:rsidR="006E72AA" w:rsidRPr="0066034E" w:rsidRDefault="006E72AA" w:rsidP="00606B56">
            <w:pPr>
              <w:rPr>
                <w:lang w:val="nl-NL"/>
              </w:rPr>
            </w:pPr>
            <w:proofErr w:type="gramStart"/>
            <w:r w:rsidRPr="0066034E">
              <w:rPr>
                <w:lang w:val="nl-NL"/>
              </w:rPr>
              <w:t>x</w:t>
            </w:r>
            <w:proofErr w:type="gramEnd"/>
            <w:r w:rsidRPr="0066034E">
              <w:rPr>
                <w:lang w:val="nl-NL"/>
              </w:rPr>
              <w:t xml:space="preserve"> min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7D26929E" w14:textId="77777777" w:rsidR="006E72AA" w:rsidRPr="0066034E" w:rsidRDefault="006E72AA" w:rsidP="00606B56">
            <w:pPr>
              <w:rPr>
                <w:lang w:val="nl-NL"/>
              </w:rPr>
            </w:pPr>
            <w:r w:rsidRPr="0066034E">
              <w:rPr>
                <w:lang w:val="nl-NL"/>
              </w:rPr>
              <w:t>Conclusies: richting een kerkenbeleidsplan (optioneel)</w:t>
            </w:r>
          </w:p>
        </w:tc>
      </w:tr>
      <w:tr w:rsidR="006E72AA" w:rsidRPr="0066034E" w14:paraId="6664FACC"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0C213EB" w14:textId="77777777" w:rsidR="006E72AA" w:rsidRPr="0066034E" w:rsidRDefault="006E72AA" w:rsidP="00606B56">
            <w:pPr>
              <w:rPr>
                <w:lang w:val="nl-NL"/>
              </w:rPr>
            </w:pPr>
            <w:proofErr w:type="spellStart"/>
            <w:proofErr w:type="gramStart"/>
            <w:r w:rsidRPr="0066034E">
              <w:rPr>
                <w:lang w:val="nl-NL"/>
              </w:rPr>
              <w:t>xu</w:t>
            </w:r>
            <w:proofErr w:type="spellEnd"/>
            <w:proofErr w:type="gramEnd"/>
            <w:r w:rsidRPr="0066034E">
              <w:rPr>
                <w:lang w:val="nl-NL"/>
              </w:rPr>
              <w:t xml:space="preserve"> – </w:t>
            </w:r>
            <w:proofErr w:type="spellStart"/>
            <w:r w:rsidRPr="0066034E">
              <w:rPr>
                <w:lang w:val="nl-NL"/>
              </w:rPr>
              <w:t>xu</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0082CCAE" w14:textId="77777777" w:rsidR="006E72AA" w:rsidRPr="0066034E" w:rsidRDefault="006E72AA" w:rsidP="00606B56">
            <w:pPr>
              <w:rPr>
                <w:lang w:val="nl-NL"/>
              </w:rPr>
            </w:pPr>
            <w:proofErr w:type="gramStart"/>
            <w:r w:rsidRPr="0066034E">
              <w:rPr>
                <w:lang w:val="nl-NL"/>
              </w:rPr>
              <w:t>x</w:t>
            </w:r>
            <w:proofErr w:type="gramEnd"/>
            <w:r w:rsidRPr="0066034E">
              <w:rPr>
                <w:lang w:val="nl-NL"/>
              </w:rPr>
              <w:t xml:space="preserve"> min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34F2EC6E" w14:textId="77777777" w:rsidR="006E72AA" w:rsidRPr="0066034E" w:rsidRDefault="006E72AA" w:rsidP="00606B56">
            <w:pPr>
              <w:rPr>
                <w:lang w:val="nl-NL"/>
              </w:rPr>
            </w:pPr>
            <w:r w:rsidRPr="0066034E">
              <w:rPr>
                <w:lang w:val="nl-NL"/>
              </w:rPr>
              <w:t>Synthese en afronding</w:t>
            </w:r>
          </w:p>
        </w:tc>
      </w:tr>
      <w:tr w:rsidR="006E72AA" w:rsidRPr="0066034E" w14:paraId="39A457DA"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4AF64A59" w14:textId="77777777" w:rsidR="006E72AA" w:rsidRPr="0066034E" w:rsidRDefault="006E72AA" w:rsidP="00606B56">
            <w:pPr>
              <w:rPr>
                <w:lang w:val="nl-NL"/>
              </w:rPr>
            </w:pP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658F1F95" w14:textId="77777777" w:rsidR="006E72AA" w:rsidRPr="0066034E" w:rsidRDefault="006E72AA" w:rsidP="00606B56">
            <w:pPr>
              <w:rPr>
                <w:lang w:val="nl-NL"/>
              </w:rPr>
            </w:pPr>
            <w:proofErr w:type="gramStart"/>
            <w:r w:rsidRPr="0066034E">
              <w:rPr>
                <w:lang w:val="nl-NL"/>
              </w:rPr>
              <w:t>x</w:t>
            </w:r>
            <w:proofErr w:type="gramEnd"/>
            <w:r w:rsidRPr="0066034E">
              <w:rPr>
                <w:lang w:val="nl-NL"/>
              </w:rPr>
              <w:t xml:space="preserve"> min</w:t>
            </w:r>
          </w:p>
        </w:tc>
        <w:tc>
          <w:tcPr>
            <w:tcW w:w="0" w:type="auto"/>
            <w:tcBorders>
              <w:top w:val="single" w:sz="4" w:space="0" w:color="000000"/>
              <w:left w:val="single" w:sz="4" w:space="0" w:color="000000"/>
              <w:bottom w:val="single" w:sz="4" w:space="0" w:color="000000"/>
              <w:right w:val="single" w:sz="4" w:space="0" w:color="000000"/>
            </w:tcBorders>
            <w:shd w:val="clear" w:color="auto" w:fill="808080"/>
            <w:tcMar>
              <w:top w:w="0" w:type="dxa"/>
              <w:left w:w="108" w:type="dxa"/>
              <w:bottom w:w="0" w:type="dxa"/>
              <w:right w:w="108" w:type="dxa"/>
            </w:tcMar>
            <w:vAlign w:val="center"/>
            <w:hideMark/>
          </w:tcPr>
          <w:p w14:paraId="3EBB7C82" w14:textId="77777777" w:rsidR="006E72AA" w:rsidRPr="0066034E" w:rsidRDefault="006E72AA" w:rsidP="00606B56">
            <w:pPr>
              <w:rPr>
                <w:lang w:val="nl-NL"/>
              </w:rPr>
            </w:pPr>
            <w:r w:rsidRPr="0066034E">
              <w:rPr>
                <w:lang w:val="nl-NL"/>
              </w:rPr>
              <w:t>TOTAAL</w:t>
            </w:r>
          </w:p>
        </w:tc>
      </w:tr>
    </w:tbl>
    <w:p w14:paraId="70CB0AC1" w14:textId="77777777" w:rsidR="006E72AA" w:rsidRPr="0066034E" w:rsidRDefault="006E72AA" w:rsidP="006E72AA">
      <w:pPr>
        <w:rPr>
          <w:lang w:val="nl-NL"/>
        </w:rPr>
      </w:pPr>
    </w:p>
    <w:p w14:paraId="1990DFFF" w14:textId="77777777" w:rsidR="006E72AA" w:rsidRPr="00984DB5" w:rsidRDefault="006E72AA" w:rsidP="00984DB5">
      <w:pPr>
        <w:rPr>
          <w:b/>
          <w:bCs/>
          <w:color w:val="7030A0"/>
          <w:sz w:val="27"/>
          <w:szCs w:val="27"/>
          <w:lang w:val="nl-NL"/>
        </w:rPr>
      </w:pPr>
      <w:r w:rsidRPr="00984DB5">
        <w:rPr>
          <w:b/>
          <w:bCs/>
          <w:color w:val="7030A0"/>
          <w:lang w:val="nl-NL"/>
        </w:rPr>
        <w:t>Rolverdeling</w:t>
      </w:r>
    </w:p>
    <w:p w14:paraId="65EDEA30" w14:textId="77777777" w:rsidR="006E72AA" w:rsidRPr="00984DB5" w:rsidRDefault="006E72AA" w:rsidP="006E72AA">
      <w:pPr>
        <w:pStyle w:val="Lijstalinea"/>
        <w:numPr>
          <w:ilvl w:val="0"/>
          <w:numId w:val="127"/>
        </w:numPr>
        <w:rPr>
          <w:rFonts w:ascii="Calibri" w:hAnsi="Calibri"/>
          <w:b/>
          <w:bCs/>
          <w:color w:val="7030A0"/>
          <w:lang w:val="nl-NL"/>
        </w:rPr>
      </w:pPr>
      <w:r w:rsidRPr="00984DB5">
        <w:rPr>
          <w:color w:val="7030A0"/>
          <w:lang w:val="nl-NL"/>
        </w:rPr>
        <w:t>Lead &amp; timekeeper: </w:t>
      </w:r>
    </w:p>
    <w:p w14:paraId="733E283F" w14:textId="77777777" w:rsidR="006E72AA" w:rsidRPr="00984DB5" w:rsidRDefault="006E72AA" w:rsidP="006E72AA">
      <w:pPr>
        <w:pStyle w:val="Lijstalinea"/>
        <w:numPr>
          <w:ilvl w:val="0"/>
          <w:numId w:val="127"/>
        </w:numPr>
        <w:rPr>
          <w:rFonts w:ascii="Calibri" w:hAnsi="Calibri"/>
          <w:color w:val="7030A0"/>
          <w:lang w:val="nl-NL"/>
        </w:rPr>
      </w:pPr>
      <w:r w:rsidRPr="00984DB5">
        <w:rPr>
          <w:color w:val="7030A0"/>
          <w:lang w:val="nl-NL"/>
        </w:rPr>
        <w:t>Presentatie: </w:t>
      </w:r>
    </w:p>
    <w:p w14:paraId="329AFFE9" w14:textId="77777777" w:rsidR="006E72AA" w:rsidRPr="00984DB5" w:rsidRDefault="006E72AA" w:rsidP="006E72AA">
      <w:pPr>
        <w:pStyle w:val="Lijstalinea"/>
        <w:numPr>
          <w:ilvl w:val="0"/>
          <w:numId w:val="127"/>
        </w:numPr>
        <w:rPr>
          <w:rFonts w:ascii="Calibri" w:hAnsi="Calibri"/>
          <w:color w:val="7030A0"/>
          <w:lang w:val="nl-NL"/>
        </w:rPr>
      </w:pPr>
      <w:r w:rsidRPr="00984DB5">
        <w:rPr>
          <w:color w:val="7030A0"/>
          <w:lang w:val="nl-NL"/>
        </w:rPr>
        <w:t>Moderator(en): </w:t>
      </w:r>
    </w:p>
    <w:p w14:paraId="7F584D41" w14:textId="77777777" w:rsidR="006E72AA" w:rsidRPr="00984DB5" w:rsidRDefault="006E72AA" w:rsidP="006E72AA">
      <w:pPr>
        <w:pStyle w:val="Lijstalinea"/>
        <w:numPr>
          <w:ilvl w:val="0"/>
          <w:numId w:val="127"/>
        </w:numPr>
        <w:rPr>
          <w:rFonts w:ascii="Calibri" w:hAnsi="Calibri"/>
          <w:color w:val="7030A0"/>
          <w:lang w:val="nl-NL"/>
        </w:rPr>
      </w:pPr>
      <w:r w:rsidRPr="00984DB5">
        <w:rPr>
          <w:color w:val="7030A0"/>
          <w:lang w:val="nl-NL"/>
        </w:rPr>
        <w:t>Verslaggever(s): </w:t>
      </w:r>
    </w:p>
    <w:p w14:paraId="7998BEFB" w14:textId="77777777" w:rsidR="006E72AA" w:rsidRPr="00984DB5" w:rsidRDefault="006E72AA" w:rsidP="006E72AA">
      <w:pPr>
        <w:pStyle w:val="Lijstalinea"/>
        <w:numPr>
          <w:ilvl w:val="0"/>
          <w:numId w:val="127"/>
        </w:numPr>
        <w:rPr>
          <w:rFonts w:ascii="Calibri" w:hAnsi="Calibri"/>
          <w:color w:val="7030A0"/>
          <w:lang w:val="nl-NL"/>
        </w:rPr>
      </w:pPr>
      <w:r w:rsidRPr="00984DB5">
        <w:rPr>
          <w:color w:val="7030A0"/>
          <w:lang w:val="nl-NL"/>
        </w:rPr>
        <w:t>Experten: vb. consulenten of mensen experten uit het veld. Zij kunnen bij bepaalde aspecten meer duiding geven wanneer nodig. </w:t>
      </w:r>
    </w:p>
    <w:p w14:paraId="73E39380" w14:textId="77777777" w:rsidR="006E72AA" w:rsidRPr="00984DB5" w:rsidRDefault="006E72AA" w:rsidP="006E72AA">
      <w:pPr>
        <w:rPr>
          <w:b/>
          <w:bCs/>
          <w:color w:val="7030A0"/>
          <w:lang w:val="nl-NL"/>
        </w:rPr>
      </w:pPr>
    </w:p>
    <w:p w14:paraId="7C9E7A20" w14:textId="77777777" w:rsidR="006E72AA" w:rsidRPr="00984DB5" w:rsidRDefault="006E72AA" w:rsidP="006E72AA">
      <w:pPr>
        <w:rPr>
          <w:b/>
          <w:bCs/>
          <w:color w:val="7030A0"/>
          <w:sz w:val="27"/>
          <w:szCs w:val="27"/>
          <w:lang w:val="nl-NL"/>
        </w:rPr>
      </w:pPr>
      <w:r w:rsidRPr="00984DB5">
        <w:rPr>
          <w:b/>
          <w:bCs/>
          <w:color w:val="7030A0"/>
          <w:lang w:val="nl-NL"/>
        </w:rPr>
        <w:t>Aantal deelnemers</w:t>
      </w:r>
    </w:p>
    <w:p w14:paraId="66C01BBA" w14:textId="77777777" w:rsidR="006E72AA" w:rsidRPr="00984DB5" w:rsidRDefault="006E72AA" w:rsidP="006E72AA">
      <w:pPr>
        <w:pStyle w:val="Lijstalinea"/>
        <w:numPr>
          <w:ilvl w:val="0"/>
          <w:numId w:val="128"/>
        </w:numPr>
        <w:rPr>
          <w:rFonts w:ascii="Calibri" w:hAnsi="Calibri"/>
          <w:b/>
          <w:bCs/>
          <w:color w:val="7030A0"/>
          <w:lang w:val="nl-NL"/>
        </w:rPr>
      </w:pPr>
      <w:r w:rsidRPr="00984DB5">
        <w:rPr>
          <w:color w:val="7030A0"/>
          <w:lang w:val="nl-NL"/>
        </w:rPr>
        <w:t xml:space="preserve">Inschrijvingen op </w:t>
      </w:r>
      <w:proofErr w:type="gramStart"/>
      <w:r w:rsidRPr="00984DB5">
        <w:rPr>
          <w:color w:val="7030A0"/>
          <w:lang w:val="nl-NL"/>
        </w:rPr>
        <w:t>datum  =</w:t>
      </w:r>
      <w:proofErr w:type="gramEnd"/>
      <w:r w:rsidRPr="00984DB5">
        <w:rPr>
          <w:color w:val="7030A0"/>
          <w:lang w:val="nl-NL"/>
        </w:rPr>
        <w:t xml:space="preserve"> …</w:t>
      </w:r>
      <w:r w:rsidRPr="00984DB5">
        <w:rPr>
          <w:b/>
          <w:bCs/>
          <w:color w:val="7030A0"/>
          <w:lang w:val="nl-NL"/>
        </w:rPr>
        <w:t xml:space="preserve"> deelnemers</w:t>
      </w:r>
      <w:r w:rsidRPr="00984DB5">
        <w:rPr>
          <w:color w:val="7030A0"/>
          <w:lang w:val="nl-NL"/>
        </w:rPr>
        <w:t xml:space="preserve"> (inschrijvingen afgesloten)</w:t>
      </w:r>
    </w:p>
    <w:p w14:paraId="72F4A361" w14:textId="77777777" w:rsidR="006E72AA" w:rsidRPr="00984DB5" w:rsidRDefault="006E72AA" w:rsidP="006E72AA">
      <w:pPr>
        <w:rPr>
          <w:color w:val="7030A0"/>
          <w:lang w:val="nl-NL"/>
        </w:rPr>
      </w:pPr>
    </w:p>
    <w:p w14:paraId="2E2CC743" w14:textId="77777777" w:rsidR="006E72AA" w:rsidRPr="00984DB5" w:rsidRDefault="006E72AA" w:rsidP="00984DB5">
      <w:pPr>
        <w:rPr>
          <w:b/>
          <w:bCs/>
          <w:color w:val="7030A0"/>
          <w:sz w:val="27"/>
          <w:szCs w:val="27"/>
          <w:lang w:val="nl-NL"/>
        </w:rPr>
      </w:pPr>
      <w:r w:rsidRPr="00984DB5">
        <w:rPr>
          <w:b/>
          <w:bCs/>
          <w:color w:val="7030A0"/>
          <w:lang w:val="nl-NL"/>
        </w:rPr>
        <w:t>Groepsverdeling</w:t>
      </w:r>
    </w:p>
    <w:p w14:paraId="06E514F5" w14:textId="77777777" w:rsidR="006E72AA" w:rsidRPr="00984DB5" w:rsidRDefault="006E72AA" w:rsidP="006E72AA">
      <w:pPr>
        <w:rPr>
          <w:color w:val="7030A0"/>
          <w:lang w:val="nl-NL"/>
        </w:rPr>
      </w:pPr>
      <w:r w:rsidRPr="00984DB5">
        <w:rPr>
          <w:color w:val="7030A0"/>
          <w:lang w:val="nl-NL"/>
        </w:rPr>
        <w:t>Idealiter kan je in 1 groep werken. </w:t>
      </w:r>
    </w:p>
    <w:p w14:paraId="1D61B6A6" w14:textId="77777777" w:rsidR="006E72AA" w:rsidRPr="00984DB5" w:rsidRDefault="006E72AA" w:rsidP="006E72AA">
      <w:pPr>
        <w:rPr>
          <w:color w:val="7030A0"/>
          <w:lang w:val="nl-NL"/>
        </w:rPr>
      </w:pPr>
      <w:r w:rsidRPr="00984DB5">
        <w:rPr>
          <w:color w:val="7030A0"/>
          <w:lang w:val="nl-NL"/>
        </w:rPr>
        <w:t>We raden aan om het dan tot een 12 -tal mensen te beperken, zodat het beheersbaar blijft met 1 moderator. </w:t>
      </w:r>
    </w:p>
    <w:p w14:paraId="48A8C842" w14:textId="77777777" w:rsidR="006E72AA" w:rsidRPr="00984DB5" w:rsidRDefault="006E72AA" w:rsidP="006E72AA">
      <w:pPr>
        <w:rPr>
          <w:color w:val="7030A0"/>
          <w:lang w:val="nl-NL"/>
        </w:rPr>
      </w:pPr>
    </w:p>
    <w:p w14:paraId="0E177089" w14:textId="77777777" w:rsidR="006E72AA" w:rsidRPr="00984DB5" w:rsidRDefault="006E72AA" w:rsidP="006E72AA">
      <w:pPr>
        <w:rPr>
          <w:color w:val="7030A0"/>
          <w:lang w:val="nl-NL"/>
        </w:rPr>
      </w:pPr>
      <w:r w:rsidRPr="00984DB5">
        <w:rPr>
          <w:color w:val="7030A0"/>
          <w:lang w:val="nl-NL"/>
        </w:rPr>
        <w:t>Tafel 1 </w:t>
      </w:r>
    </w:p>
    <w:tbl>
      <w:tblPr>
        <w:tblW w:w="0" w:type="auto"/>
        <w:tblCellMar>
          <w:top w:w="15" w:type="dxa"/>
          <w:left w:w="15" w:type="dxa"/>
          <w:bottom w:w="15" w:type="dxa"/>
          <w:right w:w="15" w:type="dxa"/>
        </w:tblCellMar>
        <w:tblLook w:val="04A0" w:firstRow="1" w:lastRow="0" w:firstColumn="1" w:lastColumn="0" w:noHBand="0" w:noVBand="1"/>
      </w:tblPr>
      <w:tblGrid>
        <w:gridCol w:w="886"/>
        <w:gridCol w:w="1668"/>
      </w:tblGrid>
      <w:tr w:rsidR="00984DB5" w:rsidRPr="00984DB5" w14:paraId="73114DAD"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4E21B" w14:textId="77777777" w:rsidR="006E72AA" w:rsidRPr="00984DB5" w:rsidRDefault="006E72AA" w:rsidP="00606B56">
            <w:pPr>
              <w:rPr>
                <w:color w:val="7030A0"/>
                <w:lang w:val="nl-NL"/>
              </w:rPr>
            </w:pPr>
            <w:r w:rsidRPr="00984DB5">
              <w:rPr>
                <w:color w:val="7030A0"/>
                <w:lang w:val="nl-NL"/>
              </w:rPr>
              <w:t>Naam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2F156" w14:textId="77777777" w:rsidR="006E72AA" w:rsidRPr="00984DB5" w:rsidRDefault="006E72AA" w:rsidP="00606B56">
            <w:pPr>
              <w:rPr>
                <w:color w:val="7030A0"/>
                <w:lang w:val="nl-NL"/>
              </w:rPr>
            </w:pPr>
            <w:r w:rsidRPr="00984DB5">
              <w:rPr>
                <w:color w:val="7030A0"/>
                <w:lang w:val="nl-NL"/>
              </w:rPr>
              <w:t>Rol</w:t>
            </w:r>
          </w:p>
        </w:tc>
      </w:tr>
      <w:tr w:rsidR="00984DB5" w:rsidRPr="00984DB5" w14:paraId="41021FD1"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DD317"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8131D" w14:textId="77777777" w:rsidR="006E72AA" w:rsidRPr="00984DB5" w:rsidRDefault="006E72AA" w:rsidP="00606B56">
            <w:pPr>
              <w:rPr>
                <w:color w:val="7030A0"/>
                <w:lang w:val="nl-NL"/>
              </w:rPr>
            </w:pPr>
            <w:proofErr w:type="gramStart"/>
            <w:r w:rsidRPr="00984DB5">
              <w:rPr>
                <w:color w:val="7030A0"/>
                <w:lang w:val="nl-NL"/>
              </w:rPr>
              <w:t>moderator</w:t>
            </w:r>
            <w:proofErr w:type="gramEnd"/>
          </w:p>
        </w:tc>
      </w:tr>
      <w:tr w:rsidR="00984DB5" w:rsidRPr="00984DB5" w14:paraId="44CDABEA"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8B7E6E"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DEBD9" w14:textId="77777777" w:rsidR="006E72AA" w:rsidRPr="00984DB5" w:rsidRDefault="006E72AA" w:rsidP="00606B56">
            <w:pPr>
              <w:rPr>
                <w:color w:val="7030A0"/>
                <w:lang w:val="nl-NL"/>
              </w:rPr>
            </w:pPr>
            <w:proofErr w:type="gramStart"/>
            <w:r w:rsidRPr="00984DB5">
              <w:rPr>
                <w:color w:val="7030A0"/>
                <w:lang w:val="nl-NL"/>
              </w:rPr>
              <w:t>verslagnemer</w:t>
            </w:r>
            <w:proofErr w:type="gramEnd"/>
          </w:p>
        </w:tc>
      </w:tr>
      <w:tr w:rsidR="00984DB5" w:rsidRPr="00984DB5" w14:paraId="417E0FE7"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8FFCF"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A6CD6" w14:textId="77777777" w:rsidR="006E72AA" w:rsidRPr="00984DB5" w:rsidRDefault="006E72AA" w:rsidP="00606B56">
            <w:pPr>
              <w:rPr>
                <w:color w:val="7030A0"/>
                <w:lang w:val="nl-NL"/>
              </w:rPr>
            </w:pPr>
            <w:proofErr w:type="gramStart"/>
            <w:r w:rsidRPr="00984DB5">
              <w:rPr>
                <w:color w:val="7030A0"/>
                <w:lang w:val="nl-NL"/>
              </w:rPr>
              <w:t>deelnemer</w:t>
            </w:r>
            <w:proofErr w:type="gramEnd"/>
          </w:p>
        </w:tc>
      </w:tr>
      <w:tr w:rsidR="00984DB5" w:rsidRPr="00984DB5" w14:paraId="362C6970"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34F9AC"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5AEC6A" w14:textId="77777777" w:rsidR="006E72AA" w:rsidRPr="00984DB5" w:rsidRDefault="006E72AA" w:rsidP="00606B56">
            <w:pPr>
              <w:rPr>
                <w:color w:val="7030A0"/>
                <w:lang w:val="nl-NL"/>
              </w:rPr>
            </w:pPr>
            <w:proofErr w:type="gramStart"/>
            <w:r w:rsidRPr="00984DB5">
              <w:rPr>
                <w:color w:val="7030A0"/>
                <w:lang w:val="nl-NL"/>
              </w:rPr>
              <w:t>deelnemer</w:t>
            </w:r>
            <w:proofErr w:type="gramEnd"/>
          </w:p>
        </w:tc>
      </w:tr>
      <w:tr w:rsidR="00984DB5" w:rsidRPr="00984DB5" w14:paraId="7019C4FC"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D5B9BD"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36F84" w14:textId="77777777" w:rsidR="006E72AA" w:rsidRPr="00984DB5" w:rsidRDefault="006E72AA" w:rsidP="00606B56">
            <w:pPr>
              <w:rPr>
                <w:color w:val="7030A0"/>
                <w:lang w:val="nl-NL"/>
              </w:rPr>
            </w:pPr>
            <w:proofErr w:type="gramStart"/>
            <w:r w:rsidRPr="00984DB5">
              <w:rPr>
                <w:color w:val="7030A0"/>
                <w:lang w:val="nl-NL"/>
              </w:rPr>
              <w:t>deelnemer</w:t>
            </w:r>
            <w:proofErr w:type="gramEnd"/>
          </w:p>
        </w:tc>
      </w:tr>
    </w:tbl>
    <w:p w14:paraId="27A6F3EF" w14:textId="77777777" w:rsidR="006E72AA" w:rsidRPr="00984DB5" w:rsidRDefault="006E72AA" w:rsidP="006E72AA">
      <w:pPr>
        <w:rPr>
          <w:color w:val="7030A0"/>
          <w:lang w:val="nl-NL"/>
        </w:rPr>
      </w:pPr>
    </w:p>
    <w:p w14:paraId="4AE8CFF2" w14:textId="77777777" w:rsidR="006E72AA" w:rsidRPr="00984DB5" w:rsidRDefault="006E72AA" w:rsidP="006E72AA">
      <w:pPr>
        <w:rPr>
          <w:color w:val="7030A0"/>
          <w:lang w:val="nl-NL"/>
        </w:rPr>
      </w:pPr>
      <w:r w:rsidRPr="00984DB5">
        <w:rPr>
          <w:color w:val="7030A0"/>
          <w:lang w:val="nl-NL"/>
        </w:rPr>
        <w:t>Tafel 2 (indien er in meerdere groepen wordt gewerkt.) </w:t>
      </w:r>
    </w:p>
    <w:tbl>
      <w:tblPr>
        <w:tblW w:w="0" w:type="auto"/>
        <w:tblCellMar>
          <w:top w:w="15" w:type="dxa"/>
          <w:left w:w="15" w:type="dxa"/>
          <w:bottom w:w="15" w:type="dxa"/>
          <w:right w:w="15" w:type="dxa"/>
        </w:tblCellMar>
        <w:tblLook w:val="04A0" w:firstRow="1" w:lastRow="0" w:firstColumn="1" w:lastColumn="0" w:noHBand="0" w:noVBand="1"/>
      </w:tblPr>
      <w:tblGrid>
        <w:gridCol w:w="886"/>
        <w:gridCol w:w="1668"/>
      </w:tblGrid>
      <w:tr w:rsidR="00984DB5" w:rsidRPr="00984DB5" w14:paraId="247FC8AD"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7E52A0" w14:textId="77777777" w:rsidR="006E72AA" w:rsidRPr="00984DB5" w:rsidRDefault="006E72AA" w:rsidP="00606B56">
            <w:pPr>
              <w:rPr>
                <w:color w:val="7030A0"/>
                <w:lang w:val="nl-NL"/>
              </w:rPr>
            </w:pPr>
            <w:r w:rsidRPr="00984DB5">
              <w:rPr>
                <w:color w:val="7030A0"/>
                <w:lang w:val="nl-NL"/>
              </w:rPr>
              <w:t>Naam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4AA8D" w14:textId="77777777" w:rsidR="006E72AA" w:rsidRPr="00984DB5" w:rsidRDefault="006E72AA" w:rsidP="00606B56">
            <w:pPr>
              <w:rPr>
                <w:color w:val="7030A0"/>
                <w:lang w:val="nl-NL"/>
              </w:rPr>
            </w:pPr>
            <w:r w:rsidRPr="00984DB5">
              <w:rPr>
                <w:color w:val="7030A0"/>
                <w:lang w:val="nl-NL"/>
              </w:rPr>
              <w:t>Rol</w:t>
            </w:r>
          </w:p>
        </w:tc>
      </w:tr>
      <w:tr w:rsidR="00984DB5" w:rsidRPr="00984DB5" w14:paraId="6BC4FC57"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26C70"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46EB7D" w14:textId="77777777" w:rsidR="006E72AA" w:rsidRPr="00984DB5" w:rsidRDefault="006E72AA" w:rsidP="00606B56">
            <w:pPr>
              <w:rPr>
                <w:color w:val="7030A0"/>
                <w:lang w:val="nl-NL"/>
              </w:rPr>
            </w:pPr>
            <w:proofErr w:type="gramStart"/>
            <w:r w:rsidRPr="00984DB5">
              <w:rPr>
                <w:color w:val="7030A0"/>
                <w:lang w:val="nl-NL"/>
              </w:rPr>
              <w:t>moderator</w:t>
            </w:r>
            <w:proofErr w:type="gramEnd"/>
          </w:p>
        </w:tc>
      </w:tr>
      <w:tr w:rsidR="00984DB5" w:rsidRPr="00984DB5" w14:paraId="73132095"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17F07"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31F42" w14:textId="77777777" w:rsidR="006E72AA" w:rsidRPr="00984DB5" w:rsidRDefault="006E72AA" w:rsidP="00606B56">
            <w:pPr>
              <w:rPr>
                <w:color w:val="7030A0"/>
                <w:lang w:val="nl-NL"/>
              </w:rPr>
            </w:pPr>
            <w:proofErr w:type="gramStart"/>
            <w:r w:rsidRPr="00984DB5">
              <w:rPr>
                <w:color w:val="7030A0"/>
                <w:lang w:val="nl-NL"/>
              </w:rPr>
              <w:t>verslagnemer</w:t>
            </w:r>
            <w:proofErr w:type="gramEnd"/>
          </w:p>
        </w:tc>
      </w:tr>
      <w:tr w:rsidR="00984DB5" w:rsidRPr="00984DB5" w14:paraId="5CD75DA7"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5ECC4"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8DF9E" w14:textId="77777777" w:rsidR="006E72AA" w:rsidRPr="00984DB5" w:rsidRDefault="006E72AA" w:rsidP="00606B56">
            <w:pPr>
              <w:rPr>
                <w:color w:val="7030A0"/>
                <w:lang w:val="nl-NL"/>
              </w:rPr>
            </w:pPr>
            <w:proofErr w:type="gramStart"/>
            <w:r w:rsidRPr="00984DB5">
              <w:rPr>
                <w:color w:val="7030A0"/>
                <w:lang w:val="nl-NL"/>
              </w:rPr>
              <w:t>deelnemer</w:t>
            </w:r>
            <w:proofErr w:type="gramEnd"/>
          </w:p>
        </w:tc>
      </w:tr>
      <w:tr w:rsidR="00984DB5" w:rsidRPr="00984DB5" w14:paraId="2C4B2E26"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30C4C8"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FA02D2" w14:textId="77777777" w:rsidR="006E72AA" w:rsidRPr="00984DB5" w:rsidRDefault="006E72AA" w:rsidP="00606B56">
            <w:pPr>
              <w:rPr>
                <w:color w:val="7030A0"/>
                <w:lang w:val="nl-NL"/>
              </w:rPr>
            </w:pPr>
            <w:proofErr w:type="gramStart"/>
            <w:r w:rsidRPr="00984DB5">
              <w:rPr>
                <w:color w:val="7030A0"/>
                <w:lang w:val="nl-NL"/>
              </w:rPr>
              <w:t>deelnemer</w:t>
            </w:r>
            <w:proofErr w:type="gramEnd"/>
          </w:p>
        </w:tc>
      </w:tr>
      <w:tr w:rsidR="00984DB5" w:rsidRPr="00984DB5" w14:paraId="39A77C4D" w14:textId="77777777" w:rsidTr="00606B56">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624F2"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43A25" w14:textId="77777777" w:rsidR="006E72AA" w:rsidRPr="00984DB5" w:rsidRDefault="006E72AA" w:rsidP="00606B56">
            <w:pPr>
              <w:rPr>
                <w:color w:val="7030A0"/>
                <w:lang w:val="nl-NL"/>
              </w:rPr>
            </w:pPr>
            <w:proofErr w:type="gramStart"/>
            <w:r w:rsidRPr="00984DB5">
              <w:rPr>
                <w:color w:val="7030A0"/>
                <w:lang w:val="nl-NL"/>
              </w:rPr>
              <w:t>deelnemer</w:t>
            </w:r>
            <w:proofErr w:type="gramEnd"/>
          </w:p>
        </w:tc>
      </w:tr>
    </w:tbl>
    <w:p w14:paraId="69586E29" w14:textId="77777777" w:rsidR="006E72AA" w:rsidRPr="00984DB5" w:rsidRDefault="006E72AA" w:rsidP="006E72AA">
      <w:pPr>
        <w:rPr>
          <w:color w:val="7030A0"/>
          <w:lang w:val="nl-NL"/>
        </w:rPr>
      </w:pPr>
    </w:p>
    <w:p w14:paraId="00871315" w14:textId="77777777" w:rsidR="006E72AA" w:rsidRPr="00984DB5" w:rsidRDefault="006E72AA" w:rsidP="00984DB5">
      <w:pPr>
        <w:rPr>
          <w:b/>
          <w:bCs/>
          <w:color w:val="7030A0"/>
          <w:szCs w:val="36"/>
          <w:lang w:val="nl-NL"/>
        </w:rPr>
      </w:pPr>
      <w:r w:rsidRPr="00984DB5">
        <w:rPr>
          <w:b/>
          <w:bCs/>
          <w:color w:val="7030A0"/>
          <w:lang w:val="nl-NL"/>
        </w:rPr>
        <w:t>Draaiboek per onderdeel</w:t>
      </w:r>
    </w:p>
    <w:p w14:paraId="58F3CD97" w14:textId="77777777" w:rsidR="006E72AA" w:rsidRPr="00984DB5" w:rsidRDefault="006E72AA" w:rsidP="006E72AA">
      <w:pPr>
        <w:rPr>
          <w:color w:val="7030A0"/>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3512"/>
        <w:gridCol w:w="3479"/>
        <w:gridCol w:w="886"/>
        <w:gridCol w:w="1189"/>
        <w:gridCol w:w="845"/>
      </w:tblGrid>
      <w:tr w:rsidR="00984DB5" w:rsidRPr="00984DB5" w14:paraId="7BABB96E"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C230635" w14:textId="77777777" w:rsidR="006E72AA" w:rsidRPr="00984DB5" w:rsidRDefault="006E72AA" w:rsidP="00606B56">
            <w:pPr>
              <w:rPr>
                <w:color w:val="7030A0"/>
                <w:lang w:val="nl-NL"/>
              </w:rPr>
            </w:pPr>
            <w:r w:rsidRPr="00984DB5">
              <w:rPr>
                <w:color w:val="7030A0"/>
                <w:lang w:val="nl-NL"/>
              </w:rPr>
              <w:t>/</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06B1D0DC" w14:textId="77777777" w:rsidR="006E72AA" w:rsidRPr="00984DB5" w:rsidRDefault="006E72AA" w:rsidP="00606B56">
            <w:pPr>
              <w:rPr>
                <w:color w:val="7030A0"/>
                <w:lang w:val="nl-NL"/>
              </w:rPr>
            </w:pPr>
            <w:r w:rsidRPr="00984DB5">
              <w:rPr>
                <w:color w:val="7030A0"/>
                <w:lang w:val="nl-NL"/>
              </w:rPr>
              <w:t>/</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6EA644D6" w14:textId="77777777" w:rsidR="006E72AA" w:rsidRPr="00984DB5" w:rsidRDefault="006E72AA" w:rsidP="00606B56">
            <w:pPr>
              <w:rPr>
                <w:b/>
                <w:bCs/>
                <w:color w:val="7030A0"/>
                <w:sz w:val="27"/>
                <w:szCs w:val="27"/>
                <w:lang w:val="nl-NL"/>
              </w:rPr>
            </w:pPr>
            <w:r w:rsidRPr="00984DB5">
              <w:rPr>
                <w:color w:val="7030A0"/>
                <w:lang w:val="nl-NL"/>
              </w:rPr>
              <w:t>Voorbereiding vooraf</w:t>
            </w:r>
            <w:r w:rsidRPr="00984DB5">
              <w:rPr>
                <w:rFonts w:ascii="Cambria" w:hAnsi="Cambria" w:cs="Cambria"/>
                <w:color w:val="7030A0"/>
                <w:lang w:val="nl-NL"/>
              </w:rPr>
              <w:t> </w:t>
            </w:r>
          </w:p>
        </w:tc>
      </w:tr>
      <w:tr w:rsidR="00984DB5" w:rsidRPr="00984DB5" w14:paraId="45D298DF"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59C30"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758E37" w14:textId="77777777" w:rsidR="006E72AA" w:rsidRPr="00984DB5" w:rsidRDefault="006E72AA" w:rsidP="00606B56">
            <w:pPr>
              <w:rPr>
                <w:color w:val="7030A0"/>
                <w:lang w:val="nl-NL"/>
              </w:rPr>
            </w:pPr>
            <w:r w:rsidRPr="00984DB5">
              <w:rPr>
                <w:color w:val="7030A0"/>
                <w:lang w:val="nl-NL"/>
              </w:rPr>
              <w:t>Naam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DDB756" w14:textId="77777777" w:rsidR="006E72AA" w:rsidRPr="00984DB5" w:rsidRDefault="006E72AA" w:rsidP="00606B56">
            <w:pPr>
              <w:rPr>
                <w:color w:val="7030A0"/>
                <w:lang w:val="nl-NL"/>
              </w:rPr>
            </w:pPr>
            <w:r w:rsidRPr="00984DB5">
              <w:rPr>
                <w:color w:val="7030A0"/>
                <w:lang w:val="nl-NL"/>
              </w:rPr>
              <w:t>Deadline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F328A" w14:textId="77777777" w:rsidR="006E72AA" w:rsidRPr="00984DB5" w:rsidRDefault="006E72AA" w:rsidP="00606B56">
            <w:pPr>
              <w:rPr>
                <w:color w:val="7030A0"/>
                <w:lang w:val="nl-NL"/>
              </w:rPr>
            </w:pPr>
            <w:r w:rsidRPr="00984DB5">
              <w:rPr>
                <w:color w:val="7030A0"/>
                <w:lang w:val="nl-NL"/>
              </w:rPr>
              <w:t>Status</w:t>
            </w:r>
          </w:p>
        </w:tc>
      </w:tr>
      <w:tr w:rsidR="00984DB5" w:rsidRPr="00984DB5" w14:paraId="2E8A06DE"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F7A74" w14:textId="77777777" w:rsidR="006E72AA" w:rsidRPr="00984DB5" w:rsidRDefault="006E72AA" w:rsidP="00606B56">
            <w:pPr>
              <w:rPr>
                <w:color w:val="7030A0"/>
                <w:lang w:val="nl-NL"/>
              </w:rPr>
            </w:pPr>
            <w:r w:rsidRPr="00984DB5">
              <w:rPr>
                <w:color w:val="7030A0"/>
                <w:lang w:val="nl-NL"/>
              </w:rPr>
              <w:t>Voorbereiding ID, erfgoedwaarden, bouwfysische toestand opmaken en verwerken in profiel-</w:t>
            </w:r>
            <w:proofErr w:type="spellStart"/>
            <w:r w:rsidRPr="00984DB5">
              <w:rPr>
                <w:color w:val="7030A0"/>
                <w:lang w:val="nl-NL"/>
              </w:rPr>
              <w:t>excel</w:t>
            </w:r>
            <w:proofErr w:type="spellEnd"/>
            <w:r w:rsidRPr="00984DB5">
              <w:rPr>
                <w:color w:val="7030A0"/>
                <w:lang w:val="nl-NL"/>
              </w:rPr>
              <w:t xml:space="preserve"> en presentatie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98D02"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34989"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8F55E" w14:textId="77777777" w:rsidR="006E72AA" w:rsidRPr="00984DB5" w:rsidRDefault="006E72AA" w:rsidP="00606B56">
            <w:pPr>
              <w:rPr>
                <w:color w:val="7030A0"/>
                <w:lang w:val="nl-NL"/>
              </w:rPr>
            </w:pPr>
          </w:p>
        </w:tc>
      </w:tr>
      <w:tr w:rsidR="00984DB5" w:rsidRPr="00984DB5" w14:paraId="5FCC1313"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645D3" w14:textId="77777777" w:rsidR="006E72AA" w:rsidRPr="00984DB5" w:rsidRDefault="006E72AA" w:rsidP="00606B56">
            <w:pPr>
              <w:rPr>
                <w:color w:val="7030A0"/>
                <w:lang w:val="nl-NL"/>
              </w:rPr>
            </w:pPr>
            <w:r w:rsidRPr="00984DB5">
              <w:rPr>
                <w:color w:val="7030A0"/>
                <w:lang w:val="nl-NL"/>
              </w:rPr>
              <w:t xml:space="preserve">Contact maken met erfgoedconsulent AOE of IOED en monumentenwacht </w:t>
            </w:r>
            <w:proofErr w:type="spellStart"/>
            <w:r w:rsidRPr="00984DB5">
              <w:rPr>
                <w:color w:val="7030A0"/>
                <w:lang w:val="nl-NL"/>
              </w:rPr>
              <w:t>ifv</w:t>
            </w:r>
            <w:proofErr w:type="spellEnd"/>
            <w:r w:rsidRPr="00984DB5">
              <w:rPr>
                <w:color w:val="7030A0"/>
                <w:lang w:val="nl-NL"/>
              </w:rPr>
              <w:t xml:space="preserve"> erfgoedwaarden, bouwfysische toestand.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215498"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713C0"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7D8E63" w14:textId="77777777" w:rsidR="006E72AA" w:rsidRPr="00984DB5" w:rsidRDefault="006E72AA" w:rsidP="00606B56">
            <w:pPr>
              <w:rPr>
                <w:color w:val="7030A0"/>
                <w:lang w:val="nl-NL"/>
              </w:rPr>
            </w:pPr>
          </w:p>
        </w:tc>
      </w:tr>
      <w:tr w:rsidR="00984DB5" w:rsidRPr="00984DB5" w14:paraId="1DD4EC8B"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04B910" w14:textId="77777777" w:rsidR="006E72AA" w:rsidRPr="00984DB5" w:rsidRDefault="006E72AA" w:rsidP="00606B56">
            <w:pPr>
              <w:rPr>
                <w:color w:val="7030A0"/>
                <w:lang w:val="nl-NL"/>
              </w:rPr>
            </w:pPr>
            <w:r w:rsidRPr="00984DB5">
              <w:rPr>
                <w:color w:val="7030A0"/>
                <w:lang w:val="nl-NL"/>
              </w:rPr>
              <w:t>Presentatie doorsturen naar de groep</w:t>
            </w:r>
          </w:p>
          <w:p w14:paraId="573C69A3" w14:textId="77777777" w:rsidR="006E72AA" w:rsidRPr="00984DB5" w:rsidRDefault="006E72AA" w:rsidP="00984DB5">
            <w:pPr>
              <w:pStyle w:val="Lijstalinea"/>
              <w:numPr>
                <w:ilvl w:val="0"/>
                <w:numId w:val="178"/>
              </w:numPr>
              <w:rPr>
                <w:rFonts w:ascii="Calibri" w:hAnsi="Calibri"/>
                <w:color w:val="7030A0"/>
                <w:lang w:val="nl-NL"/>
              </w:rPr>
            </w:pPr>
            <w:r w:rsidRPr="00984DB5">
              <w:rPr>
                <w:color w:val="7030A0"/>
                <w:lang w:val="nl-NL"/>
              </w:rPr>
              <w:t>Vragen om in te schrijven</w:t>
            </w:r>
          </w:p>
          <w:p w14:paraId="43AD6F5A" w14:textId="77777777" w:rsidR="006E72AA" w:rsidRPr="00984DB5" w:rsidRDefault="006E72AA" w:rsidP="00984DB5">
            <w:pPr>
              <w:pStyle w:val="Lijstalinea"/>
              <w:numPr>
                <w:ilvl w:val="0"/>
                <w:numId w:val="178"/>
              </w:numPr>
              <w:rPr>
                <w:rFonts w:ascii="Calibri" w:hAnsi="Calibri"/>
                <w:color w:val="7030A0"/>
                <w:lang w:val="nl-NL"/>
              </w:rPr>
            </w:pPr>
            <w:r w:rsidRPr="00984DB5">
              <w:rPr>
                <w:color w:val="7030A0"/>
                <w:lang w:val="nl-NL"/>
              </w:rPr>
              <w:t>Presentatie doorsturen</w:t>
            </w:r>
          </w:p>
          <w:p w14:paraId="6F95A111" w14:textId="77777777" w:rsidR="006E72AA" w:rsidRPr="00984DB5" w:rsidRDefault="006E72AA" w:rsidP="00984DB5">
            <w:pPr>
              <w:pStyle w:val="Lijstalinea"/>
              <w:numPr>
                <w:ilvl w:val="0"/>
                <w:numId w:val="178"/>
              </w:numPr>
              <w:rPr>
                <w:rFonts w:ascii="Calibri" w:hAnsi="Calibri"/>
                <w:color w:val="7030A0"/>
                <w:lang w:val="nl-NL"/>
              </w:rPr>
            </w:pPr>
            <w:r w:rsidRPr="00984DB5">
              <w:rPr>
                <w:color w:val="7030A0"/>
                <w:lang w:val="nl-NL"/>
              </w:rPr>
              <w:t>Mail opstellen</w:t>
            </w:r>
          </w:p>
          <w:p w14:paraId="5A50ED0E" w14:textId="77777777" w:rsidR="006E72AA" w:rsidRPr="00984DB5" w:rsidRDefault="006E72AA" w:rsidP="00984DB5">
            <w:pPr>
              <w:pStyle w:val="Lijstalinea"/>
              <w:numPr>
                <w:ilvl w:val="0"/>
                <w:numId w:val="178"/>
              </w:numPr>
              <w:rPr>
                <w:rFonts w:ascii="Calibri" w:hAnsi="Calibri"/>
                <w:color w:val="7030A0"/>
                <w:lang w:val="nl-NL"/>
              </w:rPr>
            </w:pPr>
            <w:r w:rsidRPr="00984DB5">
              <w:rPr>
                <w:color w:val="7030A0"/>
                <w:lang w:val="nl-NL"/>
              </w:rPr>
              <w:t>Vragen om deze voor bepaald datum door te sturen</w:t>
            </w:r>
          </w:p>
          <w:p w14:paraId="6DA310DE"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CB0C3C" w14:textId="77777777" w:rsidR="006E72AA" w:rsidRPr="00984DB5" w:rsidRDefault="006E72AA" w:rsidP="00606B56">
            <w:pPr>
              <w:rPr>
                <w:color w:val="7030A0"/>
                <w:lang w:val="nl-NL"/>
              </w:rPr>
            </w:pPr>
            <w:r w:rsidRPr="00984DB5">
              <w:rPr>
                <w:color w:val="7030A0"/>
                <w:lang w:val="nl-NL"/>
              </w:rPr>
              <w:br/>
            </w:r>
            <w:r w:rsidRPr="00984DB5">
              <w:rPr>
                <w:color w:val="7030A0"/>
                <w:lang w:val="nl-NL"/>
              </w:rPr>
              <w:br/>
            </w:r>
            <w:r w:rsidRPr="00984DB5">
              <w:rPr>
                <w:color w:val="7030A0"/>
                <w:lang w:val="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12FBD" w14:textId="77777777" w:rsidR="006E72AA" w:rsidRPr="00984DB5" w:rsidRDefault="006E72AA" w:rsidP="00606B56">
            <w:pPr>
              <w:rPr>
                <w:color w:val="7030A0"/>
                <w:lang w:val="nl-NL"/>
              </w:rPr>
            </w:pPr>
            <w:r w:rsidRPr="00984DB5">
              <w:rPr>
                <w:color w:val="7030A0"/>
                <w:lang w:val="nl-NL"/>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B14C9D" w14:textId="77777777" w:rsidR="006E72AA" w:rsidRPr="00984DB5" w:rsidRDefault="006E72AA" w:rsidP="00606B56">
            <w:pPr>
              <w:rPr>
                <w:color w:val="7030A0"/>
                <w:lang w:val="nl-NL"/>
              </w:rPr>
            </w:pPr>
          </w:p>
        </w:tc>
      </w:tr>
      <w:tr w:rsidR="00984DB5" w:rsidRPr="00984DB5" w14:paraId="7E6996D9" w14:textId="77777777" w:rsidTr="00606B56">
        <w:trPr>
          <w:trHeight w:val="294"/>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834B3E"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EA4C96"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8DFC5"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D7B23" w14:textId="77777777" w:rsidR="006E72AA" w:rsidRPr="00984DB5" w:rsidRDefault="006E72AA" w:rsidP="00606B56">
            <w:pPr>
              <w:rPr>
                <w:color w:val="7030A0"/>
                <w:lang w:val="nl-NL"/>
              </w:rPr>
            </w:pPr>
          </w:p>
        </w:tc>
      </w:tr>
      <w:tr w:rsidR="00984DB5" w:rsidRPr="00984DB5" w14:paraId="70B41A47"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CF852" w14:textId="77777777" w:rsidR="006E72AA" w:rsidRPr="00984DB5" w:rsidRDefault="006E72AA" w:rsidP="00606B56">
            <w:pPr>
              <w:rPr>
                <w:color w:val="7030A0"/>
                <w:lang w:val="nl-NL"/>
              </w:rPr>
            </w:pPr>
            <w:r w:rsidRPr="00984DB5">
              <w:rPr>
                <w:color w:val="7030A0"/>
                <w:lang w:val="nl-NL"/>
              </w:rPr>
              <w:t>Inschrijvingen afsluiten</w:t>
            </w:r>
            <w:r w:rsidRPr="00984DB5">
              <w:rPr>
                <w:color w:val="7030A0"/>
                <w:lang w:val="nl-NL"/>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5F346F"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B6D94"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785C8" w14:textId="77777777" w:rsidR="006E72AA" w:rsidRPr="00984DB5" w:rsidRDefault="006E72AA" w:rsidP="00606B56">
            <w:pPr>
              <w:rPr>
                <w:color w:val="7030A0"/>
                <w:lang w:val="nl-NL"/>
              </w:rPr>
            </w:pPr>
          </w:p>
        </w:tc>
      </w:tr>
      <w:tr w:rsidR="00984DB5" w:rsidRPr="00984DB5" w14:paraId="17AE404B"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100B7" w14:textId="77777777" w:rsidR="006E72AA" w:rsidRPr="00984DB5" w:rsidRDefault="006E72AA" w:rsidP="00606B56">
            <w:pPr>
              <w:rPr>
                <w:color w:val="7030A0"/>
                <w:lang w:val="nl-NL"/>
              </w:rPr>
            </w:pPr>
            <w:r w:rsidRPr="00984DB5">
              <w:rPr>
                <w:color w:val="7030A0"/>
                <w:lang w:val="nl-NL"/>
              </w:rPr>
              <w:t>Naambadges maken (optioneel)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654E1D"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727C02"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C51E2" w14:textId="77777777" w:rsidR="006E72AA" w:rsidRPr="00984DB5" w:rsidRDefault="006E72AA" w:rsidP="00606B56">
            <w:pPr>
              <w:rPr>
                <w:color w:val="7030A0"/>
                <w:lang w:val="nl-NL"/>
              </w:rPr>
            </w:pPr>
          </w:p>
        </w:tc>
      </w:tr>
      <w:tr w:rsidR="00984DB5" w:rsidRPr="00984DB5" w14:paraId="335368D7"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53406" w14:textId="77777777" w:rsidR="006E72AA" w:rsidRPr="00984DB5" w:rsidRDefault="006E72AA" w:rsidP="00606B56">
            <w:pPr>
              <w:rPr>
                <w:color w:val="7030A0"/>
                <w:lang w:val="nl-NL"/>
              </w:rPr>
            </w:pPr>
            <w:r w:rsidRPr="00984DB5">
              <w:rPr>
                <w:color w:val="7030A0"/>
                <w:lang w:val="nl-NL"/>
              </w:rPr>
              <w:t>Aftekenlijsten deelnemers maken (optioneel)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9752F"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E19651"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508036" w14:textId="77777777" w:rsidR="006E72AA" w:rsidRPr="00984DB5" w:rsidRDefault="006E72AA" w:rsidP="00606B56">
            <w:pPr>
              <w:rPr>
                <w:color w:val="7030A0"/>
                <w:lang w:val="nl-NL"/>
              </w:rPr>
            </w:pPr>
          </w:p>
        </w:tc>
      </w:tr>
      <w:tr w:rsidR="00984DB5" w:rsidRPr="00984DB5" w14:paraId="7583DC14"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9D60D" w14:textId="77777777" w:rsidR="006E72AA" w:rsidRPr="00984DB5" w:rsidRDefault="006E72AA" w:rsidP="00606B56">
            <w:pPr>
              <w:rPr>
                <w:color w:val="7030A0"/>
                <w:lang w:val="nl-NL"/>
              </w:rPr>
            </w:pPr>
            <w:r w:rsidRPr="00984DB5">
              <w:rPr>
                <w:color w:val="7030A0"/>
                <w:lang w:val="nl-NL"/>
              </w:rPr>
              <w:t>Aftekenlijst printen (optioneel)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57150"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98D392"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942C9" w14:textId="77777777" w:rsidR="006E72AA" w:rsidRPr="00984DB5" w:rsidRDefault="006E72AA" w:rsidP="00606B56">
            <w:pPr>
              <w:rPr>
                <w:color w:val="7030A0"/>
                <w:lang w:val="nl-NL"/>
              </w:rPr>
            </w:pPr>
          </w:p>
        </w:tc>
      </w:tr>
      <w:tr w:rsidR="00984DB5" w:rsidRPr="00984DB5" w14:paraId="7EDE2657"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9EDAE9" w14:textId="77777777" w:rsidR="006E72AA" w:rsidRPr="00984DB5" w:rsidRDefault="006E72AA" w:rsidP="00606B56">
            <w:pPr>
              <w:rPr>
                <w:color w:val="7030A0"/>
                <w:lang w:val="nl-NL"/>
              </w:rPr>
            </w:pPr>
            <w:r w:rsidRPr="00984DB5">
              <w:rPr>
                <w:color w:val="7030A0"/>
                <w:lang w:val="nl-NL"/>
              </w:rPr>
              <w:t>Presentatie afwerken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0F464"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C4857"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00B4C" w14:textId="77777777" w:rsidR="006E72AA" w:rsidRPr="00984DB5" w:rsidRDefault="006E72AA" w:rsidP="00606B56">
            <w:pPr>
              <w:rPr>
                <w:color w:val="7030A0"/>
                <w:lang w:val="nl-NL"/>
              </w:rPr>
            </w:pPr>
          </w:p>
        </w:tc>
      </w:tr>
      <w:tr w:rsidR="00984DB5" w:rsidRPr="00984DB5" w14:paraId="641D9645"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1DF9A" w14:textId="77777777" w:rsidR="006E72AA" w:rsidRPr="00984DB5" w:rsidRDefault="006E72AA" w:rsidP="00606B56">
            <w:pPr>
              <w:rPr>
                <w:color w:val="7030A0"/>
                <w:lang w:val="nl-NL"/>
              </w:rPr>
            </w:pPr>
            <w:r w:rsidRPr="00984DB5">
              <w:rPr>
                <w:color w:val="7030A0"/>
                <w:lang w:val="nl-NL"/>
              </w:rPr>
              <w:t>Overzicht print-out per perk opmaken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BE47F"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9B5E6"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4299E" w14:textId="77777777" w:rsidR="006E72AA" w:rsidRPr="00984DB5" w:rsidRDefault="006E72AA" w:rsidP="00606B56">
            <w:pPr>
              <w:rPr>
                <w:color w:val="7030A0"/>
                <w:lang w:val="nl-NL"/>
              </w:rPr>
            </w:pPr>
          </w:p>
        </w:tc>
      </w:tr>
      <w:tr w:rsidR="00984DB5" w:rsidRPr="00984DB5" w14:paraId="5EA493FD"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AC947" w14:textId="77777777" w:rsidR="006E72AA" w:rsidRPr="00984DB5" w:rsidRDefault="006E72AA" w:rsidP="00606B56">
            <w:pPr>
              <w:rPr>
                <w:color w:val="7030A0"/>
                <w:lang w:val="nl-NL"/>
              </w:rPr>
            </w:pPr>
            <w:r w:rsidRPr="00984DB5">
              <w:rPr>
                <w:color w:val="7030A0"/>
                <w:lang w:val="nl-NL"/>
              </w:rPr>
              <w:lastRenderedPageBreak/>
              <w:t>Overzicht print-out per perk printen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89E6E"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D2C28C"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E2D82" w14:textId="77777777" w:rsidR="006E72AA" w:rsidRPr="00984DB5" w:rsidRDefault="006E72AA" w:rsidP="00606B56">
            <w:pPr>
              <w:rPr>
                <w:color w:val="7030A0"/>
                <w:lang w:val="nl-NL"/>
              </w:rPr>
            </w:pPr>
          </w:p>
        </w:tc>
      </w:tr>
    </w:tbl>
    <w:p w14:paraId="6ACE40DA" w14:textId="77777777" w:rsidR="006E72AA" w:rsidRPr="00984DB5" w:rsidRDefault="006E72AA" w:rsidP="006E72AA">
      <w:pPr>
        <w:rPr>
          <w:color w:val="7030A0"/>
          <w:lang w:val="nl-NL"/>
        </w:rPr>
      </w:pPr>
    </w:p>
    <w:tbl>
      <w:tblPr>
        <w:tblW w:w="9918" w:type="dxa"/>
        <w:tblCellMar>
          <w:top w:w="15" w:type="dxa"/>
          <w:left w:w="15" w:type="dxa"/>
          <w:bottom w:w="15" w:type="dxa"/>
          <w:right w:w="15" w:type="dxa"/>
        </w:tblCellMar>
        <w:tblLook w:val="04A0" w:firstRow="1" w:lastRow="0" w:firstColumn="1" w:lastColumn="0" w:noHBand="0" w:noVBand="1"/>
      </w:tblPr>
      <w:tblGrid>
        <w:gridCol w:w="4099"/>
        <w:gridCol w:w="3485"/>
        <w:gridCol w:w="2334"/>
      </w:tblGrid>
      <w:tr w:rsidR="00984DB5" w:rsidRPr="00984DB5" w14:paraId="0F770D32" w14:textId="77777777" w:rsidTr="00984DB5">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059AD346"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xml:space="preserve"> 30</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1FA7E372" w14:textId="77777777" w:rsidR="006E72AA" w:rsidRPr="00984DB5" w:rsidRDefault="006E72AA" w:rsidP="00606B56">
            <w:pPr>
              <w:rPr>
                <w:color w:val="7030A0"/>
                <w:lang w:val="nl-NL"/>
              </w:rPr>
            </w:pPr>
            <w:r w:rsidRPr="00984DB5">
              <w:rPr>
                <w:color w:val="7030A0"/>
                <w:lang w:val="nl-NL"/>
              </w:rPr>
              <w:t>10 min</w:t>
            </w:r>
          </w:p>
        </w:tc>
        <w:tc>
          <w:tcPr>
            <w:tcW w:w="2334"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06CD5D0A" w14:textId="77777777" w:rsidR="006E72AA" w:rsidRPr="00984DB5" w:rsidRDefault="006E72AA" w:rsidP="00606B56">
            <w:pPr>
              <w:rPr>
                <w:b/>
                <w:bCs/>
                <w:color w:val="7030A0"/>
                <w:sz w:val="27"/>
                <w:szCs w:val="27"/>
                <w:lang w:val="nl-NL"/>
              </w:rPr>
            </w:pPr>
            <w:r w:rsidRPr="00984DB5">
              <w:rPr>
                <w:color w:val="7030A0"/>
                <w:lang w:val="nl-NL"/>
              </w:rPr>
              <w:t>Onthaal</w:t>
            </w:r>
          </w:p>
        </w:tc>
      </w:tr>
      <w:tr w:rsidR="00984DB5" w:rsidRPr="00984DB5" w14:paraId="23817661" w14:textId="77777777" w:rsidTr="00984D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1F25B" w14:textId="77777777" w:rsidR="006E72AA" w:rsidRPr="00984DB5" w:rsidRDefault="006E72AA" w:rsidP="00606B56">
            <w:pPr>
              <w:rPr>
                <w:color w:val="7030A0"/>
                <w:lang w:val="nl-NL"/>
              </w:rPr>
            </w:pPr>
            <w:r w:rsidRPr="00984DB5">
              <w:rPr>
                <w:color w:val="7030A0"/>
                <w:lang w:val="nl-NL"/>
              </w:rPr>
              <w:t>Taak:</w:t>
            </w:r>
          </w:p>
        </w:tc>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B79EE" w14:textId="77777777" w:rsidR="006E72AA" w:rsidRPr="00984DB5" w:rsidRDefault="006E72AA" w:rsidP="00606B56">
            <w:pPr>
              <w:rPr>
                <w:color w:val="7030A0"/>
                <w:lang w:val="nl-NL"/>
              </w:rPr>
            </w:pPr>
            <w:r w:rsidRPr="00984DB5">
              <w:rPr>
                <w:color w:val="7030A0"/>
                <w:lang w:val="nl-NL"/>
              </w:rPr>
              <w:t>Naam</w:t>
            </w:r>
          </w:p>
        </w:tc>
      </w:tr>
      <w:tr w:rsidR="00984DB5" w:rsidRPr="00984DB5" w14:paraId="3DF331FC" w14:textId="77777777" w:rsidTr="00984DB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735B0" w14:textId="77777777" w:rsidR="006E72AA" w:rsidRPr="00984DB5" w:rsidRDefault="006E72AA" w:rsidP="00606B56">
            <w:pPr>
              <w:rPr>
                <w:color w:val="7030A0"/>
                <w:lang w:val="nl-NL"/>
              </w:rPr>
            </w:pPr>
            <w:r w:rsidRPr="00984DB5">
              <w:rPr>
                <w:color w:val="7030A0"/>
                <w:lang w:val="nl-NL"/>
              </w:rPr>
              <w:t>Deelnemers onthalen:</w:t>
            </w:r>
          </w:p>
          <w:p w14:paraId="01C38199" w14:textId="77777777" w:rsidR="006E72AA" w:rsidRPr="00984DB5" w:rsidRDefault="006E72AA" w:rsidP="00984DB5">
            <w:pPr>
              <w:pStyle w:val="Lijstalinea"/>
              <w:numPr>
                <w:ilvl w:val="0"/>
                <w:numId w:val="179"/>
              </w:numPr>
              <w:rPr>
                <w:rFonts w:ascii="Noto Sans Symbols" w:hAnsi="Noto Sans Symbols"/>
                <w:color w:val="7030A0"/>
                <w:lang w:val="nl-NL"/>
              </w:rPr>
            </w:pPr>
            <w:r w:rsidRPr="00984DB5">
              <w:rPr>
                <w:color w:val="7030A0"/>
                <w:lang w:val="nl-NL"/>
              </w:rPr>
              <w:t>Naamkaartje geven of vragen om naamkaartje in te vullen. </w:t>
            </w:r>
          </w:p>
          <w:p w14:paraId="444F8A32" w14:textId="77777777" w:rsidR="006E72AA" w:rsidRPr="00984DB5" w:rsidRDefault="006E72AA" w:rsidP="00984DB5">
            <w:pPr>
              <w:pStyle w:val="Lijstalinea"/>
              <w:numPr>
                <w:ilvl w:val="0"/>
                <w:numId w:val="179"/>
              </w:numPr>
              <w:rPr>
                <w:rFonts w:ascii="Noto Sans Symbols" w:hAnsi="Noto Sans Symbols"/>
                <w:color w:val="7030A0"/>
                <w:lang w:val="nl-NL"/>
              </w:rPr>
            </w:pPr>
            <w:r w:rsidRPr="00984DB5">
              <w:rPr>
                <w:color w:val="7030A0"/>
                <w:lang w:val="nl-NL"/>
              </w:rPr>
              <w:t>Deelnemerslijst aftekenen</w:t>
            </w:r>
          </w:p>
          <w:p w14:paraId="3A75822C" w14:textId="77777777" w:rsidR="006E72AA" w:rsidRPr="00984DB5" w:rsidRDefault="006E72AA" w:rsidP="00984DB5">
            <w:pPr>
              <w:pStyle w:val="Lijstalinea"/>
              <w:numPr>
                <w:ilvl w:val="0"/>
                <w:numId w:val="179"/>
              </w:numPr>
              <w:rPr>
                <w:rFonts w:ascii="Noto Sans Symbols" w:hAnsi="Noto Sans Symbols"/>
                <w:color w:val="7030A0"/>
                <w:lang w:val="nl-NL"/>
              </w:rPr>
            </w:pPr>
            <w:r w:rsidRPr="00984DB5">
              <w:rPr>
                <w:color w:val="7030A0"/>
                <w:lang w:val="nl-NL"/>
              </w:rPr>
              <w:t>Wegwijs maken:</w:t>
            </w:r>
          </w:p>
          <w:p w14:paraId="490FB2F1" w14:textId="77777777" w:rsidR="006E72AA" w:rsidRPr="00984DB5" w:rsidRDefault="006E72AA" w:rsidP="00984DB5">
            <w:pPr>
              <w:pStyle w:val="Lijstalinea"/>
              <w:numPr>
                <w:ilvl w:val="1"/>
                <w:numId w:val="179"/>
              </w:numPr>
              <w:rPr>
                <w:rFonts w:ascii="Courier New" w:hAnsi="Courier New"/>
                <w:color w:val="7030A0"/>
                <w:lang w:val="nl-NL"/>
              </w:rPr>
            </w:pPr>
            <w:r w:rsidRPr="00984DB5">
              <w:rPr>
                <w:color w:val="7030A0"/>
                <w:lang w:val="nl-NL"/>
              </w:rPr>
              <w:t>“Daar kan je jas ophangen. Er is koffie.”</w:t>
            </w:r>
          </w:p>
          <w:p w14:paraId="7A50A309" w14:textId="77777777" w:rsidR="006E72AA" w:rsidRPr="00984DB5" w:rsidRDefault="006E72AA" w:rsidP="00984DB5">
            <w:pPr>
              <w:pStyle w:val="Lijstalinea"/>
              <w:numPr>
                <w:ilvl w:val="1"/>
                <w:numId w:val="179"/>
              </w:numPr>
              <w:rPr>
                <w:rFonts w:ascii="Courier New" w:hAnsi="Courier New"/>
                <w:color w:val="7030A0"/>
                <w:lang w:val="nl-NL"/>
              </w:rPr>
            </w:pPr>
            <w:r w:rsidRPr="00984DB5">
              <w:rPr>
                <w:color w:val="7030A0"/>
                <w:lang w:val="nl-NL"/>
              </w:rPr>
              <w:t>“Vragen? Spreek gerust al één van mijn collega’s aan.”</w:t>
            </w:r>
          </w:p>
        </w:tc>
        <w:tc>
          <w:tcPr>
            <w:tcW w:w="23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8B8829" w14:textId="77777777" w:rsidR="006E72AA" w:rsidRPr="00984DB5" w:rsidRDefault="006E72AA" w:rsidP="00984DB5">
            <w:pPr>
              <w:ind w:left="720"/>
              <w:rPr>
                <w:color w:val="7030A0"/>
                <w:lang w:val="nl-NL"/>
              </w:rPr>
            </w:pPr>
          </w:p>
        </w:tc>
      </w:tr>
    </w:tbl>
    <w:p w14:paraId="35D16704" w14:textId="29830198" w:rsidR="006E72AA" w:rsidRPr="00984DB5" w:rsidRDefault="006E72AA" w:rsidP="006E72AA">
      <w:pPr>
        <w:rPr>
          <w:color w:val="7030A0"/>
          <w:lang w:val="nl-NL"/>
        </w:rPr>
      </w:pPr>
    </w:p>
    <w:p w14:paraId="3D69E676" w14:textId="77777777" w:rsidR="006E72AA" w:rsidRPr="00984DB5" w:rsidRDefault="006E72AA" w:rsidP="006E72AA">
      <w:pPr>
        <w:rPr>
          <w:color w:val="7030A0"/>
          <w:lang w:val="nl-NL"/>
        </w:rPr>
      </w:pPr>
      <w:r w:rsidRPr="00984DB5">
        <w:rPr>
          <w:color w:val="7030A0"/>
          <w:lang w:val="nl-NL"/>
        </w:rPr>
        <w:br/>
      </w:r>
    </w:p>
    <w:tbl>
      <w:tblPr>
        <w:tblW w:w="0" w:type="auto"/>
        <w:tblCellMar>
          <w:top w:w="15" w:type="dxa"/>
          <w:left w:w="15" w:type="dxa"/>
          <w:bottom w:w="15" w:type="dxa"/>
          <w:right w:w="15" w:type="dxa"/>
        </w:tblCellMar>
        <w:tblLook w:val="04A0" w:firstRow="1" w:lastRow="0" w:firstColumn="1" w:lastColumn="0" w:noHBand="0" w:noVBand="1"/>
      </w:tblPr>
      <w:tblGrid>
        <w:gridCol w:w="3737"/>
        <w:gridCol w:w="3659"/>
        <w:gridCol w:w="2515"/>
      </w:tblGrid>
      <w:tr w:rsidR="00984DB5" w:rsidRPr="00984DB5" w14:paraId="258EAA3A"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2BB06D3"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7C018AD7" w14:textId="77777777" w:rsidR="006E72AA" w:rsidRPr="00984DB5" w:rsidRDefault="006E72AA" w:rsidP="00606B56">
            <w:pPr>
              <w:rPr>
                <w:color w:val="7030A0"/>
                <w:lang w:val="nl-NL"/>
              </w:rPr>
            </w:pPr>
            <w:proofErr w:type="gramStart"/>
            <w:r w:rsidRPr="00984DB5">
              <w:rPr>
                <w:color w:val="7030A0"/>
                <w:lang w:val="nl-NL"/>
              </w:rPr>
              <w:t>20  min</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6238512A" w14:textId="77777777" w:rsidR="006E72AA" w:rsidRPr="00984DB5" w:rsidRDefault="006E72AA" w:rsidP="00606B56">
            <w:pPr>
              <w:rPr>
                <w:b/>
                <w:bCs/>
                <w:color w:val="7030A0"/>
                <w:sz w:val="27"/>
                <w:szCs w:val="27"/>
                <w:lang w:val="nl-NL"/>
              </w:rPr>
            </w:pPr>
            <w:r w:rsidRPr="00984DB5">
              <w:rPr>
                <w:color w:val="7030A0"/>
                <w:lang w:val="nl-NL"/>
              </w:rPr>
              <w:t>Presentatie: context en doelstelling</w:t>
            </w:r>
          </w:p>
        </w:tc>
      </w:tr>
      <w:tr w:rsidR="00984DB5" w:rsidRPr="00984DB5" w14:paraId="30B17F75"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25311C"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9E84C" w14:textId="77777777" w:rsidR="006E72AA" w:rsidRPr="00984DB5" w:rsidRDefault="006E72AA" w:rsidP="00606B56">
            <w:pPr>
              <w:rPr>
                <w:color w:val="7030A0"/>
                <w:lang w:val="nl-NL"/>
              </w:rPr>
            </w:pPr>
            <w:r w:rsidRPr="00984DB5">
              <w:rPr>
                <w:color w:val="7030A0"/>
                <w:lang w:val="nl-NL"/>
              </w:rPr>
              <w:t>Naam</w:t>
            </w:r>
          </w:p>
        </w:tc>
      </w:tr>
      <w:tr w:rsidR="00984DB5" w:rsidRPr="00984DB5" w14:paraId="16EA0BF5"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823E9" w14:textId="7A172357" w:rsidR="006E72AA" w:rsidRPr="00984DB5" w:rsidRDefault="006E72AA" w:rsidP="00606B56">
            <w:pPr>
              <w:rPr>
                <w:color w:val="7030A0"/>
                <w:lang w:val="nl-NL"/>
              </w:rPr>
            </w:pPr>
            <w:r w:rsidRPr="00984DB5">
              <w:rPr>
                <w:color w:val="7030A0"/>
                <w:lang w:val="nl-NL"/>
              </w:rPr>
              <w:t>Mensen ontvangen</w:t>
            </w:r>
          </w:p>
          <w:p w14:paraId="53D69EA0"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903910" w14:textId="77777777" w:rsidR="006E72AA" w:rsidRPr="00984DB5" w:rsidRDefault="006E72AA" w:rsidP="00606B56">
            <w:pPr>
              <w:rPr>
                <w:color w:val="7030A0"/>
                <w:lang w:val="nl-NL"/>
              </w:rPr>
            </w:pPr>
            <w:r w:rsidRPr="00984DB5">
              <w:rPr>
                <w:color w:val="7030A0"/>
                <w:lang w:val="nl-NL"/>
              </w:rPr>
              <w:t>Moderator</w:t>
            </w:r>
          </w:p>
        </w:tc>
      </w:tr>
      <w:tr w:rsidR="00984DB5" w:rsidRPr="00984DB5" w14:paraId="085B5F84"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9741F" w14:textId="77777777" w:rsidR="006E72AA" w:rsidRPr="00984DB5" w:rsidRDefault="006E72AA" w:rsidP="00606B56">
            <w:pPr>
              <w:rPr>
                <w:color w:val="7030A0"/>
                <w:lang w:val="nl-NL"/>
              </w:rPr>
            </w:pPr>
            <w:r w:rsidRPr="00984DB5">
              <w:rPr>
                <w:color w:val="7030A0"/>
                <w:lang w:val="nl-NL"/>
              </w:rPr>
              <w:t>Oefening starten met kennismaking</w:t>
            </w:r>
          </w:p>
          <w:p w14:paraId="504892FE" w14:textId="77777777" w:rsidR="006E72AA" w:rsidRPr="00984DB5" w:rsidRDefault="006E72AA" w:rsidP="00606B56">
            <w:pPr>
              <w:rPr>
                <w:color w:val="7030A0"/>
                <w:lang w:val="nl-NL"/>
              </w:rPr>
            </w:pPr>
            <w:r w:rsidRPr="00984DB5">
              <w:rPr>
                <w:color w:val="7030A0"/>
                <w:lang w:val="nl-NL"/>
              </w:rPr>
              <w:t>Mensen allemaal een eerste keer aan het woord laten.</w:t>
            </w:r>
          </w:p>
          <w:p w14:paraId="0B3BE9ED" w14:textId="77777777" w:rsidR="006E72AA" w:rsidRPr="00984DB5" w:rsidRDefault="006E72AA" w:rsidP="00606B56">
            <w:pPr>
              <w:rPr>
                <w:color w:val="7030A0"/>
                <w:lang w:val="nl-NL"/>
              </w:rPr>
            </w:pPr>
            <w:r w:rsidRPr="00984DB5">
              <w:rPr>
                <w:color w:val="7030A0"/>
                <w:lang w:val="nl-NL"/>
              </w:rPr>
              <w:t>Naam, functie, welke kerk?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9DFCC" w14:textId="77777777" w:rsidR="006E72AA" w:rsidRPr="00984DB5" w:rsidRDefault="006E72AA" w:rsidP="00606B56">
            <w:pPr>
              <w:rPr>
                <w:color w:val="7030A0"/>
                <w:lang w:val="nl-NL"/>
              </w:rPr>
            </w:pPr>
            <w:r w:rsidRPr="00984DB5">
              <w:rPr>
                <w:color w:val="7030A0"/>
                <w:lang w:val="nl-NL"/>
              </w:rPr>
              <w:t>Moderator</w:t>
            </w:r>
          </w:p>
        </w:tc>
      </w:tr>
      <w:tr w:rsidR="00984DB5" w:rsidRPr="00984DB5" w14:paraId="675C5D96"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6C0C97" w14:textId="77777777" w:rsidR="006E72AA" w:rsidRPr="00984DB5" w:rsidRDefault="006E72AA" w:rsidP="00606B56">
            <w:pPr>
              <w:rPr>
                <w:color w:val="7030A0"/>
                <w:lang w:val="nl-NL"/>
              </w:rPr>
            </w:pPr>
            <w:r w:rsidRPr="00984DB5">
              <w:rPr>
                <w:color w:val="7030A0"/>
                <w:lang w:val="nl-NL"/>
              </w:rPr>
              <w:t>Presentatie: context en doelstelling</w:t>
            </w:r>
          </w:p>
          <w:p w14:paraId="302BDB31" w14:textId="77777777" w:rsidR="006E72AA" w:rsidRPr="00984DB5" w:rsidRDefault="006E72AA" w:rsidP="00606B56">
            <w:pPr>
              <w:rPr>
                <w:color w:val="7030A0"/>
                <w:lang w:val="nl-NL"/>
              </w:rPr>
            </w:pPr>
            <w:r w:rsidRPr="00984DB5">
              <w:rPr>
                <w:color w:val="7030A0"/>
                <w:lang w:val="nl-NL"/>
              </w:rPr>
              <w:t>Moderator overloopt </w:t>
            </w:r>
          </w:p>
          <w:p w14:paraId="1D84B494" w14:textId="77777777" w:rsidR="006E72AA" w:rsidRPr="00984DB5" w:rsidRDefault="006E72AA" w:rsidP="00984DB5">
            <w:pPr>
              <w:pStyle w:val="Lijstalinea"/>
              <w:numPr>
                <w:ilvl w:val="0"/>
                <w:numId w:val="177"/>
              </w:numPr>
              <w:rPr>
                <w:rFonts w:ascii="Calibri" w:hAnsi="Calibri"/>
                <w:color w:val="7030A0"/>
                <w:lang w:val="nl-NL"/>
              </w:rPr>
            </w:pPr>
            <w:r w:rsidRPr="00984DB5">
              <w:rPr>
                <w:b/>
                <w:bCs/>
                <w:color w:val="7030A0"/>
                <w:lang w:val="nl-NL"/>
              </w:rPr>
              <w:t>Agenda en timing</w:t>
            </w:r>
            <w:r w:rsidRPr="00984DB5">
              <w:rPr>
                <w:color w:val="7030A0"/>
                <w:lang w:val="nl-NL"/>
              </w:rPr>
              <w:t>: zodat iedereen zich comfortabel voelt. </w:t>
            </w:r>
          </w:p>
          <w:p w14:paraId="07105A13" w14:textId="77777777" w:rsidR="006E72AA" w:rsidRPr="00984DB5" w:rsidRDefault="006E72AA" w:rsidP="00984DB5">
            <w:pPr>
              <w:pStyle w:val="Lijstalinea"/>
              <w:numPr>
                <w:ilvl w:val="0"/>
                <w:numId w:val="177"/>
              </w:numPr>
              <w:rPr>
                <w:rFonts w:ascii="Calibri" w:hAnsi="Calibri"/>
                <w:color w:val="7030A0"/>
                <w:lang w:val="nl-NL"/>
              </w:rPr>
            </w:pPr>
            <w:r w:rsidRPr="00984DB5">
              <w:rPr>
                <w:b/>
                <w:bCs/>
                <w:color w:val="7030A0"/>
                <w:lang w:val="nl-NL"/>
              </w:rPr>
              <w:t xml:space="preserve">Context </w:t>
            </w:r>
            <w:r w:rsidRPr="00984DB5">
              <w:rPr>
                <w:color w:val="7030A0"/>
                <w:lang w:val="nl-NL"/>
              </w:rPr>
              <w:t>(zie eerder vermeld in dit draaiboek) </w:t>
            </w:r>
          </w:p>
          <w:p w14:paraId="70E822A2" w14:textId="77777777" w:rsidR="00984DB5" w:rsidRPr="00984DB5" w:rsidRDefault="006E72AA" w:rsidP="00984DB5">
            <w:pPr>
              <w:pStyle w:val="Lijstalinea"/>
              <w:numPr>
                <w:ilvl w:val="0"/>
                <w:numId w:val="177"/>
              </w:numPr>
              <w:rPr>
                <w:rFonts w:ascii="Calibri" w:hAnsi="Calibri"/>
                <w:color w:val="7030A0"/>
                <w:lang w:val="nl-NL"/>
              </w:rPr>
            </w:pPr>
            <w:r w:rsidRPr="00984DB5">
              <w:rPr>
                <w:b/>
                <w:bCs/>
                <w:color w:val="7030A0"/>
                <w:lang w:val="nl-NL"/>
              </w:rPr>
              <w:t>Doelstelling sessie</w:t>
            </w:r>
            <w:r w:rsidRPr="00984DB5">
              <w:rPr>
                <w:color w:val="7030A0"/>
                <w:lang w:val="nl-NL"/>
              </w:rPr>
              <w:t xml:space="preserve"> (zie eerder vermeld in draaiboek) </w:t>
            </w:r>
          </w:p>
          <w:p w14:paraId="3E901E2E" w14:textId="124EB7A6" w:rsidR="006E72AA" w:rsidRPr="00984DB5" w:rsidRDefault="006E72AA" w:rsidP="00984DB5">
            <w:pPr>
              <w:pStyle w:val="Lijstalinea"/>
              <w:numPr>
                <w:ilvl w:val="0"/>
                <w:numId w:val="177"/>
              </w:numPr>
              <w:rPr>
                <w:rFonts w:ascii="Calibri" w:hAnsi="Calibri"/>
                <w:color w:val="7030A0"/>
                <w:lang w:val="nl-NL"/>
              </w:rPr>
            </w:pPr>
            <w:r w:rsidRPr="00984DB5">
              <w:rPr>
                <w:b/>
                <w:bCs/>
                <w:color w:val="7030A0"/>
                <w:lang w:val="nl-NL"/>
              </w:rPr>
              <w:t>Onderdelen van een bestemmingsprofiel</w:t>
            </w:r>
            <w:r w:rsidRPr="00984DB5">
              <w:rPr>
                <w:color w:val="7030A0"/>
                <w:lang w:val="nl-NL"/>
              </w:rPr>
              <w:t>: overloop de opbouw op hoofdlijnen. Toon een voorbeeld. </w:t>
            </w:r>
          </w:p>
          <w:p w14:paraId="6F86E0C8" w14:textId="5E397BE1" w:rsidR="00984DB5" w:rsidRPr="00984DB5" w:rsidRDefault="00984DB5" w:rsidP="00984DB5">
            <w:pPr>
              <w:pStyle w:val="Lijstalinea"/>
              <w:numPr>
                <w:ilvl w:val="0"/>
                <w:numId w:val="177"/>
              </w:numPr>
              <w:rPr>
                <w:rFonts w:ascii="Calibri" w:hAnsi="Calibri"/>
                <w:b/>
                <w:bCs/>
                <w:color w:val="7030A0"/>
                <w:lang w:val="nl-NL"/>
              </w:rPr>
            </w:pPr>
            <w:r w:rsidRPr="00984DB5">
              <w:rPr>
                <w:b/>
                <w:bCs/>
                <w:color w:val="7030A0"/>
                <w:lang w:val="nl-NL"/>
              </w:rPr>
              <w:t xml:space="preserve">Werksessie </w:t>
            </w:r>
          </w:p>
          <w:p w14:paraId="47763F65" w14:textId="77777777" w:rsidR="006E72AA" w:rsidRPr="00984DB5" w:rsidRDefault="006E72AA" w:rsidP="00984DB5">
            <w:pPr>
              <w:pStyle w:val="Lijstalinea"/>
              <w:numPr>
                <w:ilvl w:val="1"/>
                <w:numId w:val="177"/>
              </w:numPr>
              <w:rPr>
                <w:rFonts w:ascii="Courier New" w:hAnsi="Courier New"/>
                <w:color w:val="7030A0"/>
                <w:lang w:val="nl-NL"/>
              </w:rPr>
            </w:pPr>
            <w:r w:rsidRPr="00984DB5">
              <w:rPr>
                <w:color w:val="7030A0"/>
                <w:lang w:val="nl-NL"/>
              </w:rPr>
              <w:t>Overlopen kerk 1</w:t>
            </w:r>
          </w:p>
          <w:p w14:paraId="1E6AD63E" w14:textId="7A234D49" w:rsidR="006E72AA" w:rsidRPr="00984DB5" w:rsidRDefault="006E72AA" w:rsidP="00984DB5">
            <w:pPr>
              <w:pStyle w:val="Lijstalinea"/>
              <w:numPr>
                <w:ilvl w:val="2"/>
                <w:numId w:val="177"/>
              </w:numPr>
              <w:rPr>
                <w:rFonts w:ascii="Noto Sans Symbols" w:hAnsi="Noto Sans Symbols"/>
                <w:color w:val="7030A0"/>
                <w:lang w:val="nl-NL"/>
              </w:rPr>
            </w:pPr>
            <w:r w:rsidRPr="00984DB5">
              <w:rPr>
                <w:color w:val="7030A0"/>
                <w:lang w:val="nl-NL"/>
              </w:rPr>
              <w:t>ID, erfgoedwaarden en bouwfysische toestand </w:t>
            </w:r>
          </w:p>
          <w:p w14:paraId="03A9C61E" w14:textId="77777777" w:rsidR="006E72AA" w:rsidRPr="00984DB5" w:rsidRDefault="006E72AA" w:rsidP="00984DB5">
            <w:pPr>
              <w:pStyle w:val="Lijstalinea"/>
              <w:numPr>
                <w:ilvl w:val="2"/>
                <w:numId w:val="177"/>
              </w:numPr>
              <w:rPr>
                <w:rFonts w:ascii="Noto Sans Symbols" w:hAnsi="Noto Sans Symbols"/>
                <w:color w:val="7030A0"/>
                <w:lang w:val="nl-NL"/>
              </w:rPr>
            </w:pPr>
            <w:r w:rsidRPr="00984DB5">
              <w:rPr>
                <w:color w:val="7030A0"/>
                <w:lang w:val="nl-NL"/>
              </w:rPr>
              <w:t xml:space="preserve">27 vragen </w:t>
            </w:r>
            <w:proofErr w:type="spellStart"/>
            <w:r w:rsidRPr="00984DB5">
              <w:rPr>
                <w:color w:val="7030A0"/>
                <w:lang w:val="nl-NL"/>
              </w:rPr>
              <w:t>ivm</w:t>
            </w:r>
            <w:proofErr w:type="spellEnd"/>
            <w:r w:rsidRPr="00984DB5">
              <w:rPr>
                <w:color w:val="7030A0"/>
                <w:lang w:val="nl-NL"/>
              </w:rPr>
              <w:t xml:space="preserve"> ruimtelijk potentieel</w:t>
            </w:r>
          </w:p>
          <w:p w14:paraId="23222C37" w14:textId="77777777" w:rsidR="006E72AA" w:rsidRPr="00984DB5" w:rsidRDefault="006E72AA" w:rsidP="00984DB5">
            <w:pPr>
              <w:pStyle w:val="Lijstalinea"/>
              <w:numPr>
                <w:ilvl w:val="1"/>
                <w:numId w:val="177"/>
              </w:numPr>
              <w:rPr>
                <w:rFonts w:ascii="Courier New" w:hAnsi="Courier New"/>
                <w:color w:val="7030A0"/>
                <w:lang w:val="nl-NL"/>
              </w:rPr>
            </w:pPr>
            <w:r w:rsidRPr="00984DB5">
              <w:rPr>
                <w:color w:val="7030A0"/>
                <w:lang w:val="nl-NL"/>
              </w:rPr>
              <w:t>Overlopen kerk x</w:t>
            </w:r>
          </w:p>
          <w:p w14:paraId="7107001C" w14:textId="77777777" w:rsidR="006E72AA" w:rsidRPr="00984DB5" w:rsidRDefault="006E72AA" w:rsidP="00984DB5">
            <w:pPr>
              <w:pStyle w:val="Lijstalinea"/>
              <w:numPr>
                <w:ilvl w:val="0"/>
                <w:numId w:val="177"/>
              </w:numPr>
              <w:rPr>
                <w:rFonts w:ascii="Calibri" w:hAnsi="Calibri"/>
                <w:b/>
                <w:bCs/>
                <w:color w:val="7030A0"/>
                <w:lang w:val="nl-NL"/>
              </w:rPr>
            </w:pPr>
            <w:r w:rsidRPr="00984DB5">
              <w:rPr>
                <w:b/>
                <w:bCs/>
                <w:color w:val="7030A0"/>
                <w:lang w:val="nl-NL"/>
              </w:rPr>
              <w:t>Bestemmingsprofielen overlopen en conclusies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C32FA" w14:textId="77777777" w:rsidR="006E72AA" w:rsidRPr="00984DB5" w:rsidRDefault="006E72AA" w:rsidP="00606B56">
            <w:pPr>
              <w:rPr>
                <w:color w:val="7030A0"/>
                <w:lang w:val="nl-NL"/>
              </w:rPr>
            </w:pPr>
          </w:p>
        </w:tc>
      </w:tr>
    </w:tbl>
    <w:p w14:paraId="5D7F293E" w14:textId="77777777" w:rsidR="006E72AA" w:rsidRPr="00984DB5" w:rsidRDefault="006E72AA" w:rsidP="006E72AA">
      <w:pPr>
        <w:rPr>
          <w:color w:val="7030A0"/>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1021"/>
        <w:gridCol w:w="6771"/>
        <w:gridCol w:w="2119"/>
      </w:tblGrid>
      <w:tr w:rsidR="00984DB5" w:rsidRPr="00984DB5" w14:paraId="04EE37C4" w14:textId="77777777" w:rsidTr="00984DB5">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725E22FC"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5193"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0711A3B" w14:textId="77777777" w:rsidR="006E72AA" w:rsidRPr="00984DB5" w:rsidRDefault="006E72AA" w:rsidP="00606B56">
            <w:pPr>
              <w:rPr>
                <w:color w:val="7030A0"/>
                <w:lang w:val="nl-NL"/>
              </w:rPr>
            </w:pPr>
            <w:proofErr w:type="gramStart"/>
            <w:r w:rsidRPr="00984DB5">
              <w:rPr>
                <w:color w:val="7030A0"/>
                <w:lang w:val="nl-NL"/>
              </w:rPr>
              <w:t>10  min</w:t>
            </w:r>
            <w:proofErr w:type="gramEnd"/>
          </w:p>
        </w:tc>
        <w:tc>
          <w:tcPr>
            <w:tcW w:w="1694" w:type="dxa"/>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E080680" w14:textId="77777777" w:rsidR="006E72AA" w:rsidRPr="00984DB5" w:rsidRDefault="006E72AA" w:rsidP="00606B56">
            <w:pPr>
              <w:rPr>
                <w:b/>
                <w:bCs/>
                <w:color w:val="7030A0"/>
                <w:sz w:val="27"/>
                <w:szCs w:val="27"/>
                <w:lang w:val="nl-NL"/>
              </w:rPr>
            </w:pPr>
            <w:r w:rsidRPr="00984DB5">
              <w:rPr>
                <w:color w:val="7030A0"/>
                <w:lang w:val="nl-NL"/>
              </w:rPr>
              <w:t>Werksessie: overlopen ID, erfgoedwaarden, bouwfysische toestand kerk x</w:t>
            </w:r>
          </w:p>
        </w:tc>
      </w:tr>
      <w:tr w:rsidR="00984DB5" w:rsidRPr="00984DB5" w14:paraId="25A73727" w14:textId="77777777" w:rsidTr="00984DB5">
        <w:tc>
          <w:tcPr>
            <w:tcW w:w="82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DE16D2" w14:textId="77777777" w:rsidR="006E72AA" w:rsidRPr="00984DB5" w:rsidRDefault="006E72AA" w:rsidP="00606B56">
            <w:pPr>
              <w:rPr>
                <w:color w:val="7030A0"/>
                <w:lang w:val="nl-NL"/>
              </w:rPr>
            </w:pPr>
            <w:r w:rsidRPr="00984DB5">
              <w:rPr>
                <w:color w:val="7030A0"/>
                <w:lang w:val="nl-NL"/>
              </w:rPr>
              <w:t>Taak:</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E4E1C" w14:textId="77777777" w:rsidR="006E72AA" w:rsidRPr="00984DB5" w:rsidRDefault="006E72AA" w:rsidP="00606B56">
            <w:pPr>
              <w:rPr>
                <w:color w:val="7030A0"/>
                <w:lang w:val="nl-NL"/>
              </w:rPr>
            </w:pPr>
            <w:r w:rsidRPr="00984DB5">
              <w:rPr>
                <w:color w:val="7030A0"/>
                <w:lang w:val="nl-NL"/>
              </w:rPr>
              <w:t>Naam</w:t>
            </w:r>
          </w:p>
        </w:tc>
      </w:tr>
      <w:tr w:rsidR="00984DB5" w:rsidRPr="00984DB5" w14:paraId="48F9C10E" w14:textId="77777777" w:rsidTr="00984DB5">
        <w:trPr>
          <w:trHeight w:val="4952"/>
        </w:trPr>
        <w:tc>
          <w:tcPr>
            <w:tcW w:w="82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FBA8BD" w14:textId="77777777" w:rsidR="006E72AA" w:rsidRPr="00984DB5" w:rsidRDefault="006E72AA" w:rsidP="00606B56">
            <w:pPr>
              <w:rPr>
                <w:color w:val="7030A0"/>
                <w:lang w:val="nl-NL"/>
              </w:rPr>
            </w:pPr>
            <w:r w:rsidRPr="00984DB5">
              <w:rPr>
                <w:b/>
                <w:bCs/>
                <w:color w:val="7030A0"/>
                <w:lang w:val="nl-NL"/>
              </w:rPr>
              <w:lastRenderedPageBreak/>
              <w:t>Voorstellen kerk x algemeen ID</w:t>
            </w:r>
            <w:r w:rsidRPr="00984DB5">
              <w:rPr>
                <w:color w:val="7030A0"/>
                <w:lang w:val="nl-NL"/>
              </w:rPr>
              <w:br/>
              <w:t>De moderator stelt de eerste kerk voor. </w:t>
            </w:r>
          </w:p>
          <w:p w14:paraId="43852D28" w14:textId="77777777" w:rsidR="006E72AA" w:rsidRPr="00984DB5" w:rsidRDefault="006E72AA" w:rsidP="00606B56">
            <w:pPr>
              <w:rPr>
                <w:color w:val="7030A0"/>
                <w:lang w:val="nl-NL"/>
              </w:rPr>
            </w:pPr>
            <w:r w:rsidRPr="00984DB5">
              <w:rPr>
                <w:color w:val="7030A0"/>
                <w:lang w:val="nl-NL"/>
              </w:rPr>
              <w:t xml:space="preserve">Idealiter kennen de deelnemers alle kerken die worden besproken. Maar in realiteit kennen deelnemers voornamelijk 1 kerk en de andere op hoofdlijnen. Dus het is goed iedereen kort nog eens te laten kennismaken met de kerkgebouwen. </w:t>
            </w:r>
            <w:r w:rsidRPr="00984DB5">
              <w:rPr>
                <w:color w:val="7030A0"/>
                <w:lang w:val="nl-NL"/>
              </w:rPr>
              <w:br/>
              <w:t>Focus hierbij op: </w:t>
            </w:r>
          </w:p>
          <w:p w14:paraId="672230D8" w14:textId="77777777" w:rsidR="006E72AA" w:rsidRPr="00984DB5" w:rsidRDefault="006E72AA" w:rsidP="00984DB5">
            <w:pPr>
              <w:pStyle w:val="Lijstalinea"/>
              <w:numPr>
                <w:ilvl w:val="0"/>
                <w:numId w:val="180"/>
              </w:numPr>
              <w:rPr>
                <w:color w:val="7030A0"/>
                <w:lang w:val="nl-NL"/>
              </w:rPr>
            </w:pPr>
            <w:r w:rsidRPr="00984DB5">
              <w:rPr>
                <w:color w:val="7030A0"/>
                <w:lang w:val="nl-NL"/>
              </w:rPr>
              <w:t>De architectuur</w:t>
            </w:r>
          </w:p>
          <w:p w14:paraId="25B8BC17" w14:textId="77777777" w:rsidR="006E72AA" w:rsidRPr="00984DB5" w:rsidRDefault="006E72AA" w:rsidP="00984DB5">
            <w:pPr>
              <w:pStyle w:val="Lijstalinea"/>
              <w:numPr>
                <w:ilvl w:val="0"/>
                <w:numId w:val="180"/>
              </w:numPr>
              <w:rPr>
                <w:color w:val="7030A0"/>
                <w:lang w:val="nl-NL"/>
              </w:rPr>
            </w:pPr>
            <w:r w:rsidRPr="00984DB5">
              <w:rPr>
                <w:color w:val="7030A0"/>
                <w:lang w:val="nl-NL"/>
              </w:rPr>
              <w:t>De ligging van de kerk in de stad, de gemeente vb. aan de dorpsrand, langs een fietspad dat verbinding maakt met …</w:t>
            </w:r>
          </w:p>
          <w:p w14:paraId="3B148E3B" w14:textId="77777777" w:rsidR="006E72AA" w:rsidRPr="00984DB5" w:rsidRDefault="006E72AA" w:rsidP="00984DB5">
            <w:pPr>
              <w:pStyle w:val="Lijstalinea"/>
              <w:numPr>
                <w:ilvl w:val="0"/>
                <w:numId w:val="180"/>
              </w:numPr>
              <w:rPr>
                <w:color w:val="7030A0"/>
                <w:lang w:val="nl-NL"/>
              </w:rPr>
            </w:pPr>
            <w:r w:rsidRPr="00984DB5">
              <w:rPr>
                <w:color w:val="7030A0"/>
                <w:lang w:val="nl-NL"/>
              </w:rPr>
              <w:t>Het interieur: wat is er (niet) opmerkelijk aan het interieur? Zijn er bepaalde objecten, kunstwerken het vermelden waard? </w:t>
            </w:r>
          </w:p>
          <w:p w14:paraId="1EA1390A" w14:textId="77777777" w:rsidR="006E72AA" w:rsidRPr="00984DB5" w:rsidRDefault="006E72AA" w:rsidP="00984DB5">
            <w:pPr>
              <w:pStyle w:val="Lijstalinea"/>
              <w:numPr>
                <w:ilvl w:val="0"/>
                <w:numId w:val="180"/>
              </w:numPr>
              <w:rPr>
                <w:color w:val="7030A0"/>
                <w:lang w:val="nl-NL"/>
              </w:rPr>
            </w:pPr>
            <w:r w:rsidRPr="00984DB5">
              <w:rPr>
                <w:color w:val="7030A0"/>
                <w:lang w:val="nl-NL"/>
              </w:rPr>
              <w:t>Het gebruik: hoe wordt de kerk vandaag gebruikt? Zijn er bepaalde processies, misvieringen, gebedsdiensten, begrafenissen, catechese, …</w:t>
            </w:r>
          </w:p>
          <w:p w14:paraId="2A15F2AD" w14:textId="77777777" w:rsidR="006E72AA" w:rsidRPr="00984DB5" w:rsidRDefault="006E72AA" w:rsidP="00984DB5">
            <w:pPr>
              <w:pStyle w:val="Lijstalinea"/>
              <w:numPr>
                <w:ilvl w:val="0"/>
                <w:numId w:val="180"/>
              </w:numPr>
              <w:rPr>
                <w:color w:val="7030A0"/>
                <w:lang w:val="nl-NL"/>
              </w:rPr>
            </w:pPr>
            <w:r w:rsidRPr="00984DB5">
              <w:rPr>
                <w:color w:val="7030A0"/>
                <w:lang w:val="nl-NL"/>
              </w:rPr>
              <w:t>De staat van het gebouw</w:t>
            </w:r>
          </w:p>
          <w:p w14:paraId="270B999C" w14:textId="77777777" w:rsidR="006E72AA" w:rsidRPr="00984DB5" w:rsidRDefault="006E72AA" w:rsidP="00606B56">
            <w:pPr>
              <w:rPr>
                <w:color w:val="7030A0"/>
                <w:lang w:val="nl-NL"/>
              </w:rPr>
            </w:pPr>
            <w:r w:rsidRPr="00984DB5">
              <w:rPr>
                <w:color w:val="7030A0"/>
                <w:lang w:val="nl-NL"/>
              </w:rPr>
              <w:t>…</w:t>
            </w:r>
          </w:p>
          <w:p w14:paraId="0310C972" w14:textId="77777777" w:rsidR="006E72AA" w:rsidRPr="00984DB5" w:rsidRDefault="006E72AA" w:rsidP="00606B56">
            <w:pPr>
              <w:rPr>
                <w:color w:val="7030A0"/>
                <w:lang w:val="nl-NL"/>
              </w:rPr>
            </w:pPr>
            <w:r w:rsidRPr="00984DB5">
              <w:rPr>
                <w:color w:val="7030A0"/>
                <w:lang w:val="nl-NL"/>
              </w:rPr>
              <w:t>AANDACHTSPUNT(EN</w:t>
            </w:r>
            <w:proofErr w:type="gramStart"/>
            <w:r w:rsidRPr="00984DB5">
              <w:rPr>
                <w:color w:val="7030A0"/>
                <w:lang w:val="nl-NL"/>
              </w:rPr>
              <w:t>) :</w:t>
            </w:r>
            <w:proofErr w:type="gramEnd"/>
            <w:r w:rsidRPr="00984DB5">
              <w:rPr>
                <w:color w:val="7030A0"/>
                <w:lang w:val="nl-NL"/>
              </w:rPr>
              <w:t> </w:t>
            </w:r>
          </w:p>
          <w:p w14:paraId="360CD0BD" w14:textId="77777777" w:rsidR="006E72AA" w:rsidRPr="00984DB5" w:rsidRDefault="006E72AA" w:rsidP="00606B56">
            <w:pPr>
              <w:rPr>
                <w:color w:val="7030A0"/>
                <w:lang w:val="nl-NL"/>
              </w:rPr>
            </w:pPr>
            <w:r w:rsidRPr="00984DB5">
              <w:rPr>
                <w:color w:val="7030A0"/>
                <w:lang w:val="nl-NL"/>
              </w:rPr>
              <w:t>Vermeld niet het aantal gebruikers, dit kan gevoelig liggen.  </w:t>
            </w:r>
          </w:p>
          <w:p w14:paraId="24B0B097" w14:textId="77777777" w:rsidR="006E72AA" w:rsidRPr="00984DB5" w:rsidRDefault="006E72AA" w:rsidP="00606B56">
            <w:pPr>
              <w:rPr>
                <w:color w:val="7030A0"/>
                <w:lang w:val="nl-NL"/>
              </w:rPr>
            </w:pPr>
            <w:r w:rsidRPr="00984DB5">
              <w:rPr>
                <w:color w:val="7030A0"/>
                <w:lang w:val="nl-NL"/>
              </w:rPr>
              <w:t>Gebruik beeldmateriaal, vermijd te veel tekst op de slides. </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357BD" w14:textId="77777777" w:rsidR="006E72AA" w:rsidRPr="00984DB5" w:rsidRDefault="006E72AA" w:rsidP="00606B56">
            <w:pPr>
              <w:rPr>
                <w:color w:val="7030A0"/>
                <w:lang w:val="nl-NL"/>
              </w:rPr>
            </w:pPr>
            <w:r w:rsidRPr="00984DB5">
              <w:rPr>
                <w:color w:val="7030A0"/>
                <w:lang w:val="nl-NL"/>
              </w:rPr>
              <w:t>Moderator</w:t>
            </w:r>
          </w:p>
        </w:tc>
      </w:tr>
      <w:tr w:rsidR="00984DB5" w:rsidRPr="00984DB5" w14:paraId="79C0BA02" w14:textId="77777777" w:rsidTr="00984DB5">
        <w:tc>
          <w:tcPr>
            <w:tcW w:w="82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0164C" w14:textId="77777777" w:rsidR="006E72AA" w:rsidRPr="00984DB5" w:rsidRDefault="006E72AA" w:rsidP="00606B56">
            <w:pPr>
              <w:rPr>
                <w:b/>
                <w:bCs/>
                <w:color w:val="7030A0"/>
                <w:lang w:val="nl-NL"/>
              </w:rPr>
            </w:pPr>
            <w:r w:rsidRPr="00984DB5">
              <w:rPr>
                <w:b/>
                <w:bCs/>
                <w:color w:val="7030A0"/>
                <w:lang w:val="nl-NL"/>
              </w:rPr>
              <w:t>Voorstellen kerk x erfgoedwaarden</w:t>
            </w:r>
          </w:p>
          <w:p w14:paraId="57141DC7" w14:textId="77777777" w:rsidR="006E72AA" w:rsidRPr="00984DB5" w:rsidRDefault="006E72AA" w:rsidP="00606B56">
            <w:pPr>
              <w:rPr>
                <w:color w:val="7030A0"/>
                <w:lang w:val="nl-NL"/>
              </w:rPr>
            </w:pPr>
            <w:r w:rsidRPr="00984DB5">
              <w:rPr>
                <w:color w:val="7030A0"/>
                <w:lang w:val="nl-NL"/>
              </w:rPr>
              <w:t>Dit deel moet voorafgaand aan de werksessie worden voorbereid door de moderator. In het geval van beschermde kerken is het noodzakelijk om de erfgoedconsulent van het agentschap Onroerend Erfgoed bij de discussie te betrekken. Als de kerk niet beschermd is, neem je best contact op met de IOED. Ook kan een beroep gedaan worden op PARCUM of een andere instantie met expertise (bv. een bouwhistoricus).</w:t>
            </w:r>
          </w:p>
          <w:p w14:paraId="39C72FAA" w14:textId="77777777" w:rsidR="006E72AA" w:rsidRPr="00984DB5" w:rsidRDefault="006E72AA" w:rsidP="00606B56">
            <w:pPr>
              <w:rPr>
                <w:color w:val="7030A0"/>
                <w:lang w:val="nl-NL"/>
              </w:rPr>
            </w:pPr>
            <w:r w:rsidRPr="00984DB5">
              <w:rPr>
                <w:color w:val="7030A0"/>
                <w:lang w:val="nl-NL"/>
              </w:rPr>
              <w:br/>
            </w:r>
          </w:p>
          <w:p w14:paraId="297C5477" w14:textId="77777777" w:rsidR="006E72AA" w:rsidRPr="00984DB5" w:rsidRDefault="006E72AA" w:rsidP="00606B56">
            <w:pPr>
              <w:rPr>
                <w:color w:val="7030A0"/>
                <w:lang w:val="nl-NL"/>
              </w:rPr>
            </w:pPr>
            <w:r w:rsidRPr="00984DB5">
              <w:rPr>
                <w:b/>
                <w:bCs/>
                <w:color w:val="7030A0"/>
                <w:lang w:val="nl-NL"/>
              </w:rPr>
              <w:t>Overloop de verschillende onderdelen</w:t>
            </w:r>
            <w:r w:rsidRPr="00984DB5">
              <w:rPr>
                <w:color w:val="7030A0"/>
                <w:lang w:val="nl-NL"/>
              </w:rPr>
              <w:t>, verwijs eventueel naar een foto die je liet zien op eerdere slides. </w:t>
            </w:r>
          </w:p>
          <w:p w14:paraId="21C12C8E" w14:textId="77777777" w:rsidR="006E72AA" w:rsidRPr="00984DB5" w:rsidRDefault="006E72AA" w:rsidP="00984DB5">
            <w:pPr>
              <w:pStyle w:val="Lijstalinea"/>
              <w:numPr>
                <w:ilvl w:val="0"/>
                <w:numId w:val="181"/>
              </w:numPr>
              <w:rPr>
                <w:rFonts w:ascii="Courier New" w:hAnsi="Courier New"/>
                <w:color w:val="7030A0"/>
                <w:lang w:val="nl-NL"/>
              </w:rPr>
            </w:pPr>
            <w:r w:rsidRPr="00984DB5">
              <w:rPr>
                <w:color w:val="7030A0"/>
                <w:lang w:val="nl-NL"/>
              </w:rPr>
              <w:t>Juridisch beschermingsstatuut</w:t>
            </w:r>
          </w:p>
          <w:p w14:paraId="0AD6F677" w14:textId="77777777" w:rsidR="006E72AA" w:rsidRPr="00984DB5" w:rsidRDefault="006E72AA" w:rsidP="00984DB5">
            <w:pPr>
              <w:pStyle w:val="Lijstalinea"/>
              <w:numPr>
                <w:ilvl w:val="0"/>
                <w:numId w:val="181"/>
              </w:numPr>
              <w:rPr>
                <w:rFonts w:ascii="Courier New" w:hAnsi="Courier New"/>
                <w:color w:val="7030A0"/>
                <w:lang w:val="nl-NL"/>
              </w:rPr>
            </w:pPr>
            <w:r w:rsidRPr="00984DB5">
              <w:rPr>
                <w:color w:val="7030A0"/>
                <w:lang w:val="nl-NL"/>
              </w:rPr>
              <w:t>Onroerend erfgoed architectuur </w:t>
            </w:r>
          </w:p>
          <w:p w14:paraId="73B9F384" w14:textId="77777777" w:rsidR="006E72AA" w:rsidRPr="00984DB5" w:rsidRDefault="006E72AA" w:rsidP="00984DB5">
            <w:pPr>
              <w:pStyle w:val="Lijstalinea"/>
              <w:numPr>
                <w:ilvl w:val="0"/>
                <w:numId w:val="181"/>
              </w:numPr>
              <w:rPr>
                <w:rFonts w:ascii="Courier New" w:hAnsi="Courier New"/>
                <w:color w:val="7030A0"/>
                <w:lang w:val="nl-NL"/>
              </w:rPr>
            </w:pPr>
            <w:r w:rsidRPr="00984DB5">
              <w:rPr>
                <w:color w:val="7030A0"/>
                <w:lang w:val="nl-NL"/>
              </w:rPr>
              <w:t>Onroerend erfgoed interieur</w:t>
            </w:r>
          </w:p>
          <w:p w14:paraId="3FC00950" w14:textId="77777777" w:rsidR="006E72AA" w:rsidRPr="00984DB5" w:rsidRDefault="006E72AA" w:rsidP="00984DB5">
            <w:pPr>
              <w:pStyle w:val="Lijstalinea"/>
              <w:numPr>
                <w:ilvl w:val="0"/>
                <w:numId w:val="181"/>
              </w:numPr>
              <w:rPr>
                <w:rFonts w:ascii="Courier New" w:hAnsi="Courier New"/>
                <w:color w:val="7030A0"/>
                <w:lang w:val="nl-NL"/>
              </w:rPr>
            </w:pPr>
            <w:r w:rsidRPr="00984DB5">
              <w:rPr>
                <w:color w:val="7030A0"/>
                <w:lang w:val="nl-NL"/>
              </w:rPr>
              <w:t>Onroerend erfgoed context</w:t>
            </w:r>
          </w:p>
          <w:p w14:paraId="6106E2E4" w14:textId="77777777" w:rsidR="00984DB5" w:rsidRPr="00984DB5" w:rsidRDefault="006E72AA" w:rsidP="00606B56">
            <w:pPr>
              <w:pStyle w:val="Lijstalinea"/>
              <w:numPr>
                <w:ilvl w:val="0"/>
                <w:numId w:val="181"/>
              </w:numPr>
              <w:rPr>
                <w:rFonts w:ascii="Courier New" w:hAnsi="Courier New"/>
                <w:color w:val="7030A0"/>
                <w:lang w:val="nl-NL"/>
              </w:rPr>
            </w:pPr>
            <w:r w:rsidRPr="00984DB5">
              <w:rPr>
                <w:color w:val="7030A0"/>
                <w:lang w:val="nl-NL"/>
              </w:rPr>
              <w:t>Roerend erfgoed</w:t>
            </w:r>
          </w:p>
          <w:p w14:paraId="2C3797AE" w14:textId="77A71CC0" w:rsidR="006E72AA" w:rsidRPr="00984DB5" w:rsidRDefault="006E72AA" w:rsidP="00606B56">
            <w:pPr>
              <w:pStyle w:val="Lijstalinea"/>
              <w:numPr>
                <w:ilvl w:val="0"/>
                <w:numId w:val="181"/>
              </w:numPr>
              <w:rPr>
                <w:rFonts w:ascii="Courier New" w:hAnsi="Courier New"/>
                <w:color w:val="7030A0"/>
                <w:lang w:val="nl-NL"/>
              </w:rPr>
            </w:pPr>
            <w:r w:rsidRPr="00984DB5">
              <w:rPr>
                <w:color w:val="7030A0"/>
                <w:lang w:val="nl-NL"/>
              </w:rPr>
              <w:t>Immaterieel erfgoed</w:t>
            </w:r>
          </w:p>
          <w:p w14:paraId="6BC2C174" w14:textId="77777777" w:rsidR="006E72AA" w:rsidRPr="00984DB5" w:rsidRDefault="006E72AA" w:rsidP="00606B56">
            <w:pPr>
              <w:rPr>
                <w:color w:val="7030A0"/>
                <w:lang w:val="nl-NL"/>
              </w:rPr>
            </w:pPr>
            <w:r w:rsidRPr="00984DB5">
              <w:rPr>
                <w:color w:val="7030A0"/>
                <w:lang w:val="nl-NL"/>
              </w:rPr>
              <w:t>Vraag of iedereen zich kan vinden in de gekozen optie (geen, laag, beperkt, …) </w:t>
            </w:r>
          </w:p>
          <w:p w14:paraId="298477C7" w14:textId="77777777" w:rsidR="006E72AA" w:rsidRPr="00984DB5" w:rsidRDefault="006E72AA" w:rsidP="00606B56">
            <w:pPr>
              <w:rPr>
                <w:color w:val="7030A0"/>
                <w:lang w:val="nl-NL"/>
              </w:rPr>
            </w:pPr>
            <w:r w:rsidRPr="00984DB5">
              <w:rPr>
                <w:color w:val="7030A0"/>
                <w:lang w:val="nl-NL"/>
              </w:rPr>
              <w:t>Een aanwezige expert kan indien nodig meer kadering geven. </w:t>
            </w: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3D1B4" w14:textId="77777777" w:rsidR="006E72AA" w:rsidRPr="00984DB5" w:rsidRDefault="006E72AA" w:rsidP="00606B56">
            <w:pPr>
              <w:rPr>
                <w:color w:val="7030A0"/>
                <w:lang w:val="nl-NL"/>
              </w:rPr>
            </w:pPr>
          </w:p>
        </w:tc>
      </w:tr>
      <w:tr w:rsidR="00984DB5" w:rsidRPr="00984DB5" w14:paraId="2C3BCE4F" w14:textId="77777777" w:rsidTr="00984DB5">
        <w:tc>
          <w:tcPr>
            <w:tcW w:w="821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CD3D6" w14:textId="77777777" w:rsidR="006E72AA" w:rsidRPr="00984DB5" w:rsidRDefault="006E72AA" w:rsidP="00606B56">
            <w:pPr>
              <w:rPr>
                <w:b/>
                <w:bCs/>
                <w:color w:val="7030A0"/>
                <w:lang w:val="nl-NL"/>
              </w:rPr>
            </w:pPr>
            <w:r w:rsidRPr="00984DB5">
              <w:rPr>
                <w:b/>
                <w:bCs/>
                <w:color w:val="7030A0"/>
                <w:lang w:val="nl-NL"/>
              </w:rPr>
              <w:t>Voorstellen kerk x bouwfysische toestand  </w:t>
            </w:r>
          </w:p>
          <w:p w14:paraId="0E47B55A" w14:textId="77777777" w:rsidR="006E72AA" w:rsidRPr="00984DB5" w:rsidRDefault="006E72AA" w:rsidP="00606B56">
            <w:pPr>
              <w:rPr>
                <w:color w:val="7030A0"/>
                <w:lang w:val="nl-NL"/>
              </w:rPr>
            </w:pPr>
            <w:r w:rsidRPr="00984DB5">
              <w:rPr>
                <w:color w:val="7030A0"/>
                <w:lang w:val="nl-NL"/>
              </w:rPr>
              <w:t xml:space="preserve">Dit deel moet voorafgaand aan de werksessie worden voorbereid door de moderator. Indien er een rapport van monumentenwacht </w:t>
            </w:r>
            <w:r w:rsidRPr="00984DB5">
              <w:rPr>
                <w:color w:val="7030A0"/>
                <w:lang w:val="nl-NL"/>
              </w:rPr>
              <w:lastRenderedPageBreak/>
              <w:t xml:space="preserve">beschikbaar is kan je de conclusies rechtstreeks overnemen. Indien niet dan is een </w:t>
            </w:r>
            <w:proofErr w:type="spellStart"/>
            <w:r w:rsidRPr="00984DB5">
              <w:rPr>
                <w:color w:val="7030A0"/>
                <w:lang w:val="nl-NL"/>
              </w:rPr>
              <w:t>plaatsbezoek</w:t>
            </w:r>
            <w:proofErr w:type="spellEnd"/>
            <w:r w:rsidRPr="00984DB5">
              <w:rPr>
                <w:color w:val="7030A0"/>
                <w:lang w:val="nl-NL"/>
              </w:rPr>
              <w:t xml:space="preserve"> en gesprek met een technisch expert aan te raden. Indien het bestuur lid is van monumentenwacht dan kan er binnen de 3 maanden een nieuw rapport worden opgemaakt. </w:t>
            </w:r>
          </w:p>
          <w:p w14:paraId="7004F3DE" w14:textId="77777777" w:rsidR="006E72AA" w:rsidRPr="00984DB5" w:rsidRDefault="006E72AA" w:rsidP="00606B56">
            <w:pPr>
              <w:rPr>
                <w:color w:val="7030A0"/>
                <w:lang w:val="nl-NL"/>
              </w:rPr>
            </w:pPr>
            <w:r w:rsidRPr="00984DB5">
              <w:rPr>
                <w:color w:val="7030A0"/>
                <w:lang w:val="nl-NL"/>
              </w:rPr>
              <w:br/>
            </w:r>
          </w:p>
          <w:p w14:paraId="090C7201" w14:textId="77777777" w:rsidR="006E72AA" w:rsidRPr="00984DB5" w:rsidRDefault="006E72AA" w:rsidP="00984DB5">
            <w:pPr>
              <w:pStyle w:val="Lijstalinea"/>
              <w:numPr>
                <w:ilvl w:val="0"/>
                <w:numId w:val="182"/>
              </w:numPr>
              <w:rPr>
                <w:color w:val="7030A0"/>
                <w:lang w:val="nl-NL"/>
              </w:rPr>
            </w:pPr>
            <w:r w:rsidRPr="00984DB5">
              <w:rPr>
                <w:color w:val="7030A0"/>
                <w:lang w:val="nl-NL"/>
              </w:rPr>
              <w:t>Geef kort toelichting bij de werking van monumentenwacht</w:t>
            </w:r>
          </w:p>
          <w:p w14:paraId="3D7E487C" w14:textId="77777777" w:rsidR="006E72AA" w:rsidRPr="00984DB5" w:rsidRDefault="006E72AA" w:rsidP="00984DB5">
            <w:pPr>
              <w:pStyle w:val="Lijstalinea"/>
              <w:numPr>
                <w:ilvl w:val="0"/>
                <w:numId w:val="182"/>
              </w:numPr>
              <w:rPr>
                <w:color w:val="7030A0"/>
                <w:lang w:val="nl-NL"/>
              </w:rPr>
            </w:pPr>
            <w:r w:rsidRPr="00984DB5">
              <w:rPr>
                <w:color w:val="7030A0"/>
                <w:lang w:val="nl-NL"/>
              </w:rPr>
              <w:t>Overloop de 3 onderdelen. Verwijs naar het rapport van monumentenwacht (indien beschikbaar) en het (collectief) bezoek aan de kerk. </w:t>
            </w:r>
          </w:p>
          <w:p w14:paraId="30AF98C3" w14:textId="77777777" w:rsidR="006E72AA" w:rsidRPr="00984DB5" w:rsidRDefault="006E72AA" w:rsidP="00984DB5">
            <w:pPr>
              <w:pStyle w:val="Lijstalinea"/>
              <w:numPr>
                <w:ilvl w:val="0"/>
                <w:numId w:val="182"/>
              </w:numPr>
              <w:rPr>
                <w:rFonts w:ascii="Courier New" w:hAnsi="Courier New"/>
                <w:color w:val="7030A0"/>
                <w:lang w:val="nl-NL"/>
              </w:rPr>
            </w:pPr>
            <w:r w:rsidRPr="00984DB5">
              <w:rPr>
                <w:color w:val="7030A0"/>
                <w:lang w:val="nl-NL"/>
              </w:rPr>
              <w:t>In het rapport van Monumentenwacht wordt de conditie van het erfgoed zowel voor het gebouw als geheel en per rubriek weergegeven op een 6-delige schaal, en dit voor 3 aandachtspunten: </w:t>
            </w:r>
          </w:p>
          <w:p w14:paraId="5B8430E7" w14:textId="77777777" w:rsidR="006E72AA" w:rsidRPr="00984DB5" w:rsidRDefault="006E72AA" w:rsidP="00984DB5">
            <w:pPr>
              <w:pStyle w:val="Lijstalinea"/>
              <w:numPr>
                <w:ilvl w:val="1"/>
                <w:numId w:val="182"/>
              </w:numPr>
              <w:rPr>
                <w:rFonts w:ascii="Noto Sans Symbols" w:hAnsi="Noto Sans Symbols"/>
                <w:color w:val="7030A0"/>
                <w:lang w:val="nl-NL"/>
              </w:rPr>
            </w:pPr>
            <w:r w:rsidRPr="00984DB5">
              <w:rPr>
                <w:color w:val="7030A0"/>
                <w:lang w:val="nl-NL"/>
              </w:rPr>
              <w:t>Bouwfysische toestand: een globale inschatting van de materiële staat van het erfgoed op het moment van de inspectie.</w:t>
            </w:r>
          </w:p>
          <w:p w14:paraId="7954F35E" w14:textId="77777777" w:rsidR="006E72AA" w:rsidRPr="00984DB5" w:rsidRDefault="006E72AA" w:rsidP="00984DB5">
            <w:pPr>
              <w:pStyle w:val="Lijstalinea"/>
              <w:numPr>
                <w:ilvl w:val="1"/>
                <w:numId w:val="182"/>
              </w:numPr>
              <w:rPr>
                <w:rFonts w:ascii="Noto Sans Symbols" w:hAnsi="Noto Sans Symbols"/>
                <w:color w:val="7030A0"/>
                <w:lang w:val="nl-NL"/>
              </w:rPr>
            </w:pPr>
            <w:r w:rsidRPr="00984DB5">
              <w:rPr>
                <w:color w:val="7030A0"/>
                <w:lang w:val="nl-NL"/>
              </w:rPr>
              <w:t>Onderhoud: een inschatting van het uitgevoerde onderhoud en de manier waarop onderhoud, problemen en risico’s worden opgevolgd. </w:t>
            </w:r>
          </w:p>
          <w:p w14:paraId="4B095B1A" w14:textId="77777777" w:rsidR="006E72AA" w:rsidRPr="00984DB5" w:rsidRDefault="006E72AA" w:rsidP="00984DB5">
            <w:pPr>
              <w:pStyle w:val="Lijstalinea"/>
              <w:numPr>
                <w:ilvl w:val="1"/>
                <w:numId w:val="182"/>
              </w:numPr>
              <w:rPr>
                <w:rFonts w:ascii="Noto Sans Symbols" w:hAnsi="Noto Sans Symbols"/>
                <w:color w:val="7030A0"/>
                <w:lang w:val="nl-NL"/>
              </w:rPr>
            </w:pPr>
            <w:r w:rsidRPr="00984DB5">
              <w:rPr>
                <w:color w:val="7030A0"/>
                <w:lang w:val="nl-NL"/>
              </w:rPr>
              <w:t>Risico op gevolgschade: in welke mate er gevaar bestaat voor een versnelde materiële verwering of verlies van erfgoedwaarde als de beheerder niet tijdig ingrijpt. Een aanwezige expert kan indien nodig meer kadering geven.</w:t>
            </w:r>
          </w:p>
          <w:p w14:paraId="40F8DB52" w14:textId="77777777" w:rsidR="006E72AA" w:rsidRPr="00984DB5" w:rsidRDefault="006E72AA" w:rsidP="00606B56">
            <w:pPr>
              <w:rPr>
                <w:color w:val="7030A0"/>
                <w:lang w:val="nl-NL"/>
              </w:rPr>
            </w:pPr>
            <w:r w:rsidRPr="00984DB5">
              <w:rPr>
                <w:color w:val="7030A0"/>
                <w:lang w:val="nl-NL"/>
              </w:rPr>
              <w:t>AANDACHTSPUNT(EN): Het kan zijn dat wat er in het rapport staat niet meer actueel is. Bijvoorbeeld als het kerkbestuur de dakgoot die in het rapport vermeld wordt, pas recent heeft laten herstellen. Noteer deze nuanceringen. </w:t>
            </w:r>
          </w:p>
          <w:p w14:paraId="2602C1B1" w14:textId="77777777" w:rsidR="006E72AA" w:rsidRPr="00984DB5" w:rsidRDefault="006E72AA" w:rsidP="00606B56">
            <w:pPr>
              <w:rPr>
                <w:color w:val="7030A0"/>
                <w:lang w:val="nl-NL"/>
              </w:rPr>
            </w:pPr>
          </w:p>
        </w:tc>
        <w:tc>
          <w:tcPr>
            <w:tcW w:w="16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D622A" w14:textId="77777777" w:rsidR="006E72AA" w:rsidRPr="00984DB5" w:rsidRDefault="006E72AA" w:rsidP="00606B56">
            <w:pPr>
              <w:rPr>
                <w:color w:val="7030A0"/>
                <w:lang w:val="nl-NL"/>
              </w:rPr>
            </w:pPr>
          </w:p>
        </w:tc>
      </w:tr>
    </w:tbl>
    <w:p w14:paraId="0D667981" w14:textId="77777777" w:rsidR="006E72AA" w:rsidRPr="00984DB5" w:rsidRDefault="006E72AA" w:rsidP="006E72AA">
      <w:pPr>
        <w:rPr>
          <w:color w:val="7030A0"/>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3431"/>
        <w:gridCol w:w="4437"/>
        <w:gridCol w:w="2043"/>
      </w:tblGrid>
      <w:tr w:rsidR="00984DB5" w:rsidRPr="00984DB5" w14:paraId="56174928"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F50044F"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BC21840" w14:textId="77777777" w:rsidR="006E72AA" w:rsidRPr="00984DB5" w:rsidRDefault="006E72AA" w:rsidP="00606B56">
            <w:pPr>
              <w:rPr>
                <w:color w:val="7030A0"/>
                <w:lang w:val="nl-NL"/>
              </w:rPr>
            </w:pPr>
            <w:proofErr w:type="gramStart"/>
            <w:r w:rsidRPr="00984DB5">
              <w:rPr>
                <w:color w:val="7030A0"/>
                <w:lang w:val="nl-NL"/>
              </w:rPr>
              <w:t>20  min</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50292903" w14:textId="77777777" w:rsidR="006E72AA" w:rsidRPr="00984DB5" w:rsidRDefault="006E72AA" w:rsidP="00606B56">
            <w:pPr>
              <w:rPr>
                <w:b/>
                <w:bCs/>
                <w:color w:val="7030A0"/>
                <w:sz w:val="27"/>
                <w:szCs w:val="27"/>
                <w:lang w:val="nl-NL"/>
              </w:rPr>
            </w:pPr>
            <w:r w:rsidRPr="00984DB5">
              <w:rPr>
                <w:color w:val="7030A0"/>
                <w:lang w:val="nl-NL"/>
              </w:rPr>
              <w:t>Werksessie: 27 vragen ruimtelijk potentieel kerk x</w:t>
            </w:r>
          </w:p>
        </w:tc>
      </w:tr>
      <w:tr w:rsidR="00984DB5" w:rsidRPr="00984DB5" w14:paraId="7136441A"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E610A"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DB0D8" w14:textId="77777777" w:rsidR="006E72AA" w:rsidRPr="00984DB5" w:rsidRDefault="006E72AA" w:rsidP="00606B56">
            <w:pPr>
              <w:rPr>
                <w:color w:val="7030A0"/>
                <w:lang w:val="nl-NL"/>
              </w:rPr>
            </w:pPr>
            <w:r w:rsidRPr="00984DB5">
              <w:rPr>
                <w:color w:val="7030A0"/>
                <w:lang w:val="nl-NL"/>
              </w:rPr>
              <w:t>Naam</w:t>
            </w:r>
          </w:p>
        </w:tc>
      </w:tr>
      <w:tr w:rsidR="00984DB5" w:rsidRPr="00984DB5" w14:paraId="122049C7"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DFA064" w14:textId="77777777" w:rsidR="006E72AA" w:rsidRPr="00984DB5" w:rsidRDefault="006E72AA" w:rsidP="00606B56">
            <w:pPr>
              <w:rPr>
                <w:color w:val="7030A0"/>
                <w:lang w:val="nl-NL"/>
              </w:rPr>
            </w:pPr>
            <w:proofErr w:type="gramStart"/>
            <w:r w:rsidRPr="00984DB5">
              <w:rPr>
                <w:color w:val="7030A0"/>
                <w:lang w:val="nl-NL"/>
              </w:rPr>
              <w:t>Werksessie:  27</w:t>
            </w:r>
            <w:proofErr w:type="gramEnd"/>
            <w:r w:rsidRPr="00984DB5">
              <w:rPr>
                <w:color w:val="7030A0"/>
                <w:lang w:val="nl-NL"/>
              </w:rPr>
              <w:t xml:space="preserve"> vragen ruimtelijk potentieel   </w:t>
            </w:r>
          </w:p>
          <w:p w14:paraId="2318FB6A" w14:textId="77777777" w:rsidR="006E72AA" w:rsidRPr="00984DB5" w:rsidRDefault="006E72AA" w:rsidP="00606B56">
            <w:pPr>
              <w:rPr>
                <w:color w:val="7030A0"/>
                <w:lang w:val="nl-NL"/>
              </w:rPr>
            </w:pPr>
            <w:r w:rsidRPr="00984DB5">
              <w:rPr>
                <w:color w:val="7030A0"/>
                <w:lang w:val="nl-NL"/>
              </w:rPr>
              <w:t>Dit is ‘</w:t>
            </w:r>
            <w:proofErr w:type="spellStart"/>
            <w:r w:rsidRPr="00984DB5">
              <w:rPr>
                <w:color w:val="7030A0"/>
                <w:lang w:val="nl-NL"/>
              </w:rPr>
              <w:t>the</w:t>
            </w:r>
            <w:proofErr w:type="spellEnd"/>
            <w:r w:rsidRPr="00984DB5">
              <w:rPr>
                <w:color w:val="7030A0"/>
                <w:lang w:val="nl-NL"/>
              </w:rPr>
              <w:t xml:space="preserve"> real deal’, het belangrijkste deel van de werksessie. </w:t>
            </w:r>
          </w:p>
          <w:p w14:paraId="1071D83E" w14:textId="77777777" w:rsidR="006E72AA" w:rsidRPr="00984DB5" w:rsidRDefault="006E72AA" w:rsidP="00606B56">
            <w:pPr>
              <w:rPr>
                <w:color w:val="7030A0"/>
                <w:lang w:val="nl-NL"/>
              </w:rPr>
            </w:pPr>
            <w:r w:rsidRPr="00984DB5">
              <w:rPr>
                <w:color w:val="7030A0"/>
                <w:lang w:val="nl-NL"/>
              </w:rPr>
              <w:t>We overlopen in groep 27 vragen. De moderator leest iedere vraag voor en geeft meer duiding waar nodig. De secretaris duidt de score aan in de profiel-</w:t>
            </w:r>
            <w:proofErr w:type="spellStart"/>
            <w:r w:rsidRPr="00984DB5">
              <w:rPr>
                <w:color w:val="7030A0"/>
                <w:lang w:val="nl-NL"/>
              </w:rPr>
              <w:t>excel</w:t>
            </w:r>
            <w:proofErr w:type="spellEnd"/>
            <w:r w:rsidRPr="00984DB5">
              <w:rPr>
                <w:color w:val="7030A0"/>
                <w:lang w:val="nl-NL"/>
              </w:rPr>
              <w:t xml:space="preserve"> en neemt notities. </w:t>
            </w:r>
          </w:p>
          <w:p w14:paraId="7A8187FB" w14:textId="08482FCC" w:rsidR="006E72AA" w:rsidRPr="00984DB5" w:rsidRDefault="006E72AA" w:rsidP="00606B56">
            <w:pPr>
              <w:rPr>
                <w:color w:val="7030A0"/>
                <w:lang w:val="nl-NL"/>
              </w:rPr>
            </w:pPr>
          </w:p>
          <w:p w14:paraId="564A90A2" w14:textId="77777777" w:rsidR="006E72AA" w:rsidRPr="00984DB5" w:rsidRDefault="006E72AA" w:rsidP="00984DB5">
            <w:pPr>
              <w:pStyle w:val="Lijstalinea"/>
              <w:numPr>
                <w:ilvl w:val="0"/>
                <w:numId w:val="183"/>
              </w:numPr>
              <w:rPr>
                <w:color w:val="7030A0"/>
                <w:lang w:val="nl-NL"/>
              </w:rPr>
            </w:pPr>
            <w:r w:rsidRPr="00984DB5">
              <w:rPr>
                <w:color w:val="7030A0"/>
                <w:lang w:val="nl-NL"/>
              </w:rPr>
              <w:t xml:space="preserve">Moderator legt het principe uit: Het principe is dat elke vraag met ‘ja’, ‘neen’ en voor een aantal vragen met ‘neutraal’ kan worden beantwoord. Dit vertaalt zich in een score (2, 1 of 0) zodat per ‘lemma’ een score op 5 wordt bekomen. Die wordt </w:t>
            </w:r>
            <w:r w:rsidRPr="00984DB5">
              <w:rPr>
                <w:color w:val="7030A0"/>
                <w:lang w:val="nl-NL"/>
              </w:rPr>
              <w:lastRenderedPageBreak/>
              <w:t>weergegeven met een kleur variërend van rood (0/5) tot donkergroen (5/5). Die kleurcode wordt achteraf zichtbaar in het bestemmingsprofiel. </w:t>
            </w:r>
          </w:p>
          <w:p w14:paraId="059B78A3" w14:textId="77777777" w:rsidR="006E72AA" w:rsidRPr="00984DB5" w:rsidRDefault="006E72AA" w:rsidP="00984DB5">
            <w:pPr>
              <w:pStyle w:val="Lijstalinea"/>
              <w:numPr>
                <w:ilvl w:val="0"/>
                <w:numId w:val="183"/>
              </w:numPr>
              <w:rPr>
                <w:color w:val="7030A0"/>
                <w:lang w:val="nl-NL"/>
              </w:rPr>
            </w:pPr>
            <w:r w:rsidRPr="00984DB5">
              <w:rPr>
                <w:color w:val="7030A0"/>
                <w:lang w:val="nl-NL"/>
              </w:rPr>
              <w:t>Soms is het antwoord ‘ja maar’ of ‘nee maar’, de antwoorden zullen nooit zwart wit zijn, het is dan ook belangrijk dat alle opmerkingen worden genoteerd en deze worden meegenomen bij verwerking in het bestemmingsprofiel. </w:t>
            </w:r>
          </w:p>
          <w:p w14:paraId="386FBA44" w14:textId="77777777" w:rsidR="006E72AA" w:rsidRPr="00984DB5" w:rsidRDefault="006E72AA" w:rsidP="00984DB5">
            <w:pPr>
              <w:pStyle w:val="Lijstalinea"/>
              <w:numPr>
                <w:ilvl w:val="0"/>
                <w:numId w:val="183"/>
              </w:numPr>
              <w:rPr>
                <w:color w:val="7030A0"/>
                <w:lang w:val="nl-NL"/>
              </w:rPr>
            </w:pPr>
            <w:r w:rsidRPr="00984DB5">
              <w:rPr>
                <w:color w:val="7030A0"/>
                <w:lang w:val="nl-NL"/>
              </w:rPr>
              <w:t>Reken max 1,5 min per vraag, dit zal bij iedere kerk iets vlotter gaan. </w:t>
            </w:r>
          </w:p>
          <w:p w14:paraId="31498D42" w14:textId="77777777" w:rsidR="006E72AA" w:rsidRPr="00984DB5" w:rsidRDefault="006E72AA" w:rsidP="00606B56">
            <w:pPr>
              <w:rPr>
                <w:color w:val="7030A0"/>
                <w:lang w:val="nl-NL"/>
              </w:rPr>
            </w:pPr>
          </w:p>
          <w:p w14:paraId="6DBCEC8C" w14:textId="77777777" w:rsidR="006E72AA" w:rsidRPr="00984DB5" w:rsidRDefault="006E72AA" w:rsidP="00606B56">
            <w:pPr>
              <w:rPr>
                <w:color w:val="7030A0"/>
                <w:lang w:val="nl-NL"/>
              </w:rPr>
            </w:pPr>
            <w:r w:rsidRPr="00984DB5">
              <w:rPr>
                <w:color w:val="7030A0"/>
                <w:lang w:val="nl-NL"/>
              </w:rPr>
              <w:t>AANDACHTSPUNT(EN): reken een 40 min per kerk, houd hier rekening mee indien je meerdere kerken wenst te bespreken. </w:t>
            </w:r>
          </w:p>
          <w:p w14:paraId="03CBB352"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AAF907" w14:textId="77777777" w:rsidR="006E72AA" w:rsidRPr="00984DB5" w:rsidRDefault="006E72AA" w:rsidP="00606B56">
            <w:pPr>
              <w:rPr>
                <w:color w:val="7030A0"/>
                <w:lang w:val="nl-NL"/>
              </w:rPr>
            </w:pPr>
            <w:r w:rsidRPr="00984DB5">
              <w:rPr>
                <w:color w:val="7030A0"/>
                <w:lang w:val="nl-NL"/>
              </w:rPr>
              <w:lastRenderedPageBreak/>
              <w:t>Moderator</w:t>
            </w:r>
          </w:p>
        </w:tc>
      </w:tr>
    </w:tbl>
    <w:p w14:paraId="7BBB0EA9" w14:textId="77777777" w:rsidR="006E72AA" w:rsidRPr="00984DB5" w:rsidRDefault="006E72AA" w:rsidP="006E72AA">
      <w:pPr>
        <w:rPr>
          <w:color w:val="7030A0"/>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4100"/>
        <w:gridCol w:w="3886"/>
        <w:gridCol w:w="1925"/>
      </w:tblGrid>
      <w:tr w:rsidR="00984DB5" w:rsidRPr="00984DB5" w14:paraId="71291BB7"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522E7283"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5AEBF4DD" w14:textId="77777777" w:rsidR="006E72AA" w:rsidRPr="00984DB5" w:rsidRDefault="006E72AA" w:rsidP="00606B56">
            <w:pPr>
              <w:rPr>
                <w:color w:val="7030A0"/>
                <w:lang w:val="nl-NL"/>
              </w:rPr>
            </w:pPr>
            <w:r w:rsidRPr="00984DB5">
              <w:rPr>
                <w:color w:val="7030A0"/>
                <w:lang w:val="nl-NL"/>
              </w:rPr>
              <w:t>10 min</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91DA3FE" w14:textId="77777777" w:rsidR="006E72AA" w:rsidRPr="00984DB5" w:rsidRDefault="006E72AA" w:rsidP="00606B56">
            <w:pPr>
              <w:rPr>
                <w:b/>
                <w:bCs/>
                <w:color w:val="7030A0"/>
                <w:sz w:val="27"/>
                <w:szCs w:val="27"/>
                <w:lang w:val="nl-NL"/>
              </w:rPr>
            </w:pPr>
            <w:r w:rsidRPr="00984DB5">
              <w:rPr>
                <w:color w:val="7030A0"/>
                <w:lang w:val="nl-NL"/>
              </w:rPr>
              <w:t>Achter de schermen: eerste conclusies</w:t>
            </w:r>
            <w:r w:rsidRPr="00984DB5">
              <w:rPr>
                <w:rFonts w:ascii="Cambria" w:hAnsi="Cambria" w:cs="Cambria"/>
                <w:color w:val="7030A0"/>
                <w:lang w:val="nl-NL"/>
              </w:rPr>
              <w:t> </w:t>
            </w:r>
          </w:p>
        </w:tc>
      </w:tr>
      <w:tr w:rsidR="00984DB5" w:rsidRPr="00984DB5" w14:paraId="6749FA91"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93085"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72D84" w14:textId="77777777" w:rsidR="006E72AA" w:rsidRPr="00984DB5" w:rsidRDefault="006E72AA" w:rsidP="00606B56">
            <w:pPr>
              <w:rPr>
                <w:color w:val="7030A0"/>
                <w:lang w:val="nl-NL"/>
              </w:rPr>
            </w:pPr>
            <w:r w:rsidRPr="00984DB5">
              <w:rPr>
                <w:color w:val="7030A0"/>
                <w:lang w:val="nl-NL"/>
              </w:rPr>
              <w:t>Naam</w:t>
            </w:r>
          </w:p>
        </w:tc>
      </w:tr>
      <w:tr w:rsidR="00984DB5" w:rsidRPr="00984DB5" w14:paraId="4BA914C6"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1E6FCF" w14:textId="77777777" w:rsidR="006E72AA" w:rsidRPr="00984DB5" w:rsidRDefault="006E72AA" w:rsidP="00606B56">
            <w:pPr>
              <w:rPr>
                <w:rFonts w:ascii="Calibri" w:hAnsi="Calibri"/>
                <w:color w:val="7030A0"/>
                <w:lang w:val="nl-NL"/>
              </w:rPr>
            </w:pPr>
            <w:r w:rsidRPr="00984DB5">
              <w:rPr>
                <w:color w:val="7030A0"/>
                <w:lang w:val="nl-NL"/>
              </w:rPr>
              <w:t>Moderator en secretaris komen samen en bekijken de automatisch gegenereerde profielen in de profiel-</w:t>
            </w:r>
            <w:proofErr w:type="spellStart"/>
            <w:r w:rsidRPr="00984DB5">
              <w:rPr>
                <w:color w:val="7030A0"/>
                <w:lang w:val="nl-NL"/>
              </w:rPr>
              <w:t>excel</w:t>
            </w:r>
            <w:proofErr w:type="spellEnd"/>
            <w:r w:rsidRPr="00984DB5">
              <w:rPr>
                <w:color w:val="7030A0"/>
                <w:lang w:val="nl-NL"/>
              </w:rPr>
              <w:t>. </w:t>
            </w:r>
          </w:p>
          <w:p w14:paraId="56B41796" w14:textId="77777777" w:rsidR="006E72AA" w:rsidRPr="00984DB5" w:rsidRDefault="006E72AA" w:rsidP="00606B56">
            <w:pPr>
              <w:rPr>
                <w:rFonts w:ascii="Calibri" w:hAnsi="Calibri"/>
                <w:color w:val="7030A0"/>
                <w:lang w:val="nl-NL"/>
              </w:rPr>
            </w:pPr>
            <w:r w:rsidRPr="00984DB5">
              <w:rPr>
                <w:color w:val="7030A0"/>
                <w:lang w:val="nl-NL"/>
              </w:rPr>
              <w:t>Trek eerste conclusies op niveau van de kerk. </w:t>
            </w:r>
          </w:p>
          <w:p w14:paraId="55F9C8F5" w14:textId="77777777" w:rsidR="006E72AA" w:rsidRPr="00984DB5" w:rsidRDefault="006E72AA" w:rsidP="00606B56">
            <w:pPr>
              <w:rPr>
                <w:rFonts w:ascii="Calibri" w:hAnsi="Calibri"/>
                <w:color w:val="7030A0"/>
                <w:lang w:val="nl-NL"/>
              </w:rPr>
            </w:pPr>
            <w:r w:rsidRPr="00984DB5">
              <w:rPr>
                <w:color w:val="7030A0"/>
                <w:lang w:val="nl-NL"/>
              </w:rPr>
              <w:t>Trek eerste conclusies op niveau van het patrimonium (verschillende kerkgebouwen samen). Wat leren de profielen ons? Waarin verschillen de profielen onderling? </w:t>
            </w:r>
          </w:p>
          <w:p w14:paraId="6A9F3552" w14:textId="77777777" w:rsidR="006E72AA" w:rsidRPr="00984DB5" w:rsidRDefault="006E72AA" w:rsidP="00606B56">
            <w:pPr>
              <w:rPr>
                <w:rFonts w:ascii="Calibri" w:hAnsi="Calibri"/>
                <w:color w:val="7030A0"/>
                <w:lang w:val="nl-NL"/>
              </w:rPr>
            </w:pPr>
            <w:r w:rsidRPr="00984DB5">
              <w:rPr>
                <w:color w:val="7030A0"/>
                <w:lang w:val="nl-NL"/>
              </w:rPr>
              <w:t>Indien mogelijk ineens te printen voor de deelnemers </w:t>
            </w:r>
          </w:p>
          <w:p w14:paraId="78CD6E37" w14:textId="77777777" w:rsidR="006E72AA" w:rsidRPr="00984DB5" w:rsidRDefault="006E72AA" w:rsidP="00606B56">
            <w:pPr>
              <w:rPr>
                <w:color w:val="7030A0"/>
                <w:lang w:val="nl-NL"/>
              </w:rPr>
            </w:pPr>
          </w:p>
          <w:p w14:paraId="7C0A359A" w14:textId="77777777" w:rsidR="006E72AA" w:rsidRPr="00984DB5" w:rsidRDefault="006E72AA" w:rsidP="00606B56">
            <w:pPr>
              <w:rPr>
                <w:color w:val="7030A0"/>
                <w:lang w:val="nl-NL"/>
              </w:rPr>
            </w:pPr>
            <w:r w:rsidRPr="00984DB5">
              <w:rPr>
                <w:color w:val="7030A0"/>
                <w:lang w:val="nl-NL"/>
              </w:rPr>
              <w:t>AANDACHTSPUNT(EN): De opmaak van een bestemmingsprofiel staat nooit op zichzelf maar is steeds een stap binnen de opmaak/ actualisatie van een kerkenbeleidsplan. Dit heeft als gevolg dat ‘de resultaten’ van het bestemmingsprofiel binnen bredere gesprekken gekaderd moeten worden. Het bestemmingsprofiel leert ons iets over de ruimtelijke potenties. Niet over noden, wensen, budget, … Benadruk dit als moderator.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75E4A" w14:textId="77777777" w:rsidR="006E72AA" w:rsidRPr="00984DB5" w:rsidRDefault="006E72AA" w:rsidP="00606B56">
            <w:pPr>
              <w:rPr>
                <w:color w:val="7030A0"/>
                <w:lang w:val="nl-NL"/>
              </w:rPr>
            </w:pPr>
            <w:r w:rsidRPr="00984DB5">
              <w:rPr>
                <w:color w:val="7030A0"/>
                <w:lang w:val="nl-NL"/>
              </w:rPr>
              <w:t>Moderator</w:t>
            </w:r>
          </w:p>
        </w:tc>
      </w:tr>
    </w:tbl>
    <w:p w14:paraId="308ECC3E" w14:textId="77777777" w:rsidR="006E72AA" w:rsidRPr="00984DB5" w:rsidRDefault="006E72AA" w:rsidP="006E72AA">
      <w:pPr>
        <w:rPr>
          <w:color w:val="7030A0"/>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3404"/>
        <w:gridCol w:w="3767"/>
        <w:gridCol w:w="2740"/>
      </w:tblGrid>
      <w:tr w:rsidR="00984DB5" w:rsidRPr="00984DB5" w14:paraId="25F10EC9"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713E37F8"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7AF60FF0" w14:textId="77777777" w:rsidR="006E72AA" w:rsidRPr="00984DB5" w:rsidRDefault="006E72AA" w:rsidP="00606B56">
            <w:pPr>
              <w:rPr>
                <w:color w:val="7030A0"/>
                <w:lang w:val="nl-NL"/>
              </w:rPr>
            </w:pPr>
            <w:proofErr w:type="gramStart"/>
            <w:r w:rsidRPr="00984DB5">
              <w:rPr>
                <w:color w:val="7030A0"/>
                <w:lang w:val="nl-NL"/>
              </w:rPr>
              <w:t>x  min</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4CCE6B23" w14:textId="77777777" w:rsidR="006E72AA" w:rsidRPr="00984DB5" w:rsidRDefault="006E72AA" w:rsidP="00606B56">
            <w:pPr>
              <w:rPr>
                <w:b/>
                <w:bCs/>
                <w:color w:val="7030A0"/>
                <w:sz w:val="27"/>
                <w:szCs w:val="27"/>
                <w:lang w:val="nl-NL"/>
              </w:rPr>
            </w:pPr>
            <w:r w:rsidRPr="00984DB5">
              <w:rPr>
                <w:color w:val="7030A0"/>
                <w:lang w:val="nl-NL"/>
              </w:rPr>
              <w:t>Conclusies: bestemmingsprofielen</w:t>
            </w:r>
            <w:r w:rsidRPr="00984DB5">
              <w:rPr>
                <w:rFonts w:ascii="Cambria" w:hAnsi="Cambria" w:cs="Cambria"/>
                <w:color w:val="7030A0"/>
                <w:lang w:val="nl-NL"/>
              </w:rPr>
              <w:t> </w:t>
            </w:r>
          </w:p>
        </w:tc>
      </w:tr>
      <w:tr w:rsidR="00984DB5" w:rsidRPr="00984DB5" w14:paraId="05BC203C"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0EC2B"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00FB7A" w14:textId="77777777" w:rsidR="006E72AA" w:rsidRPr="00984DB5" w:rsidRDefault="006E72AA" w:rsidP="00606B56">
            <w:pPr>
              <w:rPr>
                <w:color w:val="7030A0"/>
                <w:lang w:val="nl-NL"/>
              </w:rPr>
            </w:pPr>
            <w:r w:rsidRPr="00984DB5">
              <w:rPr>
                <w:color w:val="7030A0"/>
                <w:lang w:val="nl-NL"/>
              </w:rPr>
              <w:t>Naam</w:t>
            </w:r>
          </w:p>
        </w:tc>
      </w:tr>
      <w:tr w:rsidR="00984DB5" w:rsidRPr="00984DB5" w14:paraId="32DEFD05"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10CAB7" w14:textId="77777777" w:rsidR="00984DB5" w:rsidRPr="00984DB5" w:rsidRDefault="006E72AA" w:rsidP="00984DB5">
            <w:pPr>
              <w:rPr>
                <w:color w:val="7030A0"/>
                <w:lang w:val="nl-NL"/>
              </w:rPr>
            </w:pPr>
            <w:r w:rsidRPr="00984DB5">
              <w:rPr>
                <w:color w:val="7030A0"/>
                <w:lang w:val="nl-NL"/>
              </w:rPr>
              <w:t>De moderator overloopt per kerk de resultaten van het bestemmingsprofiel. Dit kan aan de hand van de profiel-</w:t>
            </w:r>
            <w:proofErr w:type="spellStart"/>
            <w:r w:rsidRPr="00984DB5">
              <w:rPr>
                <w:color w:val="7030A0"/>
                <w:lang w:val="nl-NL"/>
              </w:rPr>
              <w:t>excel</w:t>
            </w:r>
            <w:proofErr w:type="spellEnd"/>
            <w:r w:rsidRPr="00984DB5">
              <w:rPr>
                <w:color w:val="7030A0"/>
                <w:lang w:val="nl-NL"/>
              </w:rPr>
              <w:t xml:space="preserve"> die je toont op het scherm, met behulp van een print die je uitdeelt, of de verwerking van de resultaten op enkele slides (tijdsintensiever). </w:t>
            </w:r>
          </w:p>
          <w:p w14:paraId="1A14BB49" w14:textId="77777777" w:rsidR="00984DB5" w:rsidRPr="00984DB5" w:rsidRDefault="00984DB5" w:rsidP="00984DB5">
            <w:pPr>
              <w:pStyle w:val="Lijstalinea"/>
              <w:numPr>
                <w:ilvl w:val="0"/>
                <w:numId w:val="187"/>
              </w:numPr>
              <w:rPr>
                <w:b/>
                <w:bCs/>
                <w:color w:val="7030A0"/>
                <w:lang w:val="nl-NL"/>
              </w:rPr>
            </w:pPr>
            <w:r w:rsidRPr="00984DB5">
              <w:rPr>
                <w:b/>
                <w:bCs/>
                <w:color w:val="7030A0"/>
                <w:lang w:val="nl-NL"/>
              </w:rPr>
              <w:t>5min Bestemmingsprofiel en matchmaking kerk x. </w:t>
            </w:r>
          </w:p>
          <w:p w14:paraId="3E430612" w14:textId="77777777" w:rsidR="00984DB5" w:rsidRPr="00984DB5" w:rsidRDefault="006E72AA" w:rsidP="00984DB5">
            <w:pPr>
              <w:pStyle w:val="Lijstalinea"/>
              <w:numPr>
                <w:ilvl w:val="1"/>
                <w:numId w:val="187"/>
              </w:numPr>
              <w:rPr>
                <w:color w:val="7030A0"/>
                <w:lang w:val="nl-NL"/>
              </w:rPr>
            </w:pPr>
            <w:r w:rsidRPr="00984DB5">
              <w:rPr>
                <w:color w:val="7030A0"/>
                <w:lang w:val="nl-NL"/>
              </w:rPr>
              <w:lastRenderedPageBreak/>
              <w:t>Overloop per onderdeel waarom iets rood, oranje of groen kleurt. “De kerk scoort goed voor die of die reden”. Verwijs hierbij ook steeds naar de opmerkingen die in de sessie werden gegeven. </w:t>
            </w:r>
          </w:p>
          <w:p w14:paraId="3D14B44B" w14:textId="2C4CA7A6" w:rsidR="006E72AA" w:rsidRPr="00984DB5" w:rsidRDefault="00984DB5" w:rsidP="00984DB5">
            <w:pPr>
              <w:pStyle w:val="Lijstalinea"/>
              <w:numPr>
                <w:ilvl w:val="1"/>
                <w:numId w:val="187"/>
              </w:numPr>
              <w:rPr>
                <w:color w:val="7030A0"/>
                <w:lang w:val="nl-NL"/>
              </w:rPr>
            </w:pPr>
            <w:r w:rsidRPr="00984DB5">
              <w:rPr>
                <w:color w:val="7030A0"/>
                <w:lang w:val="nl-NL"/>
              </w:rPr>
              <w:t>I</w:t>
            </w:r>
            <w:r w:rsidR="006E72AA" w:rsidRPr="00984DB5">
              <w:rPr>
                <w:color w:val="7030A0"/>
                <w:lang w:val="nl-NL"/>
              </w:rPr>
              <w:t>n groep; ga na of er opmerkingen/ vragen zijn</w:t>
            </w:r>
          </w:p>
          <w:p w14:paraId="0E42CC7E" w14:textId="77777777" w:rsidR="00984DB5" w:rsidRPr="00984DB5" w:rsidRDefault="00984DB5" w:rsidP="00984DB5">
            <w:pPr>
              <w:pStyle w:val="Lijstalinea"/>
              <w:numPr>
                <w:ilvl w:val="0"/>
                <w:numId w:val="187"/>
              </w:numPr>
              <w:rPr>
                <w:b/>
                <w:bCs/>
                <w:color w:val="7030A0"/>
                <w:lang w:val="nl-NL"/>
              </w:rPr>
            </w:pPr>
            <w:r w:rsidRPr="00984DB5">
              <w:rPr>
                <w:b/>
                <w:bCs/>
                <w:color w:val="7030A0"/>
                <w:lang w:val="nl-NL"/>
              </w:rPr>
              <w:t>5</w:t>
            </w:r>
            <w:r w:rsidR="006E72AA" w:rsidRPr="00984DB5">
              <w:rPr>
                <w:b/>
                <w:bCs/>
                <w:color w:val="7030A0"/>
                <w:lang w:val="nl-NL"/>
              </w:rPr>
              <w:t>min Bestemmingsprofiel en matchmaking kerk x. </w:t>
            </w:r>
          </w:p>
          <w:p w14:paraId="039D5E38" w14:textId="77777777" w:rsidR="00984DB5" w:rsidRPr="00984DB5" w:rsidRDefault="006E72AA" w:rsidP="00984DB5">
            <w:pPr>
              <w:pStyle w:val="Lijstalinea"/>
              <w:numPr>
                <w:ilvl w:val="1"/>
                <w:numId w:val="187"/>
              </w:numPr>
              <w:rPr>
                <w:color w:val="7030A0"/>
                <w:lang w:val="nl-NL"/>
              </w:rPr>
            </w:pPr>
            <w:r w:rsidRPr="00984DB5">
              <w:rPr>
                <w:color w:val="7030A0"/>
                <w:lang w:val="nl-NL"/>
              </w:rPr>
              <w:t>Overloop welke programma’s er ‘op papier’ een match zijn met het profiel van de kerk. Benadruk dat dit nog geen rekening houdt met wensen, noden, budget. Dit is louter ter inspiratie. </w:t>
            </w:r>
          </w:p>
          <w:p w14:paraId="3EE7A050" w14:textId="77777777" w:rsidR="00984DB5" w:rsidRPr="00984DB5" w:rsidRDefault="006E72AA" w:rsidP="00984DB5">
            <w:pPr>
              <w:pStyle w:val="Lijstalinea"/>
              <w:numPr>
                <w:ilvl w:val="1"/>
                <w:numId w:val="187"/>
              </w:numPr>
              <w:rPr>
                <w:color w:val="7030A0"/>
                <w:lang w:val="nl-NL"/>
              </w:rPr>
            </w:pPr>
            <w:r w:rsidRPr="00984DB5">
              <w:rPr>
                <w:color w:val="7030A0"/>
                <w:lang w:val="nl-NL"/>
              </w:rPr>
              <w:t>Bij  voorkeur wordt dit pas meegedeeld wanneer de keuze voor de kerken ook vastligt in het kerkenbeleidsplan, om spanningen te vermijden. </w:t>
            </w:r>
          </w:p>
          <w:p w14:paraId="61B27280" w14:textId="77777777" w:rsidR="00984DB5" w:rsidRPr="00984DB5" w:rsidRDefault="006E72AA" w:rsidP="00606B56">
            <w:pPr>
              <w:pStyle w:val="Lijstalinea"/>
              <w:numPr>
                <w:ilvl w:val="1"/>
                <w:numId w:val="187"/>
              </w:numPr>
            </w:pPr>
            <w:r w:rsidRPr="00984DB5">
              <w:rPr>
                <w:color w:val="7030A0"/>
                <w:lang w:val="nl-NL"/>
              </w:rPr>
              <w:t xml:space="preserve">Verwijs naar </w:t>
            </w:r>
            <w:hyperlink r:id="rId37" w:history="1">
              <w:r w:rsidRPr="00984DB5">
                <w:rPr>
                  <w:color w:val="7030A0"/>
                  <w:lang w:val="nl-NL"/>
                </w:rPr>
                <w:t>de databank van PARCUM</w:t>
              </w:r>
            </w:hyperlink>
            <w:r w:rsidRPr="00984DB5">
              <w:rPr>
                <w:color w:val="7030A0"/>
                <w:lang w:val="nl-NL"/>
              </w:rPr>
              <w:t xml:space="preserve">, </w:t>
            </w:r>
            <w:hyperlink r:id="rId38" w:history="1">
              <w:r w:rsidRPr="00984DB5">
                <w:rPr>
                  <w:color w:val="7030A0"/>
                  <w:u w:val="single"/>
                  <w:lang w:val="nl-NL"/>
                </w:rPr>
                <w:t>www.herbestemmen.be</w:t>
              </w:r>
            </w:hyperlink>
            <w:r w:rsidRPr="00984DB5">
              <w:rPr>
                <w:color w:val="7030A0"/>
                <w:lang w:val="nl-NL"/>
              </w:rPr>
              <w:t xml:space="preserve">  en het boek </w:t>
            </w:r>
            <w:r w:rsidRPr="00984DB5">
              <w:rPr>
                <w:i/>
                <w:iCs/>
                <w:color w:val="7030A0"/>
                <w:lang w:val="nl-NL"/>
              </w:rPr>
              <w:t xml:space="preserve">Herscheppen </w:t>
            </w:r>
            <w:r w:rsidRPr="00984DB5">
              <w:rPr>
                <w:color w:val="7030A0"/>
                <w:lang w:val="nl-NL"/>
              </w:rPr>
              <w:t>(Vlaams Bouwmeester) voor concrete voorbeelden. Referenties op maat verzamelen vraagt meer tijd en kan je voor een volgende sessie houden. </w:t>
            </w:r>
          </w:p>
          <w:p w14:paraId="1F23D588" w14:textId="39E357F7" w:rsidR="006E72AA" w:rsidRPr="00984DB5" w:rsidRDefault="006E72AA" w:rsidP="00606B56">
            <w:pPr>
              <w:pStyle w:val="Lijstalinea"/>
              <w:numPr>
                <w:ilvl w:val="1"/>
                <w:numId w:val="187"/>
              </w:numPr>
            </w:pPr>
            <w:r w:rsidRPr="00984DB5">
              <w:rPr>
                <w:color w:val="7030A0"/>
                <w:lang w:val="nl-NL"/>
              </w:rPr>
              <w:t>In groep; ga na of er opmerkingen/ vragen zijn</w:t>
            </w:r>
          </w:p>
          <w:p w14:paraId="3CC379B4" w14:textId="77777777" w:rsidR="006E72AA" w:rsidRPr="00984DB5" w:rsidRDefault="006E72AA" w:rsidP="00606B56">
            <w:pPr>
              <w:rPr>
                <w:color w:val="7030A0"/>
                <w:lang w:val="nl-NL"/>
              </w:rPr>
            </w:pPr>
            <w:r w:rsidRPr="00984DB5">
              <w:rPr>
                <w:color w:val="7030A0"/>
                <w:lang w:val="nl-NL"/>
              </w:rPr>
              <w:br/>
            </w:r>
          </w:p>
          <w:p w14:paraId="44FFDD50" w14:textId="77777777" w:rsidR="00984DB5" w:rsidRPr="00984DB5" w:rsidRDefault="006E72AA" w:rsidP="00606B56">
            <w:pPr>
              <w:pStyle w:val="Lijstalinea"/>
              <w:numPr>
                <w:ilvl w:val="0"/>
                <w:numId w:val="188"/>
              </w:numPr>
              <w:rPr>
                <w:b/>
                <w:bCs/>
                <w:color w:val="7030A0"/>
                <w:lang w:val="nl-NL"/>
              </w:rPr>
            </w:pPr>
            <w:r w:rsidRPr="00984DB5">
              <w:rPr>
                <w:b/>
                <w:bCs/>
                <w:color w:val="7030A0"/>
                <w:lang w:val="nl-NL"/>
              </w:rPr>
              <w:t>15 min vergelijken bestemmingsprofielen</w:t>
            </w:r>
          </w:p>
          <w:p w14:paraId="59ECFFE8" w14:textId="4CE33F4A" w:rsidR="00984DB5" w:rsidRDefault="006E72AA" w:rsidP="00984DB5">
            <w:pPr>
              <w:pStyle w:val="Lijstalinea"/>
              <w:numPr>
                <w:ilvl w:val="1"/>
                <w:numId w:val="188"/>
              </w:numPr>
              <w:rPr>
                <w:color w:val="7030A0"/>
                <w:lang w:val="nl-NL"/>
              </w:rPr>
            </w:pPr>
            <w:r w:rsidRPr="00984DB5">
              <w:rPr>
                <w:color w:val="7030A0"/>
                <w:lang w:val="nl-NL"/>
              </w:rPr>
              <w:t xml:space="preserve">Als je alle kerken besproken hebt, neem dan de tijd om ze in grote lijnen te vergelijken. De vragen die je hierbij kan stellen zijn erg afhankelijk van het gelopen traject van het kerkenbeleidsplan. VB “Welke kerk leent zich best tot functie x”, “Welke kerk is prioritair om te herbestemmen?”, </w:t>
            </w:r>
            <w:proofErr w:type="gramStart"/>
            <w:r w:rsidRPr="00984DB5">
              <w:rPr>
                <w:color w:val="7030A0"/>
                <w:lang w:val="nl-NL"/>
              </w:rPr>
              <w:t>… .</w:t>
            </w:r>
            <w:proofErr w:type="gramEnd"/>
            <w:r w:rsidRPr="00984DB5">
              <w:rPr>
                <w:color w:val="7030A0"/>
                <w:lang w:val="nl-NL"/>
              </w:rPr>
              <w:t>  </w:t>
            </w:r>
          </w:p>
          <w:p w14:paraId="42CB0182" w14:textId="4D3D6DCF" w:rsidR="006E72AA" w:rsidRPr="00984DB5" w:rsidRDefault="00984DB5" w:rsidP="00984DB5">
            <w:pPr>
              <w:pStyle w:val="Lijstalinea"/>
              <w:numPr>
                <w:ilvl w:val="1"/>
                <w:numId w:val="188"/>
              </w:numPr>
              <w:rPr>
                <w:color w:val="7030A0"/>
                <w:lang w:val="nl-NL"/>
              </w:rPr>
            </w:pPr>
            <w:r>
              <w:rPr>
                <w:color w:val="7030A0"/>
                <w:lang w:val="nl-NL"/>
              </w:rPr>
              <w:t>I</w:t>
            </w:r>
            <w:r w:rsidR="006E72AA" w:rsidRPr="00984DB5">
              <w:rPr>
                <w:color w:val="7030A0"/>
                <w:lang w:val="nl-NL"/>
              </w:rPr>
              <w:t>n groep; bespreek </w:t>
            </w:r>
          </w:p>
          <w:p w14:paraId="0105AE19"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F4AEB3" w14:textId="77777777" w:rsidR="006E72AA" w:rsidRPr="00984DB5" w:rsidRDefault="006E72AA" w:rsidP="00606B56">
            <w:pPr>
              <w:rPr>
                <w:color w:val="7030A0"/>
                <w:lang w:val="nl-NL"/>
              </w:rPr>
            </w:pPr>
            <w:r w:rsidRPr="00984DB5">
              <w:rPr>
                <w:color w:val="7030A0"/>
                <w:lang w:val="nl-NL"/>
              </w:rPr>
              <w:lastRenderedPageBreak/>
              <w:t>Moderator</w:t>
            </w:r>
          </w:p>
        </w:tc>
      </w:tr>
    </w:tbl>
    <w:p w14:paraId="2F9D6EA7" w14:textId="77777777" w:rsidR="006E72AA" w:rsidRPr="00984DB5" w:rsidRDefault="006E72AA" w:rsidP="006E72AA">
      <w:pPr>
        <w:rPr>
          <w:color w:val="7030A0"/>
          <w:lang w:val="nl-NL"/>
        </w:rPr>
      </w:pPr>
      <w:r w:rsidRPr="00984DB5">
        <w:rPr>
          <w:color w:val="7030A0"/>
          <w:lang w:val="nl-NL"/>
        </w:rPr>
        <w:br/>
      </w:r>
    </w:p>
    <w:tbl>
      <w:tblPr>
        <w:tblW w:w="0" w:type="auto"/>
        <w:tblCellMar>
          <w:top w:w="15" w:type="dxa"/>
          <w:left w:w="15" w:type="dxa"/>
          <w:bottom w:w="15" w:type="dxa"/>
          <w:right w:w="15" w:type="dxa"/>
        </w:tblCellMar>
        <w:tblLook w:val="04A0" w:firstRow="1" w:lastRow="0" w:firstColumn="1" w:lastColumn="0" w:noHBand="0" w:noVBand="1"/>
      </w:tblPr>
      <w:tblGrid>
        <w:gridCol w:w="3303"/>
        <w:gridCol w:w="3656"/>
        <w:gridCol w:w="2952"/>
      </w:tblGrid>
      <w:tr w:rsidR="00984DB5" w:rsidRPr="00984DB5" w14:paraId="5EBCF255"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45AABB3C"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41DDB9F9" w14:textId="77777777" w:rsidR="006E72AA" w:rsidRPr="00984DB5" w:rsidRDefault="006E72AA" w:rsidP="00606B56">
            <w:pPr>
              <w:rPr>
                <w:color w:val="7030A0"/>
                <w:lang w:val="nl-NL"/>
              </w:rPr>
            </w:pPr>
            <w:proofErr w:type="gramStart"/>
            <w:r w:rsidRPr="00984DB5">
              <w:rPr>
                <w:color w:val="7030A0"/>
                <w:lang w:val="nl-NL"/>
              </w:rPr>
              <w:t>x  min</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723462BD" w14:textId="77777777" w:rsidR="006E72AA" w:rsidRPr="00984DB5" w:rsidRDefault="006E72AA" w:rsidP="00606B56">
            <w:pPr>
              <w:rPr>
                <w:b/>
                <w:bCs/>
                <w:color w:val="7030A0"/>
                <w:sz w:val="27"/>
                <w:szCs w:val="27"/>
                <w:lang w:val="nl-NL"/>
              </w:rPr>
            </w:pPr>
            <w:r w:rsidRPr="00984DB5">
              <w:rPr>
                <w:color w:val="7030A0"/>
                <w:lang w:val="nl-NL"/>
              </w:rPr>
              <w:t>Conclusies: richting een kerkenbeleidsplan (optioneel)</w:t>
            </w:r>
            <w:r w:rsidRPr="00984DB5">
              <w:rPr>
                <w:rFonts w:ascii="Cambria" w:hAnsi="Cambria" w:cs="Cambria"/>
                <w:color w:val="7030A0"/>
                <w:lang w:val="nl-NL"/>
              </w:rPr>
              <w:t> </w:t>
            </w:r>
          </w:p>
        </w:tc>
      </w:tr>
      <w:tr w:rsidR="00984DB5" w:rsidRPr="00984DB5" w14:paraId="4FD462B8"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A98285"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0E16A" w14:textId="77777777" w:rsidR="006E72AA" w:rsidRPr="00984DB5" w:rsidRDefault="006E72AA" w:rsidP="00606B56">
            <w:pPr>
              <w:rPr>
                <w:color w:val="7030A0"/>
                <w:lang w:val="nl-NL"/>
              </w:rPr>
            </w:pPr>
            <w:r w:rsidRPr="00984DB5">
              <w:rPr>
                <w:color w:val="7030A0"/>
                <w:lang w:val="nl-NL"/>
              </w:rPr>
              <w:t>Naam</w:t>
            </w:r>
          </w:p>
        </w:tc>
      </w:tr>
      <w:tr w:rsidR="00984DB5" w:rsidRPr="00984DB5" w14:paraId="3A89DBB0"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DC0410" w14:textId="77777777" w:rsidR="006E72AA" w:rsidRPr="00984DB5" w:rsidRDefault="006E72AA" w:rsidP="00606B56">
            <w:pPr>
              <w:rPr>
                <w:color w:val="7030A0"/>
                <w:lang w:val="nl-NL"/>
              </w:rPr>
            </w:pPr>
            <w:r w:rsidRPr="00984DB5">
              <w:rPr>
                <w:color w:val="7030A0"/>
                <w:lang w:val="nl-NL"/>
              </w:rPr>
              <w:t>Volgende punten komen aan bod in het laatste hoofdstuk van het kerkenbeleidsplan (toekomstvisie) en kunnen je helpen om kennis uit het bestemmingsprofiel te koppelen met het kerkenbeleidsplan. </w:t>
            </w:r>
          </w:p>
          <w:p w14:paraId="10949DC7" w14:textId="77777777" w:rsidR="006E72AA" w:rsidRPr="00984DB5" w:rsidRDefault="006E72AA" w:rsidP="00984DB5">
            <w:pPr>
              <w:pStyle w:val="Lijstalinea"/>
              <w:numPr>
                <w:ilvl w:val="0"/>
                <w:numId w:val="189"/>
              </w:numPr>
              <w:rPr>
                <w:rFonts w:ascii="Calibri" w:hAnsi="Calibri"/>
                <w:color w:val="7030A0"/>
                <w:lang w:val="nl-NL"/>
              </w:rPr>
            </w:pPr>
            <w:r w:rsidRPr="00984DB5">
              <w:rPr>
                <w:color w:val="7030A0"/>
                <w:lang w:val="nl-NL"/>
              </w:rPr>
              <w:t>Keuze voor eredienst met valorisatie, medegebruik, nevenbestemming, herbestemming, sloop.</w:t>
            </w:r>
          </w:p>
          <w:p w14:paraId="3075851B" w14:textId="77777777" w:rsidR="006E72AA" w:rsidRPr="00984DB5" w:rsidRDefault="006E72AA" w:rsidP="00984DB5">
            <w:pPr>
              <w:pStyle w:val="Lijstalinea"/>
              <w:numPr>
                <w:ilvl w:val="0"/>
                <w:numId w:val="189"/>
              </w:numPr>
              <w:rPr>
                <w:rFonts w:ascii="Calibri" w:hAnsi="Calibri"/>
                <w:color w:val="7030A0"/>
                <w:lang w:val="nl-NL"/>
              </w:rPr>
            </w:pPr>
            <w:r w:rsidRPr="00984DB5">
              <w:rPr>
                <w:color w:val="7030A0"/>
                <w:lang w:val="nl-NL"/>
              </w:rPr>
              <w:t>Scenario in de tijd (groeiscenario) van tijdelijk naar permanent gebruik </w:t>
            </w:r>
          </w:p>
          <w:p w14:paraId="27801DEC" w14:textId="77777777" w:rsidR="006E72AA" w:rsidRPr="00984DB5" w:rsidRDefault="006E72AA" w:rsidP="00984DB5">
            <w:pPr>
              <w:pStyle w:val="Lijstalinea"/>
              <w:numPr>
                <w:ilvl w:val="0"/>
                <w:numId w:val="190"/>
              </w:numPr>
              <w:rPr>
                <w:rFonts w:ascii="Calibri" w:hAnsi="Calibri"/>
                <w:color w:val="7030A0"/>
                <w:lang w:val="nl-NL"/>
              </w:rPr>
            </w:pPr>
            <w:r w:rsidRPr="00984DB5">
              <w:rPr>
                <w:color w:val="7030A0"/>
                <w:lang w:val="nl-NL"/>
              </w:rPr>
              <w:lastRenderedPageBreak/>
              <w:t>Link met bepaalde beleidslijnen of lokale aandachtspunt</w:t>
            </w:r>
          </w:p>
          <w:p w14:paraId="7908BAA7" w14:textId="77777777" w:rsidR="006E72AA" w:rsidRPr="00984DB5" w:rsidRDefault="006E72AA" w:rsidP="00984DB5">
            <w:pPr>
              <w:pStyle w:val="Lijstalinea"/>
              <w:numPr>
                <w:ilvl w:val="0"/>
                <w:numId w:val="190"/>
              </w:numPr>
              <w:rPr>
                <w:rFonts w:ascii="Calibri" w:hAnsi="Calibri"/>
                <w:color w:val="7030A0"/>
                <w:lang w:val="nl-NL"/>
              </w:rPr>
            </w:pPr>
            <w:r w:rsidRPr="00984DB5">
              <w:rPr>
                <w:color w:val="7030A0"/>
                <w:lang w:val="nl-NL"/>
              </w:rPr>
              <w:t>Een eerste reflectie op kosten </w:t>
            </w:r>
          </w:p>
          <w:p w14:paraId="5EED834A" w14:textId="77777777" w:rsidR="006E72AA" w:rsidRPr="00984DB5" w:rsidRDefault="006E72AA" w:rsidP="00984DB5">
            <w:pPr>
              <w:pStyle w:val="Lijstalinea"/>
              <w:numPr>
                <w:ilvl w:val="0"/>
                <w:numId w:val="190"/>
              </w:numPr>
              <w:rPr>
                <w:rFonts w:ascii="Calibri" w:hAnsi="Calibri"/>
                <w:color w:val="7030A0"/>
                <w:lang w:val="nl-NL"/>
              </w:rPr>
            </w:pPr>
            <w:r w:rsidRPr="00984DB5">
              <w:rPr>
                <w:color w:val="7030A0"/>
                <w:lang w:val="nl-NL"/>
              </w:rPr>
              <w:t>Een mogelijk plan van aanpak (wie, wanneer, hoe) </w:t>
            </w:r>
          </w:p>
          <w:p w14:paraId="58D29A01" w14:textId="77777777" w:rsidR="006E72AA" w:rsidRPr="00984DB5" w:rsidRDefault="006E72AA" w:rsidP="00606B56">
            <w:pPr>
              <w:rPr>
                <w:color w:val="7030A0"/>
                <w:lang w:val="nl-NL"/>
              </w:rPr>
            </w:pPr>
            <w:r w:rsidRPr="00984DB5">
              <w:rPr>
                <w:b/>
                <w:bCs/>
                <w:color w:val="7030A0"/>
                <w:lang w:val="nl-NL"/>
              </w:rPr>
              <w:t xml:space="preserve">15 min conclusies richting kerkenbeleidsplan </w:t>
            </w:r>
            <w:r w:rsidRPr="00984DB5">
              <w:rPr>
                <w:b/>
                <w:bCs/>
                <w:color w:val="7030A0"/>
                <w:lang w:val="nl-NL"/>
              </w:rPr>
              <w:br/>
            </w:r>
            <w:r w:rsidRPr="00984DB5">
              <w:rPr>
                <w:color w:val="7030A0"/>
                <w:lang w:val="nl-NL"/>
              </w:rPr>
              <w:t>Overloop bovenstaande aspecten, maak de koppeling met inzichten uit eerdere sessies en bespreek in groep. Gebruik de bestemmingsprofielen om naar het ruimtelijk potentieel van de kerk(en) te verwijzen. </w:t>
            </w:r>
          </w:p>
          <w:p w14:paraId="226AF653" w14:textId="77777777" w:rsidR="006E72AA" w:rsidRPr="00984DB5" w:rsidRDefault="006E72AA" w:rsidP="00606B56">
            <w:pPr>
              <w:rPr>
                <w:color w:val="7030A0"/>
                <w:lang w:val="nl-N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89F72" w14:textId="77777777" w:rsidR="006E72AA" w:rsidRPr="00984DB5" w:rsidRDefault="006E72AA" w:rsidP="00606B56">
            <w:pPr>
              <w:rPr>
                <w:color w:val="7030A0"/>
                <w:lang w:val="nl-NL"/>
              </w:rPr>
            </w:pPr>
            <w:r w:rsidRPr="00984DB5">
              <w:rPr>
                <w:color w:val="7030A0"/>
                <w:lang w:val="nl-NL"/>
              </w:rPr>
              <w:lastRenderedPageBreak/>
              <w:t>Moderator</w:t>
            </w:r>
          </w:p>
        </w:tc>
      </w:tr>
    </w:tbl>
    <w:p w14:paraId="55BDD1C4" w14:textId="77777777" w:rsidR="006E72AA" w:rsidRPr="00984DB5" w:rsidRDefault="006E72AA" w:rsidP="006E72AA">
      <w:pPr>
        <w:rPr>
          <w:color w:val="7030A0"/>
          <w:lang w:val="nl-NL"/>
        </w:rPr>
      </w:pPr>
    </w:p>
    <w:tbl>
      <w:tblPr>
        <w:tblW w:w="0" w:type="auto"/>
        <w:tblCellMar>
          <w:top w:w="15" w:type="dxa"/>
          <w:left w:w="15" w:type="dxa"/>
          <w:bottom w:w="15" w:type="dxa"/>
          <w:right w:w="15" w:type="dxa"/>
        </w:tblCellMar>
        <w:tblLook w:val="04A0" w:firstRow="1" w:lastRow="0" w:firstColumn="1" w:lastColumn="0" w:noHBand="0" w:noVBand="1"/>
      </w:tblPr>
      <w:tblGrid>
        <w:gridCol w:w="4163"/>
        <w:gridCol w:w="4153"/>
        <w:gridCol w:w="1595"/>
      </w:tblGrid>
      <w:tr w:rsidR="00984DB5" w:rsidRPr="00984DB5" w14:paraId="3BD51E50" w14:textId="77777777" w:rsidTr="00606B56">
        <w:trPr>
          <w:trHeight w:val="340"/>
        </w:trPr>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6E253C71" w14:textId="77777777" w:rsidR="006E72AA" w:rsidRPr="00984DB5" w:rsidRDefault="006E72AA" w:rsidP="00606B56">
            <w:pPr>
              <w:rPr>
                <w:color w:val="7030A0"/>
                <w:lang w:val="nl-NL"/>
              </w:rPr>
            </w:pPr>
            <w:proofErr w:type="spellStart"/>
            <w:r w:rsidRPr="00984DB5">
              <w:rPr>
                <w:color w:val="7030A0"/>
                <w:lang w:val="nl-NL"/>
              </w:rPr>
              <w:t>Xu</w:t>
            </w:r>
            <w:proofErr w:type="spellEnd"/>
            <w:r w:rsidRPr="00984DB5">
              <w:rPr>
                <w:color w:val="7030A0"/>
                <w:lang w:val="nl-NL"/>
              </w:rPr>
              <w:t xml:space="preserve"> - </w:t>
            </w:r>
            <w:proofErr w:type="spellStart"/>
            <w:r w:rsidRPr="00984DB5">
              <w:rPr>
                <w:color w:val="7030A0"/>
                <w:lang w:val="nl-NL"/>
              </w:rPr>
              <w:t>xu</w:t>
            </w:r>
            <w:proofErr w:type="spellEnd"/>
            <w:r w:rsidRPr="00984DB5">
              <w:rPr>
                <w:color w:val="7030A0"/>
                <w:lang w:val="nl-NL"/>
              </w:rPr>
              <w:t> </w:t>
            </w:r>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58CBF00" w14:textId="77777777" w:rsidR="006E72AA" w:rsidRPr="00984DB5" w:rsidRDefault="006E72AA" w:rsidP="00606B56">
            <w:pPr>
              <w:rPr>
                <w:color w:val="7030A0"/>
                <w:lang w:val="nl-NL"/>
              </w:rPr>
            </w:pPr>
            <w:proofErr w:type="gramStart"/>
            <w:r w:rsidRPr="00984DB5">
              <w:rPr>
                <w:color w:val="7030A0"/>
                <w:lang w:val="nl-NL"/>
              </w:rPr>
              <w:t>20  min</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E5E5E5"/>
            <w:tcMar>
              <w:top w:w="0" w:type="dxa"/>
              <w:left w:w="108" w:type="dxa"/>
              <w:bottom w:w="0" w:type="dxa"/>
              <w:right w:w="108" w:type="dxa"/>
            </w:tcMar>
            <w:vAlign w:val="center"/>
            <w:hideMark/>
          </w:tcPr>
          <w:p w14:paraId="238837E5" w14:textId="77777777" w:rsidR="006E72AA" w:rsidRPr="00984DB5" w:rsidRDefault="006E72AA" w:rsidP="00606B56">
            <w:pPr>
              <w:rPr>
                <w:b/>
                <w:bCs/>
                <w:color w:val="7030A0"/>
                <w:sz w:val="27"/>
                <w:szCs w:val="27"/>
                <w:lang w:val="nl-NL"/>
              </w:rPr>
            </w:pPr>
            <w:r w:rsidRPr="00984DB5">
              <w:rPr>
                <w:color w:val="7030A0"/>
                <w:lang w:val="nl-NL"/>
              </w:rPr>
              <w:t>Synthese en afronding</w:t>
            </w:r>
            <w:r w:rsidRPr="00984DB5">
              <w:rPr>
                <w:rFonts w:ascii="Cambria" w:hAnsi="Cambria" w:cs="Cambria"/>
                <w:color w:val="7030A0"/>
                <w:lang w:val="nl-NL"/>
              </w:rPr>
              <w:t> </w:t>
            </w:r>
          </w:p>
        </w:tc>
      </w:tr>
      <w:tr w:rsidR="00984DB5" w:rsidRPr="00984DB5" w14:paraId="6BF0F4DE"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8BFE5" w14:textId="77777777" w:rsidR="006E72AA" w:rsidRPr="00984DB5" w:rsidRDefault="006E72AA" w:rsidP="00606B56">
            <w:pPr>
              <w:rPr>
                <w:color w:val="7030A0"/>
                <w:lang w:val="nl-NL"/>
              </w:rPr>
            </w:pPr>
            <w:r w:rsidRPr="00984DB5">
              <w:rPr>
                <w:color w:val="7030A0"/>
                <w:lang w:val="nl-NL"/>
              </w:rPr>
              <w:t>Taak: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E6B66A" w14:textId="77777777" w:rsidR="006E72AA" w:rsidRPr="00984DB5" w:rsidRDefault="006E72AA" w:rsidP="00606B56">
            <w:pPr>
              <w:rPr>
                <w:color w:val="7030A0"/>
                <w:lang w:val="nl-NL"/>
              </w:rPr>
            </w:pPr>
            <w:r w:rsidRPr="00984DB5">
              <w:rPr>
                <w:color w:val="7030A0"/>
                <w:lang w:val="nl-NL"/>
              </w:rPr>
              <w:t>Naam</w:t>
            </w:r>
          </w:p>
        </w:tc>
      </w:tr>
      <w:tr w:rsidR="00984DB5" w:rsidRPr="00984DB5" w14:paraId="21DA30FC"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EEC3A" w14:textId="77777777" w:rsidR="006E72AA" w:rsidRPr="00984DB5" w:rsidRDefault="006E72AA" w:rsidP="00606B56">
            <w:pPr>
              <w:rPr>
                <w:b/>
                <w:bCs/>
                <w:color w:val="7030A0"/>
                <w:lang w:val="nl-NL"/>
              </w:rPr>
            </w:pPr>
            <w:r w:rsidRPr="00984DB5">
              <w:rPr>
                <w:b/>
                <w:bCs/>
                <w:color w:val="7030A0"/>
                <w:lang w:val="nl-NL"/>
              </w:rPr>
              <w:t>Afronden</w:t>
            </w:r>
          </w:p>
          <w:p w14:paraId="09E91F0D" w14:textId="77777777" w:rsidR="006E72AA" w:rsidRPr="00984DB5" w:rsidRDefault="006E72AA" w:rsidP="00606B56">
            <w:pPr>
              <w:rPr>
                <w:color w:val="7030A0"/>
                <w:lang w:val="nl-NL"/>
              </w:rPr>
            </w:pPr>
            <w:r w:rsidRPr="00984DB5">
              <w:rPr>
                <w:color w:val="7030A0"/>
                <w:lang w:val="nl-NL"/>
              </w:rPr>
              <w:t>De moderator maakt een korte samenvatting van de eerste conclusies en geeft aan welke de vervolgstappen zijn.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58EF1E" w14:textId="77777777" w:rsidR="006E72AA" w:rsidRPr="00984DB5" w:rsidRDefault="006E72AA" w:rsidP="00606B56">
            <w:pPr>
              <w:rPr>
                <w:color w:val="7030A0"/>
                <w:lang w:val="nl-NL"/>
              </w:rPr>
            </w:pPr>
          </w:p>
        </w:tc>
      </w:tr>
      <w:tr w:rsidR="00984DB5" w:rsidRPr="00984DB5" w14:paraId="4140AC7C"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5FA47" w14:textId="77777777" w:rsidR="006E72AA" w:rsidRPr="00984DB5" w:rsidRDefault="006E72AA" w:rsidP="00606B56">
            <w:pPr>
              <w:rPr>
                <w:color w:val="7030A0"/>
                <w:lang w:val="nl-NL"/>
              </w:rPr>
            </w:pPr>
            <w:r w:rsidRPr="00984DB5">
              <w:rPr>
                <w:b/>
                <w:bCs/>
                <w:color w:val="7030A0"/>
                <w:lang w:val="nl-NL"/>
              </w:rPr>
              <w:t>Rondje van de tafel</w:t>
            </w:r>
            <w:r w:rsidRPr="00984DB5">
              <w:rPr>
                <w:b/>
                <w:bCs/>
                <w:color w:val="7030A0"/>
                <w:lang w:val="nl-NL"/>
              </w:rPr>
              <w:br/>
            </w:r>
            <w:r w:rsidRPr="00984DB5">
              <w:rPr>
                <w:color w:val="7030A0"/>
                <w:lang w:val="nl-NL"/>
              </w:rPr>
              <w:t>Indien er nog tijd is kan het interessant zijn een rondje van de tafel te doen. Laat iedereen nog eens aan het woord om zijn/haar belangrijkste aandachtspunt mee te geven, of laat de deelnemers vertellen wat ze meenemen uit dit moment, vanuit vragen zoals ‘wat vind jij dat er absoluut moet worden meegenomen naar de volgende sessie?’ of ‘wat was voor jou het opvallendste punt van deze sessie?’. Mensen gaan automatisch op elkaar aanvullen en nieuwe dingen zeggen en in totaal heb je dan een redelijk volledig plaatje. Als je mensen vraagt om zelf samen te vatten, dan ben je vertrokken voor een uur, daarom vragen we iedereen naar één punt.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F619D" w14:textId="77777777" w:rsidR="006E72AA" w:rsidRPr="00984DB5" w:rsidRDefault="006E72AA" w:rsidP="00606B56">
            <w:pPr>
              <w:rPr>
                <w:color w:val="7030A0"/>
                <w:lang w:val="nl-NL"/>
              </w:rPr>
            </w:pPr>
          </w:p>
        </w:tc>
      </w:tr>
      <w:tr w:rsidR="00984DB5" w:rsidRPr="00984DB5" w14:paraId="3A886884" w14:textId="77777777" w:rsidTr="00606B56">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25F2D3" w14:textId="77777777" w:rsidR="006E72AA" w:rsidRPr="00984DB5" w:rsidRDefault="006E72AA" w:rsidP="00606B56">
            <w:pPr>
              <w:rPr>
                <w:color w:val="7030A0"/>
                <w:lang w:val="nl-NL"/>
              </w:rPr>
            </w:pPr>
            <w:r w:rsidRPr="00984DB5">
              <w:rPr>
                <w:color w:val="7030A0"/>
                <w:lang w:val="nl-NL"/>
              </w:rPr>
              <w:t xml:space="preserve">Mensen </w:t>
            </w:r>
            <w:r w:rsidRPr="00984DB5">
              <w:rPr>
                <w:b/>
                <w:bCs/>
                <w:color w:val="7030A0"/>
                <w:lang w:val="nl-NL"/>
              </w:rPr>
              <w:t>bedanken</w:t>
            </w:r>
            <w:r w:rsidRPr="00984DB5">
              <w:rPr>
                <w:color w:val="7030A0"/>
                <w:lang w:val="nl-NL"/>
              </w:rPr>
              <w:t xml:space="preserve"> voor hun input.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18A6D" w14:textId="77777777" w:rsidR="006E72AA" w:rsidRPr="00984DB5" w:rsidRDefault="006E72AA" w:rsidP="00606B56">
            <w:pPr>
              <w:rPr>
                <w:color w:val="7030A0"/>
                <w:lang w:val="nl-NL"/>
              </w:rPr>
            </w:pPr>
          </w:p>
        </w:tc>
      </w:tr>
    </w:tbl>
    <w:p w14:paraId="1E1E5F9B" w14:textId="77777777" w:rsidR="006E72AA" w:rsidRPr="00984DB5" w:rsidRDefault="006E72AA" w:rsidP="006E72AA">
      <w:pPr>
        <w:rPr>
          <w:color w:val="7030A0"/>
          <w:lang w:val="nl-NL"/>
        </w:rPr>
      </w:pPr>
    </w:p>
    <w:p w14:paraId="0E467402" w14:textId="77777777" w:rsidR="006E72AA" w:rsidRPr="00984DB5" w:rsidRDefault="006E72AA" w:rsidP="006E72AA">
      <w:pPr>
        <w:pStyle w:val="Kop1"/>
        <w:numPr>
          <w:ilvl w:val="0"/>
          <w:numId w:val="0"/>
        </w:numPr>
        <w:rPr>
          <w:b/>
          <w:color w:val="7030A0"/>
          <w:szCs w:val="36"/>
          <w:lang w:val="nl-NL"/>
        </w:rPr>
      </w:pPr>
    </w:p>
    <w:p w14:paraId="3FDD3B21" w14:textId="77777777" w:rsidR="006E72AA" w:rsidRPr="00984DB5" w:rsidRDefault="006E72AA" w:rsidP="006E72AA">
      <w:pPr>
        <w:spacing w:after="200" w:line="276" w:lineRule="auto"/>
        <w:rPr>
          <w:rFonts w:ascii="FlandersArtSans-Bold" w:eastAsiaTheme="majorEastAsia" w:hAnsi="FlandersArtSans-Bold" w:cstheme="majorBidi"/>
          <w:bCs/>
          <w:caps/>
          <w:color w:val="7030A0"/>
          <w:sz w:val="36"/>
          <w:szCs w:val="52"/>
          <w:lang w:val="nl-NL"/>
        </w:rPr>
      </w:pPr>
      <w:r w:rsidRPr="00984DB5">
        <w:rPr>
          <w:color w:val="7030A0"/>
          <w:lang w:val="nl-NL"/>
        </w:rPr>
        <w:br w:type="page"/>
      </w:r>
    </w:p>
    <w:p w14:paraId="7223C3B8" w14:textId="77777777" w:rsidR="006E72AA" w:rsidRPr="00984DB5" w:rsidRDefault="006E72AA" w:rsidP="00DA7272">
      <w:pPr>
        <w:rPr>
          <w:color w:val="7030A0"/>
          <w:lang w:val="nl-NL"/>
        </w:rPr>
      </w:pPr>
    </w:p>
    <w:p w14:paraId="002D8599" w14:textId="77777777" w:rsidR="006E72AA" w:rsidRPr="0066034E" w:rsidRDefault="006E72AA" w:rsidP="00DA7272">
      <w:pPr>
        <w:rPr>
          <w:lang w:val="nl-NL"/>
        </w:rPr>
      </w:pPr>
    </w:p>
    <w:p w14:paraId="1A61EC09" w14:textId="77777777" w:rsidR="00DA7272" w:rsidRPr="009A35D4" w:rsidRDefault="00DA7272" w:rsidP="00217257">
      <w:pPr>
        <w:rPr>
          <w:lang w:val="nl-NL"/>
        </w:rPr>
      </w:pPr>
    </w:p>
    <w:p w14:paraId="4F7CC6D1" w14:textId="77777777" w:rsidR="00EF6E31" w:rsidRPr="0066034E" w:rsidRDefault="00EF6E31" w:rsidP="00217257">
      <w:pPr>
        <w:rPr>
          <w:lang w:val="nl-NL"/>
        </w:rPr>
      </w:pPr>
    </w:p>
    <w:p w14:paraId="00E41619" w14:textId="4D934163" w:rsidR="00EF6E31" w:rsidRPr="0066034E" w:rsidRDefault="00EF6E31" w:rsidP="00255C5E">
      <w:pPr>
        <w:pStyle w:val="Kop2"/>
        <w:rPr>
          <w:b/>
          <w:szCs w:val="36"/>
          <w:lang w:val="nl-NL"/>
        </w:rPr>
      </w:pPr>
      <w:bookmarkStart w:id="25" w:name="_Toc168927929"/>
      <w:r w:rsidRPr="0066034E">
        <w:rPr>
          <w:lang w:val="nl-NL"/>
        </w:rPr>
        <w:t>Synthese in een Bestemmingsprofiel</w:t>
      </w:r>
      <w:bookmarkEnd w:id="25"/>
      <w:r w:rsidRPr="0066034E">
        <w:rPr>
          <w:rFonts w:ascii="Cambria" w:hAnsi="Cambria" w:cs="Cambria"/>
          <w:lang w:val="nl-NL"/>
        </w:rPr>
        <w:t> </w:t>
      </w:r>
    </w:p>
    <w:p w14:paraId="4E3978D6" w14:textId="60150A9B" w:rsidR="00493EF6" w:rsidRPr="00726EB0" w:rsidRDefault="00493EF6" w:rsidP="00217257">
      <w:pPr>
        <w:rPr>
          <w:b/>
          <w:bCs/>
          <w:lang w:val="nl-NL"/>
        </w:rPr>
      </w:pPr>
      <w:r w:rsidRPr="00726EB0">
        <w:rPr>
          <w:b/>
          <w:bCs/>
          <w:lang w:val="nl-NL"/>
        </w:rPr>
        <w:t>Bij het invullen van de resultaten</w:t>
      </w:r>
      <w:r w:rsidR="00EF6E31" w:rsidRPr="00726EB0">
        <w:rPr>
          <w:b/>
          <w:bCs/>
          <w:lang w:val="nl-NL"/>
        </w:rPr>
        <w:t xml:space="preserve"> wordt </w:t>
      </w:r>
      <w:r w:rsidRPr="00726EB0">
        <w:rPr>
          <w:b/>
          <w:bCs/>
          <w:lang w:val="nl-NL"/>
        </w:rPr>
        <w:t xml:space="preserve">er </w:t>
      </w:r>
      <w:r w:rsidR="00EF6E31" w:rsidRPr="00726EB0">
        <w:rPr>
          <w:b/>
          <w:bCs/>
          <w:lang w:val="nl-NL"/>
        </w:rPr>
        <w:t xml:space="preserve">automatisch een </w:t>
      </w:r>
      <w:r w:rsidR="009A35D4" w:rsidRPr="00726EB0">
        <w:rPr>
          <w:b/>
          <w:bCs/>
          <w:lang w:val="nl-NL"/>
        </w:rPr>
        <w:t>b</w:t>
      </w:r>
      <w:r w:rsidR="00EF6E31" w:rsidRPr="00726EB0">
        <w:rPr>
          <w:b/>
          <w:bCs/>
          <w:lang w:val="nl-NL"/>
        </w:rPr>
        <w:t xml:space="preserve">estemmingsprofiel gegenereerd met aanbevelingen m.b.t. ruimtelijk potentieel. </w:t>
      </w:r>
    </w:p>
    <w:p w14:paraId="053066C3" w14:textId="77777777" w:rsidR="00493EF6" w:rsidRDefault="00493EF6" w:rsidP="00217257">
      <w:pPr>
        <w:rPr>
          <w:lang w:val="nl-NL"/>
        </w:rPr>
      </w:pPr>
    </w:p>
    <w:p w14:paraId="49306C36" w14:textId="1576B936" w:rsidR="00EF6E31" w:rsidRDefault="00493EF6" w:rsidP="00217257">
      <w:pPr>
        <w:rPr>
          <w:lang w:val="nl-NL"/>
        </w:rPr>
      </w:pPr>
      <w:r>
        <w:rPr>
          <w:lang w:val="nl-NL"/>
        </w:rPr>
        <w:t xml:space="preserve">Het geeft op hoofdlijnen aan </w:t>
      </w:r>
      <w:r w:rsidR="00EF6E31" w:rsidRPr="0066034E">
        <w:rPr>
          <w:lang w:val="nl-NL"/>
        </w:rPr>
        <w:t xml:space="preserve">Wil je het iets netter? Gebruik dan </w:t>
      </w:r>
      <w:r w:rsidR="00EF6E31" w:rsidRPr="0066034E">
        <w:rPr>
          <w:i/>
          <w:iCs/>
          <w:lang w:val="nl-NL"/>
        </w:rPr>
        <w:t xml:space="preserve">de </w:t>
      </w:r>
      <w:r w:rsidR="00EF6E31" w:rsidRPr="003F4216">
        <w:rPr>
          <w:lang w:val="nl-NL"/>
        </w:rPr>
        <w:t xml:space="preserve">presentatiefiche in </w:t>
      </w:r>
      <w:proofErr w:type="spellStart"/>
      <w:r w:rsidR="00EF6E31" w:rsidRPr="003F4216">
        <w:rPr>
          <w:lang w:val="nl-NL"/>
        </w:rPr>
        <w:t>indesig</w:t>
      </w:r>
      <w:r w:rsidR="00DA7272">
        <w:rPr>
          <w:lang w:val="nl-NL"/>
        </w:rPr>
        <w:t>n</w:t>
      </w:r>
      <w:proofErr w:type="spellEnd"/>
      <w:r w:rsidR="00DA7272">
        <w:rPr>
          <w:lang w:val="nl-NL"/>
        </w:rPr>
        <w:t xml:space="preserve">, zoals het voorbeeld hieronder. </w:t>
      </w:r>
    </w:p>
    <w:p w14:paraId="0EAF145A" w14:textId="77777777" w:rsidR="00DA7272" w:rsidRDefault="00DA7272" w:rsidP="00217257">
      <w:pPr>
        <w:rPr>
          <w:lang w:val="nl-NL"/>
        </w:rPr>
      </w:pPr>
    </w:p>
    <w:p w14:paraId="2B0F36AD" w14:textId="11038A18" w:rsidR="00395117" w:rsidRDefault="00DA7272" w:rsidP="00217257">
      <w:pPr>
        <w:rPr>
          <w:lang w:val="nl-NL"/>
        </w:rPr>
      </w:pPr>
      <w:r>
        <w:rPr>
          <w:noProof/>
          <w:lang w:val="nl-NL"/>
        </w:rPr>
        <w:drawing>
          <wp:inline distT="0" distB="0" distL="0" distR="0" wp14:anchorId="4FD5856C" wp14:editId="5CF1B4DB">
            <wp:extent cx="6033135" cy="2841019"/>
            <wp:effectExtent l="0" t="0" r="0" b="3810"/>
            <wp:docPr id="537518972"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518972" name="Afbeelding 537518972"/>
                    <pic:cNvPicPr/>
                  </pic:nvPicPr>
                  <pic:blipFill rotWithShape="1">
                    <a:blip r:embed="rId39">
                      <a:extLst>
                        <a:ext uri="{28A0092B-C50C-407E-A947-70E740481C1C}">
                          <a14:useLocalDpi xmlns:a14="http://schemas.microsoft.com/office/drawing/2010/main" val="0"/>
                        </a:ext>
                      </a:extLst>
                    </a:blip>
                    <a:srcRect l="15432" t="25068" r="5416" b="22210"/>
                    <a:stretch/>
                  </pic:blipFill>
                  <pic:spPr bwMode="auto">
                    <a:xfrm>
                      <a:off x="0" y="0"/>
                      <a:ext cx="6033135" cy="2841019"/>
                    </a:xfrm>
                    <a:prstGeom prst="rect">
                      <a:avLst/>
                    </a:prstGeom>
                    <a:ln>
                      <a:noFill/>
                    </a:ln>
                    <a:extLst>
                      <a:ext uri="{53640926-AAD7-44D8-BBD7-CCE9431645EC}">
                        <a14:shadowObscured xmlns:a14="http://schemas.microsoft.com/office/drawing/2010/main"/>
                      </a:ext>
                    </a:extLst>
                  </pic:spPr>
                </pic:pic>
              </a:graphicData>
            </a:graphic>
          </wp:inline>
        </w:drawing>
      </w:r>
    </w:p>
    <w:p w14:paraId="61B4371F" w14:textId="1FEBFFAF" w:rsidR="00EF6E31" w:rsidRPr="0066034E" w:rsidRDefault="00EF6E31" w:rsidP="00217257">
      <w:pPr>
        <w:rPr>
          <w:lang w:val="nl-NL"/>
        </w:rPr>
      </w:pPr>
    </w:p>
    <w:p w14:paraId="314A23B1" w14:textId="762149ED" w:rsidR="00493EF6" w:rsidRDefault="00493EF6">
      <w:pPr>
        <w:spacing w:after="200" w:line="276" w:lineRule="auto"/>
        <w:rPr>
          <w:rFonts w:ascii="FlandersArtSans-Bold" w:eastAsiaTheme="majorEastAsia" w:hAnsi="FlandersArtSans-Bold" w:cstheme="majorBidi"/>
          <w:bCs/>
          <w:caps/>
          <w:color w:val="3C3D3C"/>
          <w:sz w:val="36"/>
          <w:szCs w:val="52"/>
          <w:lang w:val="nl-NL"/>
        </w:rPr>
      </w:pPr>
      <w:r>
        <w:rPr>
          <w:lang w:val="nl-NL"/>
        </w:rPr>
        <w:br w:type="page"/>
      </w:r>
    </w:p>
    <w:p w14:paraId="32CCE80E" w14:textId="1408D117" w:rsidR="00EF6E31" w:rsidRPr="00493EF6" w:rsidRDefault="00EF6E31" w:rsidP="00493EF6">
      <w:pPr>
        <w:pStyle w:val="Kop1"/>
      </w:pPr>
      <w:bookmarkStart w:id="26" w:name="_Toc168927930"/>
      <w:r w:rsidRPr="00493EF6">
        <w:lastRenderedPageBreak/>
        <w:t>Input kerkenbeleidsplan</w:t>
      </w:r>
      <w:bookmarkEnd w:id="26"/>
    </w:p>
    <w:p w14:paraId="697AEA5B" w14:textId="77777777" w:rsidR="00EF6E31" w:rsidRPr="0066034E" w:rsidRDefault="00EF6E31" w:rsidP="00217257">
      <w:pPr>
        <w:rPr>
          <w:lang w:val="nl-NL"/>
        </w:rPr>
      </w:pPr>
      <w:r w:rsidRPr="0066034E">
        <w:rPr>
          <w:lang w:val="nl-NL"/>
        </w:rPr>
        <w:t>Zoals we reeds aangaven: de opmaak van een bestemmingsprofiel staat nooit op zichzelf maar is steeds een stap binnen de opmaak/actualisatie van een kerkenbeleidsplan. Het bestemmingsprofiel leert ons iets over de ruimtelijke potenties, niet over lokale noden, wensen, budget…. Idealiter kadert de profiel-werksessie in een breder proces waardoor de resultaten van de bestemmingsprofielen kunnen gekoppeld worden aan lokale kansen en uitdagingen. De opmaak van de bestemmingsprofielen biedt een methodiek om het collectief toekomstgesprek op niveau van het patrimonium te voeren. </w:t>
      </w:r>
    </w:p>
    <w:p w14:paraId="2B7D8425" w14:textId="77777777" w:rsidR="00EF6E31" w:rsidRPr="0066034E" w:rsidRDefault="00EF6E31" w:rsidP="00217257">
      <w:pPr>
        <w:rPr>
          <w:lang w:val="nl-NL"/>
        </w:rPr>
      </w:pPr>
    </w:p>
    <w:p w14:paraId="0943462D" w14:textId="6CB45250" w:rsidR="00EF6E31" w:rsidRPr="0066034E" w:rsidRDefault="00EF6E31" w:rsidP="00B27DBF">
      <w:pPr>
        <w:pStyle w:val="Kop2"/>
        <w:rPr>
          <w:b/>
          <w:szCs w:val="36"/>
          <w:lang w:val="nl-NL"/>
        </w:rPr>
      </w:pPr>
      <w:bookmarkStart w:id="27" w:name="_Toc168927931"/>
      <w:r w:rsidRPr="0066034E">
        <w:rPr>
          <w:lang w:val="nl-NL"/>
        </w:rPr>
        <w:t>Matchmaking ter inspiratie</w:t>
      </w:r>
      <w:bookmarkEnd w:id="27"/>
    </w:p>
    <w:p w14:paraId="74E7F1CE" w14:textId="733E5E66" w:rsidR="00EF6E31" w:rsidRPr="00515C80" w:rsidRDefault="00EF6E31" w:rsidP="00217257">
      <w:pPr>
        <w:rPr>
          <w:b/>
          <w:bCs/>
          <w:lang w:val="nl-NL"/>
        </w:rPr>
      </w:pPr>
      <w:r w:rsidRPr="00515C80">
        <w:rPr>
          <w:b/>
          <w:bCs/>
          <w:lang w:val="nl-NL"/>
        </w:rPr>
        <w:t>Op basis van het bestemmingsprofiel wordt er in</w:t>
      </w:r>
      <w:r w:rsidRPr="00515C80">
        <w:rPr>
          <w:b/>
          <w:bCs/>
          <w:i/>
          <w:iCs/>
          <w:lang w:val="nl-NL"/>
        </w:rPr>
        <w:t xml:space="preserve"> de invulfiche </w:t>
      </w:r>
      <w:r w:rsidRPr="00515C80">
        <w:rPr>
          <w:b/>
          <w:bCs/>
          <w:lang w:val="nl-NL"/>
        </w:rPr>
        <w:t xml:space="preserve">een automatische koppeling gemaakt met </w:t>
      </w:r>
      <w:r w:rsidR="00DA7272" w:rsidRPr="00515C80">
        <w:rPr>
          <w:b/>
          <w:bCs/>
          <w:lang w:val="nl-NL"/>
        </w:rPr>
        <w:t>19</w:t>
      </w:r>
      <w:r w:rsidRPr="00515C80">
        <w:rPr>
          <w:b/>
          <w:bCs/>
          <w:lang w:val="nl-NL"/>
        </w:rPr>
        <w:t xml:space="preserve"> mogelijke programma</w:t>
      </w:r>
      <w:r w:rsidR="00DA7272" w:rsidRPr="00515C80">
        <w:rPr>
          <w:b/>
          <w:bCs/>
          <w:lang w:val="nl-NL"/>
        </w:rPr>
        <w:t>-clusters</w:t>
      </w:r>
      <w:r w:rsidRPr="00515C80">
        <w:rPr>
          <w:b/>
          <w:bCs/>
          <w:lang w:val="nl-NL"/>
        </w:rPr>
        <w:t>. </w:t>
      </w:r>
    </w:p>
    <w:p w14:paraId="0134544A" w14:textId="77777777" w:rsidR="00EF6E31" w:rsidRPr="0066034E" w:rsidRDefault="00EF6E31" w:rsidP="00217257">
      <w:pPr>
        <w:rPr>
          <w:lang w:val="nl-NL"/>
        </w:rPr>
      </w:pPr>
    </w:p>
    <w:p w14:paraId="212F6754" w14:textId="00A9C2E3" w:rsidR="00515C80" w:rsidRDefault="00EF6E31" w:rsidP="00217257">
      <w:pPr>
        <w:rPr>
          <w:lang w:val="nl-NL"/>
        </w:rPr>
      </w:pPr>
      <w:r w:rsidRPr="0066034E">
        <w:rPr>
          <w:lang w:val="nl-NL"/>
        </w:rPr>
        <w:t xml:space="preserve">Als resultaat van het collectief invullen wordt er op basis van het bestemmingsprofiel een automatische koppeling gemaakt met </w:t>
      </w:r>
      <w:r w:rsidR="00DA7272">
        <w:rPr>
          <w:lang w:val="nl-NL"/>
        </w:rPr>
        <w:t>19</w:t>
      </w:r>
      <w:r w:rsidRPr="0066034E">
        <w:rPr>
          <w:lang w:val="nl-NL"/>
        </w:rPr>
        <w:t xml:space="preserve"> mogelijke programma’s. Let op: dit is op basis van de werksessie en vertrekt vanuit de ruimtelijke potenties. Dit zegt niets over lokale wensen, noden, randvoorwaarden of financiële middelen. De matchmaking heeft als doel om te inspireren en </w:t>
      </w:r>
      <w:r w:rsidR="009130D5">
        <w:rPr>
          <w:lang w:val="nl-NL"/>
        </w:rPr>
        <w:t xml:space="preserve">aan te moedigen om gebruik te maken van bestaande databases met referenties. </w:t>
      </w:r>
      <w:r w:rsidR="00515C80">
        <w:rPr>
          <w:lang w:val="nl-NL"/>
        </w:rPr>
        <w:t xml:space="preserve">Zoals je in onderstaand voorbeeld kan zijn hanteren we 4 opties: ‘groen’ voor 100% tot en met 70% match, ‘geel’ voor 60% tot en met 40% match, ‘rood’ voor minder dan 40% match en ‘wit’ voor niet van toepassing. Uit eerdere test-sessies weten we dat het soms interessanter is om te zien wat er laag scoort. Dan welke clusters de beste match zijn. </w:t>
      </w:r>
    </w:p>
    <w:p w14:paraId="53026E6E" w14:textId="77777777" w:rsidR="009130D5" w:rsidRDefault="009130D5" w:rsidP="00217257">
      <w:pPr>
        <w:rPr>
          <w:lang w:val="nl-NL"/>
        </w:rPr>
      </w:pPr>
    </w:p>
    <w:p w14:paraId="12B57998" w14:textId="2DDDC6FE" w:rsidR="009130D5" w:rsidRDefault="009130D5" w:rsidP="00217257">
      <w:pPr>
        <w:rPr>
          <w:lang w:val="nl-NL"/>
        </w:rPr>
      </w:pPr>
      <w:r>
        <w:rPr>
          <w:noProof/>
          <w:lang w:val="nl-NL"/>
        </w:rPr>
        <w:drawing>
          <wp:inline distT="0" distB="0" distL="0" distR="0" wp14:anchorId="3027C0E3" wp14:editId="4EB7010D">
            <wp:extent cx="6064250" cy="2704672"/>
            <wp:effectExtent l="0" t="0" r="0" b="0"/>
            <wp:docPr id="936749800"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9800" name="Afbeelding 936749800"/>
                    <pic:cNvPicPr/>
                  </pic:nvPicPr>
                  <pic:blipFill rotWithShape="1">
                    <a:blip r:embed="rId40">
                      <a:extLst>
                        <a:ext uri="{28A0092B-C50C-407E-A947-70E740481C1C}">
                          <a14:useLocalDpi xmlns:a14="http://schemas.microsoft.com/office/drawing/2010/main" val="0"/>
                        </a:ext>
                      </a:extLst>
                    </a:blip>
                    <a:srcRect l="10547" t="18551" r="5895" b="55114"/>
                    <a:stretch/>
                  </pic:blipFill>
                  <pic:spPr bwMode="auto">
                    <a:xfrm>
                      <a:off x="0" y="0"/>
                      <a:ext cx="6079489" cy="2711469"/>
                    </a:xfrm>
                    <a:prstGeom prst="rect">
                      <a:avLst/>
                    </a:prstGeom>
                    <a:ln>
                      <a:noFill/>
                    </a:ln>
                    <a:extLst>
                      <a:ext uri="{53640926-AAD7-44D8-BBD7-CCE9431645EC}">
                        <a14:shadowObscured xmlns:a14="http://schemas.microsoft.com/office/drawing/2010/main"/>
                      </a:ext>
                    </a:extLst>
                  </pic:spPr>
                </pic:pic>
              </a:graphicData>
            </a:graphic>
          </wp:inline>
        </w:drawing>
      </w:r>
    </w:p>
    <w:p w14:paraId="4F817208" w14:textId="77777777" w:rsidR="009130D5" w:rsidRPr="0066034E" w:rsidRDefault="009130D5" w:rsidP="00217257">
      <w:pPr>
        <w:rPr>
          <w:lang w:val="nl-NL"/>
        </w:rPr>
      </w:pPr>
    </w:p>
    <w:p w14:paraId="3C05A363" w14:textId="302484CD" w:rsidR="00EF6E31" w:rsidRPr="0066034E" w:rsidRDefault="00EF6E31" w:rsidP="00217257">
      <w:pPr>
        <w:rPr>
          <w:lang w:val="nl-NL"/>
        </w:rPr>
      </w:pPr>
      <w:r w:rsidRPr="0066034E">
        <w:rPr>
          <w:lang w:val="nl-NL"/>
        </w:rPr>
        <w:lastRenderedPageBreak/>
        <w:t xml:space="preserve">Zoek </w:t>
      </w:r>
      <w:r w:rsidR="00515C80">
        <w:rPr>
          <w:lang w:val="nl-NL"/>
        </w:rPr>
        <w:t xml:space="preserve">vervolgens </w:t>
      </w:r>
      <w:r w:rsidRPr="0066034E">
        <w:rPr>
          <w:lang w:val="nl-NL"/>
        </w:rPr>
        <w:t>bijhorende referenties via volgende kanalen:  </w:t>
      </w:r>
    </w:p>
    <w:p w14:paraId="3F59E2FC" w14:textId="62A38855" w:rsidR="00EF6E31" w:rsidRPr="0066034E" w:rsidRDefault="00000000" w:rsidP="00217257">
      <w:pPr>
        <w:pStyle w:val="Lijstalinea"/>
        <w:numPr>
          <w:ilvl w:val="0"/>
          <w:numId w:val="166"/>
        </w:numPr>
        <w:rPr>
          <w:lang w:val="nl-NL"/>
        </w:rPr>
      </w:pPr>
      <w:hyperlink r:id="rId41" w:history="1">
        <w:r w:rsidR="00EF6E31" w:rsidRPr="0066034E">
          <w:rPr>
            <w:color w:val="0563C1"/>
            <w:u w:val="single"/>
            <w:lang w:val="nl-NL"/>
          </w:rPr>
          <w:t>www.herbestemmen.be</w:t>
        </w:r>
      </w:hyperlink>
    </w:p>
    <w:p w14:paraId="7665A51A" w14:textId="77777777" w:rsidR="00EF6E31" w:rsidRPr="0066034E" w:rsidRDefault="00EF6E31" w:rsidP="00217257">
      <w:pPr>
        <w:pStyle w:val="Lijstalinea"/>
        <w:numPr>
          <w:ilvl w:val="0"/>
          <w:numId w:val="166"/>
        </w:numPr>
        <w:rPr>
          <w:lang w:val="nl-NL"/>
        </w:rPr>
      </w:pPr>
      <w:proofErr w:type="gramStart"/>
      <w:r w:rsidRPr="0066034E">
        <w:rPr>
          <w:lang w:val="nl-NL"/>
        </w:rPr>
        <w:t>https://www.parcum.be/nl/herbestemming-kerken</w:t>
      </w:r>
      <w:proofErr w:type="gramEnd"/>
      <w:r w:rsidRPr="0066034E">
        <w:rPr>
          <w:lang w:val="nl-NL"/>
        </w:rPr>
        <w:t> </w:t>
      </w:r>
    </w:p>
    <w:p w14:paraId="347BC231" w14:textId="22FFE1C3" w:rsidR="00EF6E31" w:rsidRPr="0066034E" w:rsidRDefault="00EF6E31" w:rsidP="00217257">
      <w:pPr>
        <w:pStyle w:val="Lijstalinea"/>
        <w:numPr>
          <w:ilvl w:val="0"/>
          <w:numId w:val="166"/>
        </w:numPr>
        <w:rPr>
          <w:color w:val="212121"/>
          <w:lang w:val="nl-NL"/>
        </w:rPr>
      </w:pPr>
      <w:proofErr w:type="gramStart"/>
      <w:r w:rsidRPr="0066034E">
        <w:rPr>
          <w:lang w:val="nl-NL"/>
        </w:rPr>
        <w:t>het</w:t>
      </w:r>
      <w:proofErr w:type="gramEnd"/>
      <w:r w:rsidRPr="0066034E">
        <w:rPr>
          <w:lang w:val="nl-NL"/>
        </w:rPr>
        <w:t xml:space="preserve"> boek Herscheppen van Team Vlaams Bouwmeester.</w:t>
      </w:r>
      <w:r w:rsidR="009130D5">
        <w:rPr>
          <w:lang w:val="nl-NL"/>
        </w:rPr>
        <w:t xml:space="preserve"> Gratis te bestellen en </w:t>
      </w:r>
      <w:r w:rsidR="009130D5" w:rsidRPr="0066034E">
        <w:rPr>
          <w:lang w:val="nl-NL"/>
        </w:rPr>
        <w:t>downloadbaar</w:t>
      </w:r>
      <w:r w:rsidR="009130D5">
        <w:rPr>
          <w:lang w:val="nl-NL"/>
        </w:rPr>
        <w:t xml:space="preserve"> via</w:t>
      </w:r>
      <w:r w:rsidRPr="0066034E">
        <w:rPr>
          <w:lang w:val="nl-NL"/>
        </w:rPr>
        <w:t xml:space="preserve"> https://www.vlaamsbouwmeester.be/nl/publicaties. </w:t>
      </w:r>
      <w:r w:rsidRPr="0066034E">
        <w:rPr>
          <w:lang w:val="nl-NL"/>
        </w:rPr>
        <w:tab/>
      </w:r>
      <w:r w:rsidRPr="0066034E">
        <w:rPr>
          <w:lang w:val="nl-NL"/>
        </w:rPr>
        <w:tab/>
      </w:r>
      <w:r w:rsidRPr="0066034E">
        <w:rPr>
          <w:lang w:val="nl-NL"/>
        </w:rPr>
        <w:tab/>
      </w:r>
      <w:r w:rsidRPr="0066034E">
        <w:rPr>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r w:rsidRPr="0066034E">
        <w:rPr>
          <w:rFonts w:ascii="Calibri" w:hAnsi="Calibri" w:cs="Calibri"/>
          <w:color w:val="212121"/>
          <w:lang w:val="nl-NL"/>
        </w:rPr>
        <w:tab/>
      </w:r>
    </w:p>
    <w:p w14:paraId="0AD5B349" w14:textId="033453C8" w:rsidR="00EF6E31" w:rsidRPr="0066034E" w:rsidRDefault="00EF6E31" w:rsidP="00B27DBF">
      <w:pPr>
        <w:pStyle w:val="Kop2"/>
        <w:rPr>
          <w:b/>
          <w:szCs w:val="36"/>
          <w:lang w:val="nl-NL"/>
        </w:rPr>
      </w:pPr>
      <w:bookmarkStart w:id="28" w:name="_Toc168927932"/>
      <w:r w:rsidRPr="0066034E">
        <w:rPr>
          <w:lang w:val="nl-NL"/>
        </w:rPr>
        <w:t>Vergelijk de kerken onderling</w:t>
      </w:r>
      <w:bookmarkEnd w:id="28"/>
    </w:p>
    <w:p w14:paraId="4CC4D17A" w14:textId="097ECA72" w:rsidR="00D47970" w:rsidRDefault="00D47970" w:rsidP="00217257">
      <w:pPr>
        <w:rPr>
          <w:b/>
          <w:bCs/>
          <w:lang w:val="nl-NL"/>
        </w:rPr>
      </w:pPr>
      <w:r>
        <w:rPr>
          <w:b/>
          <w:bCs/>
          <w:noProof/>
          <w:lang w:val="nl-NL"/>
        </w:rPr>
        <w:drawing>
          <wp:anchor distT="0" distB="0" distL="114300" distR="114300" simplePos="0" relativeHeight="251674624" behindDoc="0" locked="0" layoutInCell="1" allowOverlap="1" wp14:anchorId="7AA5129E" wp14:editId="0E328392">
            <wp:simplePos x="0" y="0"/>
            <wp:positionH relativeFrom="margin">
              <wp:posOffset>-139700</wp:posOffset>
            </wp:positionH>
            <wp:positionV relativeFrom="margin">
              <wp:posOffset>1649288</wp:posOffset>
            </wp:positionV>
            <wp:extent cx="2359660" cy="1296035"/>
            <wp:effectExtent l="0" t="0" r="2540" b="0"/>
            <wp:wrapSquare wrapText="bothSides"/>
            <wp:docPr id="630389073" name="Afbeelding 33" descr="Afbeelding met schets, tekening, Lijnillustraties,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389073" name="Afbeelding 33" descr="Afbeelding met schets, tekening, Lijnillustraties, illustratie&#10;&#10;Automatisch gegenereerde beschrijving"/>
                    <pic:cNvPicPr/>
                  </pic:nvPicPr>
                  <pic:blipFill>
                    <a:blip r:embed="rId42">
                      <a:extLst>
                        <a:ext uri="{28A0092B-C50C-407E-A947-70E740481C1C}">
                          <a14:useLocalDpi xmlns:a14="http://schemas.microsoft.com/office/drawing/2010/main" val="0"/>
                        </a:ext>
                      </a:extLst>
                    </a:blip>
                    <a:stretch>
                      <a:fillRect/>
                    </a:stretch>
                  </pic:blipFill>
                  <pic:spPr>
                    <a:xfrm>
                      <a:off x="0" y="0"/>
                      <a:ext cx="2359660" cy="1296035"/>
                    </a:xfrm>
                    <a:prstGeom prst="rect">
                      <a:avLst/>
                    </a:prstGeom>
                  </pic:spPr>
                </pic:pic>
              </a:graphicData>
            </a:graphic>
            <wp14:sizeRelH relativeFrom="margin">
              <wp14:pctWidth>0</wp14:pctWidth>
            </wp14:sizeRelH>
            <wp14:sizeRelV relativeFrom="margin">
              <wp14:pctHeight>0</wp14:pctHeight>
            </wp14:sizeRelV>
          </wp:anchor>
        </w:drawing>
      </w:r>
    </w:p>
    <w:p w14:paraId="7CB6146E" w14:textId="3956C419" w:rsidR="00515C80" w:rsidRPr="00515C80" w:rsidRDefault="00515C80" w:rsidP="00217257">
      <w:pPr>
        <w:rPr>
          <w:b/>
          <w:bCs/>
          <w:lang w:val="nl-NL"/>
        </w:rPr>
      </w:pPr>
      <w:r w:rsidRPr="00515C80">
        <w:rPr>
          <w:b/>
          <w:bCs/>
          <w:lang w:val="nl-NL"/>
        </w:rPr>
        <w:t xml:space="preserve">Als je verschillende bestemmingsprofielen gemaakt hebt neem dan </w:t>
      </w:r>
      <w:r w:rsidR="00EF6E31" w:rsidRPr="00515C80">
        <w:rPr>
          <w:b/>
          <w:bCs/>
          <w:lang w:val="nl-NL"/>
        </w:rPr>
        <w:t xml:space="preserve">de tijd om de resultaten van de kerk(en) te verwerken en naast elkaar te leggen. </w:t>
      </w:r>
      <w:r w:rsidRPr="00515C80">
        <w:rPr>
          <w:b/>
          <w:bCs/>
          <w:lang w:val="nl-NL"/>
        </w:rPr>
        <w:t xml:space="preserve">Hoe verschillen de profielen van elkaar? Bestaat er een specifieke ruimtevraag in je gemeente, welke kerk beantwoordt hier het beste aan? </w:t>
      </w:r>
    </w:p>
    <w:p w14:paraId="4ABA957D" w14:textId="74E4D0D1" w:rsidR="00EF6E31" w:rsidRPr="0066034E" w:rsidRDefault="00EF6E31" w:rsidP="00217257">
      <w:pPr>
        <w:rPr>
          <w:lang w:val="nl-NL"/>
        </w:rPr>
      </w:pPr>
    </w:p>
    <w:p w14:paraId="7305AA7C" w14:textId="47348FFB" w:rsidR="00EF6E31" w:rsidRPr="0066034E" w:rsidRDefault="00EF6E31" w:rsidP="00217257">
      <w:pPr>
        <w:rPr>
          <w:lang w:val="nl-NL"/>
        </w:rPr>
      </w:pPr>
      <w:r w:rsidRPr="0066034E">
        <w:rPr>
          <w:lang w:val="nl-NL"/>
        </w:rPr>
        <w:t> </w:t>
      </w:r>
    </w:p>
    <w:p w14:paraId="3B6A3B3A" w14:textId="579AE70E" w:rsidR="00EF6E31" w:rsidRPr="0066034E" w:rsidRDefault="00EF6E31" w:rsidP="00515C80">
      <w:pPr>
        <w:pStyle w:val="Kop2"/>
        <w:rPr>
          <w:lang w:val="nl-NL"/>
        </w:rPr>
      </w:pPr>
      <w:bookmarkStart w:id="29" w:name="_Toc168927933"/>
      <w:r w:rsidRPr="0066034E">
        <w:rPr>
          <w:lang w:val="nl-NL"/>
        </w:rPr>
        <w:t>Richting een kerkenbeleidsplan</w:t>
      </w:r>
      <w:bookmarkEnd w:id="29"/>
    </w:p>
    <w:p w14:paraId="756EF45D" w14:textId="77777777" w:rsidR="00EF6E31" w:rsidRPr="00515C80" w:rsidRDefault="00EF6E31" w:rsidP="00217257">
      <w:pPr>
        <w:rPr>
          <w:b/>
          <w:bCs/>
          <w:lang w:val="nl-NL"/>
        </w:rPr>
      </w:pPr>
      <w:r w:rsidRPr="00515C80">
        <w:rPr>
          <w:b/>
          <w:bCs/>
          <w:lang w:val="nl-NL"/>
        </w:rPr>
        <w:t>Schrijf het laatste hoofdstuk van je kerkenbeleidsplan m.b.t. het toekomstig gebruik. </w:t>
      </w:r>
    </w:p>
    <w:p w14:paraId="3CA17AE3" w14:textId="77777777" w:rsidR="00EF6E31" w:rsidRPr="00515C80" w:rsidRDefault="00EF6E31" w:rsidP="00217257">
      <w:pPr>
        <w:rPr>
          <w:b/>
          <w:bCs/>
          <w:lang w:val="nl-NL"/>
        </w:rPr>
      </w:pPr>
      <w:r w:rsidRPr="00515C80">
        <w:rPr>
          <w:b/>
          <w:bCs/>
          <w:lang w:val="nl-NL"/>
        </w:rPr>
        <w:t>Het bestemmingsprofiel biedt een helder overzicht van de beschikbare informatie samen als basis voor beslissingen</w:t>
      </w:r>
    </w:p>
    <w:p w14:paraId="19F42DE9" w14:textId="77777777" w:rsidR="00EF6E31" w:rsidRDefault="00EF6E31" w:rsidP="00217257">
      <w:pPr>
        <w:rPr>
          <w:lang w:val="nl-NL"/>
        </w:rPr>
      </w:pPr>
      <w:r w:rsidRPr="00515C80">
        <w:rPr>
          <w:b/>
          <w:bCs/>
          <w:color w:val="934EA1"/>
          <w:sz w:val="28"/>
          <w:szCs w:val="28"/>
          <w:lang w:val="nl-NL"/>
        </w:rPr>
        <w:br/>
      </w:r>
      <w:r w:rsidRPr="0066034E">
        <w:rPr>
          <w:lang w:val="nl-NL"/>
        </w:rPr>
        <w:t>Als er meer duidelijkheid is op vlak van stedenbouwkundige randvoorwaarden, concrete ruimtenoden, financiën en beheer en draagvlak (lokaal en pastoraal) dan kan er de koppeling gemaakt worden met het kerkenbeleidsplan. Partners zoals het Platform Toekomst Parochiekerken en PARCUM kunnen hierbij helpen. </w:t>
      </w:r>
    </w:p>
    <w:p w14:paraId="697285BE" w14:textId="77777777" w:rsidR="00726EB0" w:rsidRPr="0066034E" w:rsidRDefault="00726EB0" w:rsidP="00217257">
      <w:pPr>
        <w:rPr>
          <w:lang w:val="nl-NL"/>
        </w:rPr>
      </w:pPr>
    </w:p>
    <w:tbl>
      <w:tblPr>
        <w:tblStyle w:val="Tabelraster"/>
        <w:tblW w:w="0" w:type="auto"/>
        <w:tblLook w:val="04A0" w:firstRow="1" w:lastRow="0" w:firstColumn="1" w:lastColumn="0" w:noHBand="0" w:noVBand="1"/>
      </w:tblPr>
      <w:tblGrid>
        <w:gridCol w:w="9911"/>
      </w:tblGrid>
      <w:tr w:rsidR="00726EB0" w14:paraId="4A858FAC" w14:textId="77777777" w:rsidTr="00726EB0">
        <w:tc>
          <w:tcPr>
            <w:tcW w:w="9911" w:type="dxa"/>
          </w:tcPr>
          <w:p w14:paraId="6735BC27" w14:textId="77777777" w:rsidR="00726EB0" w:rsidRPr="0066034E" w:rsidRDefault="00726EB0" w:rsidP="00726EB0">
            <w:pPr>
              <w:rPr>
                <w:lang w:val="nl-NL"/>
              </w:rPr>
            </w:pPr>
            <w:r w:rsidRPr="0066034E">
              <w:rPr>
                <w:lang w:val="nl-NL"/>
              </w:rPr>
              <w:t>Volgende punten komen aan bod in het laatste hoofdstuk van het kerkenbeleidsplan (toekomstvisie) en kunnen je helpen om kennis uit het bestemmingsprofiel te koppelen met het kerkenbeleidsplan: </w:t>
            </w:r>
          </w:p>
          <w:p w14:paraId="13801371" w14:textId="77777777" w:rsidR="00726EB0" w:rsidRPr="0066034E" w:rsidRDefault="00726EB0" w:rsidP="00726EB0">
            <w:pPr>
              <w:pStyle w:val="Lijstalinea"/>
              <w:numPr>
                <w:ilvl w:val="0"/>
                <w:numId w:val="168"/>
              </w:numPr>
              <w:rPr>
                <w:rFonts w:ascii="Calibri" w:hAnsi="Calibri"/>
                <w:lang w:val="nl-NL"/>
              </w:rPr>
            </w:pPr>
            <w:r w:rsidRPr="0066034E">
              <w:rPr>
                <w:lang w:val="nl-NL"/>
              </w:rPr>
              <w:t>Scenario in de tijd (groeiscenario) van tijdelijk naar permanent gebruik </w:t>
            </w:r>
          </w:p>
          <w:p w14:paraId="33767F6A" w14:textId="77777777" w:rsidR="00726EB0" w:rsidRPr="0066034E" w:rsidRDefault="00726EB0" w:rsidP="00726EB0">
            <w:pPr>
              <w:pStyle w:val="Lijstalinea"/>
              <w:numPr>
                <w:ilvl w:val="0"/>
                <w:numId w:val="168"/>
              </w:numPr>
              <w:rPr>
                <w:rFonts w:ascii="Calibri" w:hAnsi="Calibri"/>
                <w:lang w:val="nl-NL"/>
              </w:rPr>
            </w:pPr>
            <w:r w:rsidRPr="0066034E">
              <w:rPr>
                <w:lang w:val="nl-NL"/>
              </w:rPr>
              <w:t>Link met bepaalde beleidslijnen of lokale aandachtspunt</w:t>
            </w:r>
          </w:p>
          <w:p w14:paraId="6402C32C" w14:textId="77777777" w:rsidR="00726EB0" w:rsidRPr="0066034E" w:rsidRDefault="00726EB0" w:rsidP="00726EB0">
            <w:pPr>
              <w:pStyle w:val="Lijstalinea"/>
              <w:numPr>
                <w:ilvl w:val="0"/>
                <w:numId w:val="168"/>
              </w:numPr>
              <w:rPr>
                <w:rFonts w:ascii="Calibri" w:hAnsi="Calibri"/>
                <w:lang w:val="nl-NL"/>
              </w:rPr>
            </w:pPr>
            <w:r w:rsidRPr="0066034E">
              <w:rPr>
                <w:lang w:val="nl-NL"/>
              </w:rPr>
              <w:t>Een eerste reflectie op kosten </w:t>
            </w:r>
          </w:p>
          <w:p w14:paraId="7FA07A6C" w14:textId="03E1DD51" w:rsidR="00726EB0" w:rsidRPr="00726EB0" w:rsidRDefault="00726EB0" w:rsidP="00217257">
            <w:pPr>
              <w:pStyle w:val="Lijstalinea"/>
              <w:numPr>
                <w:ilvl w:val="0"/>
                <w:numId w:val="168"/>
              </w:numPr>
              <w:rPr>
                <w:rFonts w:ascii="Calibri" w:hAnsi="Calibri"/>
                <w:lang w:val="nl-NL"/>
              </w:rPr>
            </w:pPr>
            <w:r w:rsidRPr="0066034E">
              <w:rPr>
                <w:lang w:val="nl-NL"/>
              </w:rPr>
              <w:t>Een mogelijk plan van aanpak (wie, wanneer, hoe) </w:t>
            </w:r>
          </w:p>
        </w:tc>
      </w:tr>
    </w:tbl>
    <w:p w14:paraId="5B33448A" w14:textId="0AF41CD5" w:rsidR="002512FC" w:rsidRPr="00515C80" w:rsidRDefault="002512FC" w:rsidP="002512FC">
      <w:pPr>
        <w:rPr>
          <w:lang w:val="nl-NL"/>
        </w:rPr>
      </w:pPr>
    </w:p>
    <w:p w14:paraId="22F74F25" w14:textId="77777777" w:rsidR="002512FC" w:rsidRPr="0066034E" w:rsidRDefault="002512FC" w:rsidP="002512FC">
      <w:pPr>
        <w:rPr>
          <w:lang w:val="nl-NL"/>
        </w:rPr>
      </w:pPr>
      <w:r w:rsidRPr="0066034E">
        <w:rPr>
          <w:lang w:val="nl-NL"/>
        </w:rPr>
        <w:t>Opmerking: Als je kiest voor de kerk met een bestemmingsprofiel dat aangeeft dat er veel ruimtelijk potentieel is, dan heeft dit mogelijks ook een impact op andere kerken. Het mag niet zijn dat de keuze voor kerk(en) invloed heeft op de herverdeling van financiële middelen. Een gemeente heeft vaak slechts middelen om in 1 of 2 kerken te investeren. Zo kom je tot een verkeerde keuze op basis van het instrument. Het is ook nog zinvol om te blijven investeren in die ene kerk die nog steeds gebruikt wordt voor de liturgie. </w:t>
      </w:r>
    </w:p>
    <w:p w14:paraId="32957FF0" w14:textId="77777777" w:rsidR="002512FC" w:rsidRPr="002512FC" w:rsidRDefault="002512FC" w:rsidP="002512FC">
      <w:pPr>
        <w:rPr>
          <w:rFonts w:ascii="Calibri" w:hAnsi="Calibri"/>
          <w:lang w:val="nl-NL"/>
        </w:rPr>
      </w:pPr>
    </w:p>
    <w:p w14:paraId="1465D9C6" w14:textId="26B53702" w:rsidR="00493EF6" w:rsidRDefault="00493EF6">
      <w:pPr>
        <w:spacing w:after="200" w:line="276" w:lineRule="auto"/>
        <w:rPr>
          <w:rFonts w:ascii="FlandersArtSans-Bold" w:eastAsiaTheme="majorEastAsia" w:hAnsi="FlandersArtSans-Bold" w:cstheme="majorBidi"/>
          <w:b/>
          <w:bCs/>
          <w:caps/>
          <w:color w:val="3C3D3C"/>
          <w:sz w:val="36"/>
          <w:szCs w:val="36"/>
          <w:lang w:val="nl-NL"/>
        </w:rPr>
      </w:pPr>
      <w:r>
        <w:rPr>
          <w:b/>
          <w:szCs w:val="36"/>
          <w:lang w:val="nl-NL"/>
        </w:rPr>
        <w:br w:type="page"/>
      </w:r>
    </w:p>
    <w:p w14:paraId="722AA3EB" w14:textId="71110398" w:rsidR="00EF6E31" w:rsidRPr="0066034E" w:rsidRDefault="00EF6E31" w:rsidP="00217257">
      <w:pPr>
        <w:pStyle w:val="Kop1"/>
        <w:rPr>
          <w:b/>
          <w:szCs w:val="36"/>
          <w:lang w:val="nl-NL"/>
        </w:rPr>
      </w:pPr>
      <w:bookmarkStart w:id="30" w:name="_Toc168927934"/>
      <w:r w:rsidRPr="0066034E">
        <w:rPr>
          <w:lang w:val="nl-NL"/>
        </w:rPr>
        <w:lastRenderedPageBreak/>
        <w:t>Colofon</w:t>
      </w:r>
      <w:bookmarkEnd w:id="30"/>
      <w:r w:rsidRPr="0066034E">
        <w:rPr>
          <w:rFonts w:ascii="Cambria" w:hAnsi="Cambria" w:cs="Cambria"/>
          <w:lang w:val="nl-NL"/>
        </w:rPr>
        <w:t> </w:t>
      </w:r>
    </w:p>
    <w:p w14:paraId="68DF6A3A" w14:textId="77777777" w:rsidR="00EF6E31" w:rsidRPr="0066034E" w:rsidRDefault="00EF6E31" w:rsidP="00217257">
      <w:pPr>
        <w:rPr>
          <w:lang w:val="nl-NL"/>
        </w:rPr>
      </w:pPr>
    </w:p>
    <w:p w14:paraId="5DFB16A6" w14:textId="77777777" w:rsidR="00EF6E31" w:rsidRPr="0066034E" w:rsidRDefault="00EF6E31" w:rsidP="00217257">
      <w:pPr>
        <w:rPr>
          <w:lang w:val="nl-NL"/>
        </w:rPr>
      </w:pPr>
      <w:r w:rsidRPr="0066034E">
        <w:rPr>
          <w:lang w:val="nl-NL"/>
        </w:rPr>
        <w:t xml:space="preserve">Deze presentatie/ Dit draaiboek maakt deel uit van de </w:t>
      </w:r>
      <w:proofErr w:type="spellStart"/>
      <w:r w:rsidRPr="0066034E">
        <w:rPr>
          <w:lang w:val="nl-NL"/>
        </w:rPr>
        <w:t>toolbox</w:t>
      </w:r>
      <w:proofErr w:type="spellEnd"/>
      <w:r w:rsidRPr="0066034E">
        <w:rPr>
          <w:lang w:val="nl-NL"/>
        </w:rPr>
        <w:t xml:space="preserve"> voor de opmaak van een bestemmingsprofiel voor parochiekerken.</w:t>
      </w:r>
    </w:p>
    <w:p w14:paraId="04A0C782" w14:textId="77777777" w:rsidR="00EF6E31" w:rsidRPr="0066034E" w:rsidRDefault="00EF6E31" w:rsidP="00217257">
      <w:pPr>
        <w:rPr>
          <w:lang w:val="nl-NL"/>
        </w:rPr>
      </w:pPr>
      <w:r w:rsidRPr="0066034E">
        <w:rPr>
          <w:color w:val="212121"/>
          <w:lang w:val="nl-NL"/>
        </w:rPr>
        <w:t xml:space="preserve">De </w:t>
      </w:r>
      <w:proofErr w:type="spellStart"/>
      <w:r w:rsidRPr="0066034E">
        <w:rPr>
          <w:color w:val="212121"/>
          <w:lang w:val="nl-NL"/>
        </w:rPr>
        <w:t>toolbox</w:t>
      </w:r>
      <w:proofErr w:type="spellEnd"/>
      <w:r w:rsidRPr="0066034E">
        <w:rPr>
          <w:color w:val="212121"/>
          <w:lang w:val="nl-NL"/>
        </w:rPr>
        <w:t xml:space="preserve"> is beschikbaar op </w:t>
      </w:r>
      <w:hyperlink r:id="rId43" w:history="1">
        <w:r w:rsidRPr="0066034E">
          <w:rPr>
            <w:color w:val="0078D7"/>
            <w:u w:val="single"/>
            <w:lang w:val="nl-NL"/>
          </w:rPr>
          <w:t>www.onroerenderfgoed.be</w:t>
        </w:r>
      </w:hyperlink>
      <w:r w:rsidRPr="0066034E">
        <w:rPr>
          <w:color w:val="212121"/>
          <w:lang w:val="nl-NL"/>
        </w:rPr>
        <w:t>.</w:t>
      </w:r>
    </w:p>
    <w:p w14:paraId="27127A9A" w14:textId="77777777" w:rsidR="00EF6E31" w:rsidRPr="0066034E" w:rsidRDefault="00EF6E31" w:rsidP="00217257">
      <w:pPr>
        <w:rPr>
          <w:lang w:val="nl-NL"/>
        </w:rPr>
      </w:pPr>
      <w:r w:rsidRPr="0066034E">
        <w:rPr>
          <w:lang w:val="nl-NL"/>
        </w:rPr>
        <w:t> </w:t>
      </w:r>
    </w:p>
    <w:p w14:paraId="0AF63E84" w14:textId="77777777" w:rsidR="00EF6E31" w:rsidRPr="0066034E" w:rsidRDefault="00EF6E31" w:rsidP="00217257">
      <w:pPr>
        <w:rPr>
          <w:lang w:val="nl-NL"/>
        </w:rPr>
      </w:pPr>
      <w:r w:rsidRPr="0066034E">
        <w:rPr>
          <w:lang w:val="nl-NL"/>
        </w:rPr>
        <w:t>Endeavour, RE-ST architecten en Sven Sterken (</w:t>
      </w:r>
      <w:proofErr w:type="spellStart"/>
      <w:r w:rsidRPr="0066034E">
        <w:rPr>
          <w:lang w:val="nl-NL"/>
        </w:rPr>
        <w:t>KULeuven</w:t>
      </w:r>
      <w:proofErr w:type="spellEnd"/>
      <w:r w:rsidRPr="0066034E">
        <w:rPr>
          <w:lang w:val="nl-NL"/>
        </w:rPr>
        <w:t>) voerden het onderzoek ‘Bestemmingsprofielen parochiekerken’ uit in opdracht van het agentschap Onroerend Erfgoed.</w:t>
      </w:r>
    </w:p>
    <w:p w14:paraId="23C8F5E4" w14:textId="77777777" w:rsidR="00EF6E31" w:rsidRPr="0066034E" w:rsidRDefault="00EF6E31" w:rsidP="00217257">
      <w:pPr>
        <w:rPr>
          <w:lang w:val="nl-NL"/>
        </w:rPr>
      </w:pPr>
      <w:r w:rsidRPr="0066034E">
        <w:rPr>
          <w:lang w:val="nl-NL"/>
        </w:rPr>
        <w:t> </w:t>
      </w:r>
    </w:p>
    <w:p w14:paraId="6F8DFE8C" w14:textId="77777777" w:rsidR="00EF6E31" w:rsidRPr="0066034E" w:rsidRDefault="00EF6E31" w:rsidP="00217257">
      <w:pPr>
        <w:rPr>
          <w:lang w:val="nl-NL"/>
        </w:rPr>
      </w:pPr>
      <w:r w:rsidRPr="0066034E">
        <w:rPr>
          <w:lang w:val="nl-NL"/>
        </w:rPr>
        <w:t>Wij danken iedereen die heeft bijgedragen aan de totstandkoming ervan, in het bijzonder het Platform Toekomst Parochiekerken, PARCUM en het Team Vlaams Bouwmeester.</w:t>
      </w:r>
    </w:p>
    <w:p w14:paraId="356B2F14" w14:textId="77777777" w:rsidR="00EF6E31" w:rsidRPr="0066034E" w:rsidRDefault="00EF6E31" w:rsidP="00217257">
      <w:pPr>
        <w:rPr>
          <w:lang w:val="nl-NL"/>
        </w:rPr>
      </w:pPr>
      <w:r w:rsidRPr="0066034E">
        <w:rPr>
          <w:lang w:val="nl-NL"/>
        </w:rPr>
        <w:t> </w:t>
      </w:r>
    </w:p>
    <w:p w14:paraId="6BF9F398" w14:textId="77777777" w:rsidR="00EF6E31" w:rsidRPr="0066034E" w:rsidRDefault="00EF6E31" w:rsidP="00217257">
      <w:pPr>
        <w:rPr>
          <w:lang w:val="nl-NL"/>
        </w:rPr>
      </w:pPr>
      <w:r w:rsidRPr="0066034E">
        <w:rPr>
          <w:lang w:val="nl-NL"/>
        </w:rPr>
        <w:t>2024</w:t>
      </w:r>
    </w:p>
    <w:p w14:paraId="6F030C8C" w14:textId="77777777" w:rsidR="00EF6E31" w:rsidRPr="0066034E" w:rsidRDefault="00EF6E31" w:rsidP="00217257">
      <w:pPr>
        <w:rPr>
          <w:lang w:val="nl-NL"/>
        </w:rPr>
      </w:pPr>
    </w:p>
    <w:p w14:paraId="6B6C9BE5" w14:textId="4B63719F" w:rsidR="00EF6E31" w:rsidRPr="0066034E" w:rsidRDefault="00EF6E31" w:rsidP="00217257">
      <w:pPr>
        <w:rPr>
          <w:lang w:val="nl-NL"/>
        </w:rPr>
      </w:pPr>
    </w:p>
    <w:sectPr w:rsidR="00EF6E31" w:rsidRPr="0066034E" w:rsidSect="002A0485">
      <w:footerReference w:type="even" r:id="rId44"/>
      <w:footerReference w:type="default" r:id="rId45"/>
      <w:headerReference w:type="first" r:id="rId46"/>
      <w:footerReference w:type="first" r:id="rId47"/>
      <w:type w:val="continuous"/>
      <w:pgSz w:w="11906" w:h="16838" w:code="9"/>
      <w:pgMar w:top="2211" w:right="851" w:bottom="2552" w:left="1134"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23B9C" w14:textId="77777777" w:rsidR="007704EB" w:rsidRDefault="007704EB" w:rsidP="00217257">
      <w:r>
        <w:separator/>
      </w:r>
    </w:p>
    <w:p w14:paraId="0135B7C0" w14:textId="77777777" w:rsidR="007704EB" w:rsidRDefault="007704EB" w:rsidP="00217257"/>
  </w:endnote>
  <w:endnote w:type="continuationSeparator" w:id="0">
    <w:p w14:paraId="471BF2F5" w14:textId="77777777" w:rsidR="007704EB" w:rsidRDefault="007704EB" w:rsidP="00217257">
      <w:r>
        <w:continuationSeparator/>
      </w:r>
    </w:p>
    <w:p w14:paraId="16447530" w14:textId="77777777" w:rsidR="007704EB" w:rsidRDefault="007704EB" w:rsidP="002172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 w:name="FlandersArtSerif-Regular">
    <w:panose1 w:val="020B0604020202020204"/>
    <w:charset w:val="4D"/>
    <w:family w:val="auto"/>
    <w:pitch w:val="variable"/>
    <w:sig w:usb0="00000007" w:usb1="00000000" w:usb2="00000000" w:usb3="00000000" w:csb0="00000093" w:csb1="00000000"/>
    <w:embedRegular r:id="rId1" w:fontKey="{BC47E356-9142-D841-A868-5730CC40F46D}"/>
    <w:embedBold r:id="rId2" w:fontKey="{2D50C6D6-98F6-F24D-B3D1-8BA954A17A7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landersArtSans-Bold">
    <w:panose1 w:val="020B0604020202020204"/>
    <w:charset w:val="4D"/>
    <w:family w:val="auto"/>
    <w:pitch w:val="variable"/>
    <w:sig w:usb0="00000007" w:usb1="00000000" w:usb2="00000000" w:usb3="00000000" w:csb0="00000093" w:csb1="00000000"/>
    <w:embedRegular r:id="rId3" w:fontKey="{00E8396F-3702-3E4D-BF08-610734C698CD}"/>
    <w:embedBold r:id="rId4" w:fontKey="{FE977D8D-9B5D-9E42-817D-440D3606BA31}"/>
  </w:font>
  <w:font w:name="FlandersArtSerif-Bold">
    <w:panose1 w:val="020B0604020202020204"/>
    <w:charset w:val="4D"/>
    <w:family w:val="auto"/>
    <w:pitch w:val="variable"/>
    <w:sig w:usb0="00000007" w:usb1="00000000" w:usb2="00000000" w:usb3="00000000" w:csb0="00000093" w:csb1="00000000"/>
    <w:embedRegular r:id="rId5" w:fontKey="{3C6A144E-7FBE-AC44-A2A7-C16F47FCF091}"/>
    <w:embedBold r:id="rId6" w:fontKey="{BF98C3D6-AD0D-744D-8B3E-FD8AC6773129}"/>
  </w:font>
  <w:font w:name="Century Gothic">
    <w:panose1 w:val="020B0502020202020204"/>
    <w:charset w:val="00"/>
    <w:family w:val="swiss"/>
    <w:pitch w:val="variable"/>
    <w:sig w:usb0="00000287" w:usb1="00000000" w:usb2="00000000" w:usb3="00000000" w:csb0="0000009F" w:csb1="00000000"/>
    <w:embedRegular r:id="rId7" w:fontKey="{12CC059D-42CC-1C44-93CF-F70AD2F45464}"/>
    <w:embedBold r:id="rId8" w:fontKey="{7B5B0BD2-8AFB-EE49-BE58-8FB5DCAEF34A}"/>
    <w:embedItalic r:id="rId9" w:fontKey="{970BF28C-BE60-4D41-A01E-7B807DBDD0E1}"/>
    <w:embedBoldItalic r:id="rId10" w:fontKey="{A38F3DCA-79F9-714B-A0E6-7AA70745F8FA}"/>
  </w:font>
  <w:font w:name="Wingdings 3">
    <w:panose1 w:val="05040102010807070707"/>
    <w:charset w:val="4D"/>
    <w:family w:val="decorative"/>
    <w:pitch w:val="variable"/>
    <w:sig w:usb0="00000003" w:usb1="00000000" w:usb2="00000000" w:usb3="00000000" w:csb0="80000001" w:csb1="00000000"/>
  </w:font>
  <w:font w:name="FlandersArtSans-Regular">
    <w:panose1 w:val="020B0604020202020204"/>
    <w:charset w:val="4D"/>
    <w:family w:val="auto"/>
    <w:pitch w:val="variable"/>
    <w:sig w:usb0="00000007" w:usb1="00000000" w:usb2="00000000" w:usb3="00000000" w:csb0="00000093" w:csb1="00000000"/>
    <w:embedRegular r:id="rId11" w:fontKey="{F6561F1E-A5DC-174B-A73A-3C1167757E31}"/>
    <w:embedBold r:id="rId12" w:fontKey="{7C5203D3-8F53-2A43-9CEB-851B9C96B320}"/>
  </w:font>
  <w:font w:name="FlandersArtSerif-Medium">
    <w:panose1 w:val="020B0604020202020204"/>
    <w:charset w:val="4D"/>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20B0604020202020204"/>
    <w:charset w:val="4D"/>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3" w:subsetted="1" w:fontKey="{CE738D71-B76A-4743-8DAC-6F1DA46EEA13}"/>
  </w:font>
  <w:font w:name="Cambria">
    <w:panose1 w:val="02040503050406030204"/>
    <w:charset w:val="00"/>
    <w:family w:val="roman"/>
    <w:pitch w:val="variable"/>
    <w:sig w:usb0="E00006FF" w:usb1="420024FF" w:usb2="02000000" w:usb3="00000000" w:csb0="0000019F" w:csb1="00000000"/>
    <w:embedRegular r:id="rId14" w:subsetted="1" w:fontKey="{064CCCB3-1D5C-E844-9F5E-CBCFEB317D7B}"/>
    <w:embedBold r:id="rId15" w:subsetted="1" w:fontKey="{776C4CA4-2BAB-1C43-82C7-7CB535C7F609}"/>
  </w:font>
  <w:font w:name="Noto Sans Symbols">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CF7B" w14:textId="77777777" w:rsidR="002A0485" w:rsidRPr="00FF15EB" w:rsidRDefault="002A0485" w:rsidP="00217257">
    <w:pPr>
      <w:pStyle w:val="streepjes"/>
    </w:pPr>
    <w:r>
      <w:tab/>
      <w:t>//</w:t>
    </w:r>
    <w:r w:rsidRPr="00FF15EB">
      <w:t>////////////////////////////////////////////////////////////////////////////////////////////////////////////////////////////////////////////////////////////////</w:t>
    </w:r>
  </w:p>
  <w:p w14:paraId="292554B6" w14:textId="77777777" w:rsidR="002A0485" w:rsidRDefault="002A0485" w:rsidP="00217257">
    <w:pPr>
      <w:pStyle w:val="Voettekst"/>
    </w:pPr>
  </w:p>
  <w:p w14:paraId="182F9858" w14:textId="75E6C80C" w:rsidR="002A0485" w:rsidRDefault="002A0485" w:rsidP="00217257">
    <w:pPr>
      <w:pStyle w:val="Voettekst"/>
    </w:pPr>
    <w:r>
      <w:t xml:space="preserve">pagina </w:t>
    </w:r>
    <w:r w:rsidR="008A01A0">
      <w:fldChar w:fldCharType="begin"/>
    </w:r>
    <w:r w:rsidR="008A01A0">
      <w:instrText xml:space="preserve"> PAGE   \* MERGEFORMAT </w:instrText>
    </w:r>
    <w:r w:rsidR="008A01A0">
      <w:fldChar w:fldCharType="separate"/>
    </w:r>
    <w:r w:rsidR="005B6F2D">
      <w:rPr>
        <w:noProof/>
      </w:rPr>
      <w:t>2</w:t>
    </w:r>
    <w:r w:rsidR="008A01A0">
      <w:rPr>
        <w:noProof/>
      </w:rPr>
      <w:fldChar w:fldCharType="end"/>
    </w:r>
    <w:r>
      <w:t xml:space="preserve"> van </w:t>
    </w:r>
    <w:fldSimple w:instr=" NUMPAGES   \* MERGEFORMAT ">
      <w:r w:rsidR="005B6F2D">
        <w:rPr>
          <w:noProof/>
        </w:rPr>
        <w:t>4</w:t>
      </w:r>
    </w:fldSimple>
    <w:r>
      <w:tab/>
    </w:r>
    <w:sdt>
      <w:sdtPr>
        <w:tag w:val=""/>
        <w:id w:val="1806930"/>
        <w:dataBinding w:prefixMappings="xmlns:ns0='http://purl.org/dc/elements/1.1/' xmlns:ns1='http://schemas.openxmlformats.org/package/2006/metadata/core-properties' " w:xpath="/ns1:coreProperties[1]/ns0:title[1]" w:storeItemID="{6C3C8BC8-F283-45AE-878A-BAB7291924A1}"/>
        <w:text/>
      </w:sdtPr>
      <w:sdtContent>
        <w:r w:rsidR="00187BF4">
          <w:t>handleiding bestemmingsprofiel</w:t>
        </w:r>
      </w:sdtContent>
    </w:sdt>
    <w:r>
      <w:tab/>
    </w:r>
    <w:sdt>
      <w:sdtPr>
        <w:id w:val="1806931"/>
        <w:docPartObj>
          <w:docPartGallery w:val="Page Numbers (Top of Page)"/>
          <w:docPartUnique/>
        </w:docPartObj>
      </w:sdtPr>
      <w:sdtContent>
        <w:sdt>
          <w:sdtPr>
            <w:id w:val="1806932"/>
            <w:docPartObj>
              <w:docPartGallery w:val="Page Numbers (Top of Page)"/>
              <w:docPartUnique/>
            </w:docPartObj>
          </w:sdtPr>
          <w:sdtContent>
            <w:sdt>
              <w:sdtPr>
                <w:tag w:val=""/>
                <w:id w:val="1806929"/>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Content>
                <w:r>
                  <w:t>17.04.2014</w:t>
                </w:r>
              </w:sdtContent>
            </w:sdt>
          </w:sdtContent>
        </w:sdt>
      </w:sdtContent>
    </w:sdt>
  </w:p>
  <w:p w14:paraId="74F433B8" w14:textId="77777777" w:rsidR="002A0485" w:rsidRDefault="002A0485" w:rsidP="0021725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47F5" w14:textId="77777777" w:rsidR="00FF15EB" w:rsidRPr="00FF15EB" w:rsidRDefault="00FF15EB" w:rsidP="00217257">
    <w:pPr>
      <w:pStyle w:val="streepjes"/>
    </w:pPr>
    <w:r>
      <w:tab/>
      <w:t>//</w:t>
    </w:r>
    <w:r w:rsidRPr="00FF15EB">
      <w:t>////////////////////////////////////////////////////////////////////////////////////////////////////////////////////////////////////////////////////////////////</w:t>
    </w:r>
  </w:p>
  <w:p w14:paraId="77EE5685" w14:textId="77777777" w:rsidR="00FB382E" w:rsidRDefault="00FB382E" w:rsidP="00217257">
    <w:pPr>
      <w:pStyle w:val="Voettekst"/>
    </w:pPr>
  </w:p>
  <w:p w14:paraId="0D7A2853" w14:textId="4D802BAA" w:rsidR="006A7C85" w:rsidRDefault="00000000" w:rsidP="00217257">
    <w:pPr>
      <w:pStyle w:val="Voettekst"/>
    </w:pPr>
    <w:sdt>
      <w:sdtPr>
        <w:tag w:val=""/>
        <w:id w:val="-1744712615"/>
        <w:dataBinding w:prefixMappings="xmlns:ns0='http://schemas.microsoft.com/office/2006/coverPageProps' " w:xpath="/ns0:CoverPageProperties[1]/ns0:PublishDate[1]" w:storeItemID="{55AF091B-3C7A-41E3-B477-F2FDAA23CFDA}"/>
        <w:date w:fullDate="2014-04-17T00:00:00Z">
          <w:dateFormat w:val="d.MM.yyyy"/>
          <w:lid w:val="nl-BE"/>
          <w:storeMappedDataAs w:val="dateTime"/>
          <w:calendar w:val="gregorian"/>
        </w:date>
      </w:sdtPr>
      <w:sdtContent>
        <w:r w:rsidR="00CF559C">
          <w:t>17.04.2014</w:t>
        </w:r>
      </w:sdtContent>
    </w:sdt>
    <w:r w:rsidR="00FB382E">
      <w:tab/>
    </w:r>
    <w:sdt>
      <w:sdtPr>
        <w:tag w:val=""/>
        <w:id w:val="-1270078250"/>
        <w:dataBinding w:prefixMappings="xmlns:ns0='http://purl.org/dc/elements/1.1/' xmlns:ns1='http://schemas.openxmlformats.org/package/2006/metadata/core-properties' " w:xpath="/ns1:coreProperties[1]/ns0:title[1]" w:storeItemID="{6C3C8BC8-F283-45AE-878A-BAB7291924A1}"/>
        <w:text/>
      </w:sdtPr>
      <w:sdtContent>
        <w:r w:rsidR="00187BF4">
          <w:t>handleiding bestemmingsprofiel</w:t>
        </w:r>
      </w:sdtContent>
    </w:sdt>
    <w:r w:rsidR="00FB382E">
      <w:tab/>
    </w:r>
    <w:sdt>
      <w:sdtPr>
        <w:id w:val="-789278506"/>
        <w:docPartObj>
          <w:docPartGallery w:val="Page Numbers (Top of Page)"/>
          <w:docPartUnique/>
        </w:docPartObj>
      </w:sdtPr>
      <w:sdtContent>
        <w:sdt>
          <w:sdtPr>
            <w:id w:val="92936805"/>
            <w:docPartObj>
              <w:docPartGallery w:val="Page Numbers (Top of Page)"/>
              <w:docPartUnique/>
            </w:docPartObj>
          </w:sdtPr>
          <w:sdtContent>
            <w:r w:rsidR="00EB42B3">
              <w:t xml:space="preserve">pagina </w:t>
            </w:r>
            <w:r w:rsidR="008A01A0">
              <w:fldChar w:fldCharType="begin"/>
            </w:r>
            <w:r w:rsidR="008A01A0">
              <w:instrText xml:space="preserve"> PAGE   \* MERGEFORMAT </w:instrText>
            </w:r>
            <w:r w:rsidR="008A01A0">
              <w:fldChar w:fldCharType="separate"/>
            </w:r>
            <w:r w:rsidR="005B6F2D">
              <w:rPr>
                <w:noProof/>
              </w:rPr>
              <w:t>3</w:t>
            </w:r>
            <w:r w:rsidR="008A01A0">
              <w:rPr>
                <w:noProof/>
              </w:rPr>
              <w:fldChar w:fldCharType="end"/>
            </w:r>
            <w:r w:rsidR="00EB42B3">
              <w:t xml:space="preserve"> van </w:t>
            </w:r>
            <w:fldSimple w:instr=" NUMPAGES  \* Arabic  \* MERGEFORMAT ">
              <w:r w:rsidR="005B6F2D">
                <w:rPr>
                  <w:noProof/>
                </w:rPr>
                <w:t>4</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5DD2" w14:textId="77777777" w:rsidR="00674118" w:rsidRDefault="006248C3" w:rsidP="00217257">
    <w:pPr>
      <w:pStyle w:val="streepjes"/>
    </w:pPr>
    <w:r>
      <w:rPr>
        <w:noProof/>
        <w:lang w:eastAsia="nl-BE"/>
      </w:rPr>
      <w:drawing>
        <wp:anchor distT="0" distB="0" distL="114300" distR="114300" simplePos="0" relativeHeight="251672576" behindDoc="1" locked="0" layoutInCell="1" allowOverlap="1" wp14:anchorId="77F434CA" wp14:editId="6E9A2084">
          <wp:simplePos x="0" y="0"/>
          <wp:positionH relativeFrom="page">
            <wp:posOffset>715992</wp:posOffset>
          </wp:positionH>
          <wp:positionV relativeFrom="page">
            <wp:posOffset>9756783</wp:posOffset>
          </wp:positionV>
          <wp:extent cx="1270800" cy="539384"/>
          <wp:effectExtent l="0" t="0" r="0" b="0"/>
          <wp:wrapNone/>
          <wp:docPr id="14728049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0800" cy="539384"/>
                  </a:xfrm>
                  <a:prstGeom prst="rect">
                    <a:avLst/>
                  </a:prstGeom>
                </pic:spPr>
              </pic:pic>
            </a:graphicData>
          </a:graphic>
          <wp14:sizeRelH relativeFrom="margin">
            <wp14:pctWidth>0</wp14:pctWidth>
          </wp14:sizeRelH>
          <wp14:sizeRelV relativeFrom="margin">
            <wp14:pctHeight>0</wp14:pctHeight>
          </wp14:sizeRelV>
        </wp:anchor>
      </w:drawing>
    </w:r>
    <w:r w:rsidR="0049605C">
      <w:t>www.</w:t>
    </w:r>
    <w:r w:rsidR="00D34E2E">
      <w:t>vlaanderen</w:t>
    </w:r>
    <w:r w:rsidR="0049605C">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9EE51" w14:textId="77777777" w:rsidR="007704EB" w:rsidRDefault="007704EB" w:rsidP="00217257">
      <w:r>
        <w:separator/>
      </w:r>
    </w:p>
  </w:footnote>
  <w:footnote w:type="continuationSeparator" w:id="0">
    <w:p w14:paraId="6842F702" w14:textId="77777777" w:rsidR="007704EB" w:rsidRDefault="007704EB" w:rsidP="00217257">
      <w:r>
        <w:continuationSeparator/>
      </w:r>
    </w:p>
    <w:p w14:paraId="6C0AFDBC" w14:textId="77777777" w:rsidR="007704EB" w:rsidRDefault="007704EB" w:rsidP="002172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6684B" w14:textId="77777777" w:rsidR="00141C18" w:rsidRPr="0049605C" w:rsidRDefault="006A5C59" w:rsidP="00217257">
    <w:pPr>
      <w:pStyle w:val="HeaderenFooterpagina1"/>
      <w:rPr>
        <w:rStyle w:val="KoptekstChar"/>
      </w:rPr>
    </w:pPr>
    <w:r>
      <w:rPr>
        <w:noProof/>
        <w:lang w:eastAsia="nl-BE"/>
      </w:rPr>
      <w:drawing>
        <wp:anchor distT="0" distB="0" distL="114300" distR="114300" simplePos="0" relativeHeight="251671552" behindDoc="0" locked="0" layoutInCell="1" allowOverlap="1" wp14:anchorId="47D9CBC7" wp14:editId="096B6451">
          <wp:simplePos x="0" y="0"/>
          <wp:positionH relativeFrom="page">
            <wp:posOffset>745053</wp:posOffset>
          </wp:positionH>
          <wp:positionV relativeFrom="page">
            <wp:posOffset>543464</wp:posOffset>
          </wp:positionV>
          <wp:extent cx="3167478" cy="660884"/>
          <wp:effectExtent l="0" t="0" r="0" b="0"/>
          <wp:wrapNone/>
          <wp:docPr id="581049184"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EC680D">
      <w:rPr>
        <w:noProof/>
        <w:lang w:eastAsia="en-GB"/>
      </w:rPr>
      <w:tab/>
    </w:r>
    <w:r w:rsidR="00EC680D">
      <w:rPr>
        <w:noProof/>
        <w:lang w:eastAsia="en-GB"/>
      </w:rPr>
      <w:tab/>
    </w:r>
    <w:sdt>
      <w:sdtPr>
        <w:rPr>
          <w:noProof/>
          <w:lang w:eastAsia="en-GB"/>
        </w:rPr>
        <w:id w:val="1788392552"/>
        <w:showingPlcHdr/>
      </w:sdtPr>
      <w:sdtEndPr>
        <w:rPr>
          <w:rStyle w:val="KoptekstChar"/>
          <w:rFonts w:ascii="FlandersArtSerif-Regular" w:hAnsi="FlandersArtSerif-Regular"/>
          <w:sz w:val="32"/>
          <w:szCs w:val="32"/>
        </w:rPr>
      </w:sdtEndPr>
      <w:sdtContent>
        <w:r w:rsidR="0053114A">
          <w:rPr>
            <w:noProof/>
            <w:lang w:eastAsia="en-GB"/>
          </w:rPr>
          <w:t xml:space="preserve">     </w:t>
        </w:r>
      </w:sdtContent>
    </w:sdt>
    <w:r w:rsidR="00141C18">
      <w:rPr>
        <w:rStyle w:val="KoptekstChar"/>
      </w:rPr>
      <w:t>/ type document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82CD27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3DD8178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1D42A6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A9003E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470516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D51F10"/>
    <w:multiLevelType w:val="hybridMultilevel"/>
    <w:tmpl w:val="B9F43D72"/>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1541F5E"/>
    <w:multiLevelType w:val="hybridMultilevel"/>
    <w:tmpl w:val="46CA3E88"/>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ArtSans-Bold" w:hAnsi="FlandersArtSans-Bold"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8" w15:restartNumberingAfterBreak="0">
    <w:nsid w:val="049D2E15"/>
    <w:multiLevelType w:val="multilevel"/>
    <w:tmpl w:val="0BDE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EB499B"/>
    <w:multiLevelType w:val="multilevel"/>
    <w:tmpl w:val="112E62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2F5A47"/>
    <w:multiLevelType w:val="multilevel"/>
    <w:tmpl w:val="5B66DF42"/>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307373"/>
    <w:multiLevelType w:val="multilevel"/>
    <w:tmpl w:val="A5623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BB3B9A"/>
    <w:multiLevelType w:val="multilevel"/>
    <w:tmpl w:val="69FC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F579DD"/>
    <w:multiLevelType w:val="multilevel"/>
    <w:tmpl w:val="B7EEB91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052363"/>
    <w:multiLevelType w:val="multilevel"/>
    <w:tmpl w:val="85AA6CFE"/>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0F4084"/>
    <w:multiLevelType w:val="multilevel"/>
    <w:tmpl w:val="9274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A0E7700"/>
    <w:multiLevelType w:val="multilevel"/>
    <w:tmpl w:val="F5D6C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627261"/>
    <w:multiLevelType w:val="hybridMultilevel"/>
    <w:tmpl w:val="65084D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0A760E78"/>
    <w:multiLevelType w:val="hybridMultilevel"/>
    <w:tmpl w:val="9472642A"/>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0D1B04ED"/>
    <w:multiLevelType w:val="hybridMultilevel"/>
    <w:tmpl w:val="75BE71CC"/>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0F2A6096"/>
    <w:multiLevelType w:val="hybridMultilevel"/>
    <w:tmpl w:val="5052CD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0F41603E"/>
    <w:multiLevelType w:val="multilevel"/>
    <w:tmpl w:val="018CA3AA"/>
    <w:lvl w:ilvl="0">
      <w:start w:val="1"/>
      <w:numFmt w:val="bullet"/>
      <w:pStyle w:val="Vlottetekst-roodMSF"/>
      <w:lvlText w:val="–"/>
      <w:lvlJc w:val="left"/>
      <w:pPr>
        <w:ind w:left="360" w:hanging="360"/>
      </w:pPr>
      <w:rPr>
        <w:rFonts w:ascii="FlandersArtSerif-Bold" w:hAnsi="FlandersArtSerif-Bold"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100F4E42"/>
    <w:multiLevelType w:val="multilevel"/>
    <w:tmpl w:val="FE88301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3123C42"/>
    <w:multiLevelType w:val="multilevel"/>
    <w:tmpl w:val="F7C84C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7D4E1C"/>
    <w:multiLevelType w:val="hybridMultilevel"/>
    <w:tmpl w:val="AB78B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14077F9E"/>
    <w:multiLevelType w:val="multilevel"/>
    <w:tmpl w:val="6616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47032D9"/>
    <w:multiLevelType w:val="multilevel"/>
    <w:tmpl w:val="BF20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63E08C8"/>
    <w:multiLevelType w:val="multilevel"/>
    <w:tmpl w:val="3F1A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363822"/>
    <w:multiLevelType w:val="multilevel"/>
    <w:tmpl w:val="8500D1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73A330D"/>
    <w:multiLevelType w:val="hybridMultilevel"/>
    <w:tmpl w:val="56428B44"/>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7BE7C27"/>
    <w:multiLevelType w:val="multilevel"/>
    <w:tmpl w:val="8450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F9431E"/>
    <w:multiLevelType w:val="multilevel"/>
    <w:tmpl w:val="3E7A2CC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98B1C99"/>
    <w:multiLevelType w:val="hybridMultilevel"/>
    <w:tmpl w:val="B894B890"/>
    <w:lvl w:ilvl="0" w:tplc="4CE43F7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1AD81989"/>
    <w:multiLevelType w:val="multilevel"/>
    <w:tmpl w:val="CACC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C174C3A"/>
    <w:multiLevelType w:val="multilevel"/>
    <w:tmpl w:val="4316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D1446B"/>
    <w:multiLevelType w:val="multilevel"/>
    <w:tmpl w:val="F93A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DC84003"/>
    <w:multiLevelType w:val="multilevel"/>
    <w:tmpl w:val="FBDC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01407A"/>
    <w:multiLevelType w:val="multilevel"/>
    <w:tmpl w:val="7DFA502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E570C5"/>
    <w:multiLevelType w:val="multilevel"/>
    <w:tmpl w:val="0546B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860A22"/>
    <w:multiLevelType w:val="multilevel"/>
    <w:tmpl w:val="D6006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1EE4E57"/>
    <w:multiLevelType w:val="multilevel"/>
    <w:tmpl w:val="41F84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2AC5C77"/>
    <w:multiLevelType w:val="multilevel"/>
    <w:tmpl w:val="2BDE5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49812A8"/>
    <w:multiLevelType w:val="hybridMultilevel"/>
    <w:tmpl w:val="FB2C6E0C"/>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251B34FF"/>
    <w:multiLevelType w:val="multilevel"/>
    <w:tmpl w:val="C102085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64162F"/>
    <w:multiLevelType w:val="multilevel"/>
    <w:tmpl w:val="8BD62A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7800EB9"/>
    <w:multiLevelType w:val="hybridMultilevel"/>
    <w:tmpl w:val="1A741386"/>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27A21E77"/>
    <w:multiLevelType w:val="multilevel"/>
    <w:tmpl w:val="C6CC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808738E"/>
    <w:multiLevelType w:val="multilevel"/>
    <w:tmpl w:val="CFB2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253B40"/>
    <w:multiLevelType w:val="multilevel"/>
    <w:tmpl w:val="8BE43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8C2F5C"/>
    <w:multiLevelType w:val="multilevel"/>
    <w:tmpl w:val="2B36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DF3665"/>
    <w:multiLevelType w:val="hybridMultilevel"/>
    <w:tmpl w:val="BE881B0E"/>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2900307A"/>
    <w:multiLevelType w:val="multilevel"/>
    <w:tmpl w:val="E6E0A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9D91B87"/>
    <w:multiLevelType w:val="multilevel"/>
    <w:tmpl w:val="8F7E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A5075F0"/>
    <w:multiLevelType w:val="hybridMultilevel"/>
    <w:tmpl w:val="70FE30D0"/>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2A775E80"/>
    <w:multiLevelType w:val="hybridMultilevel"/>
    <w:tmpl w:val="48D2F0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2BBD3A0E"/>
    <w:multiLevelType w:val="multilevel"/>
    <w:tmpl w:val="D7BC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C905361"/>
    <w:multiLevelType w:val="multilevel"/>
    <w:tmpl w:val="DBEEDF4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391743"/>
    <w:multiLevelType w:val="multilevel"/>
    <w:tmpl w:val="53B48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5B2C05"/>
    <w:multiLevelType w:val="hybridMultilevel"/>
    <w:tmpl w:val="08086A38"/>
    <w:lvl w:ilvl="0" w:tplc="A13E60DC">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0" w15:restartNumberingAfterBreak="0">
    <w:nsid w:val="2D781055"/>
    <w:multiLevelType w:val="multilevel"/>
    <w:tmpl w:val="91560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520868"/>
    <w:multiLevelType w:val="hybridMultilevel"/>
    <w:tmpl w:val="75B881D4"/>
    <w:lvl w:ilvl="0" w:tplc="979A6E58">
      <w:start w:val="1"/>
      <w:numFmt w:val="bullet"/>
      <w:pStyle w:val="Lijstopsomteken4"/>
      <w:lvlText w:val="&gt;"/>
      <w:lvlJc w:val="left"/>
      <w:pPr>
        <w:ind w:left="1437" w:hanging="360"/>
      </w:pPr>
      <w:rPr>
        <w:rFonts w:ascii="FlandersArtSerif-Bold" w:hAnsi="FlandersArtSerif-Bold"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FB74494"/>
    <w:multiLevelType w:val="multilevel"/>
    <w:tmpl w:val="32F8D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00B4115"/>
    <w:multiLevelType w:val="multilevel"/>
    <w:tmpl w:val="FD10F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0515526"/>
    <w:multiLevelType w:val="multilevel"/>
    <w:tmpl w:val="92AE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180462A"/>
    <w:multiLevelType w:val="multilevel"/>
    <w:tmpl w:val="1BCCB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1BD62D8"/>
    <w:multiLevelType w:val="multilevel"/>
    <w:tmpl w:val="A370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229181F"/>
    <w:multiLevelType w:val="multilevel"/>
    <w:tmpl w:val="23C6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2423BF4"/>
    <w:multiLevelType w:val="multilevel"/>
    <w:tmpl w:val="7B2004DA"/>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44A2B7B"/>
    <w:multiLevelType w:val="multilevel"/>
    <w:tmpl w:val="8F6CAEF0"/>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464133B"/>
    <w:multiLevelType w:val="multilevel"/>
    <w:tmpl w:val="FB069CF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4642A9E"/>
    <w:multiLevelType w:val="multilevel"/>
    <w:tmpl w:val="66E01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4F26CC3"/>
    <w:multiLevelType w:val="multilevel"/>
    <w:tmpl w:val="9226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5E12E64"/>
    <w:multiLevelType w:val="multilevel"/>
    <w:tmpl w:val="EF6A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8526097"/>
    <w:multiLevelType w:val="multilevel"/>
    <w:tmpl w:val="85C2F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D0225A6"/>
    <w:multiLevelType w:val="multilevel"/>
    <w:tmpl w:val="34724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D036347"/>
    <w:multiLevelType w:val="multilevel"/>
    <w:tmpl w:val="C840F2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D312F61"/>
    <w:multiLevelType w:val="hybridMultilevel"/>
    <w:tmpl w:val="AECE8C0A"/>
    <w:lvl w:ilvl="0" w:tplc="3536E4D6">
      <w:start w:val="1"/>
      <w:numFmt w:val="lowerLetter"/>
      <w:pStyle w:val="Lijstnummering2"/>
      <w:lvlText w:val="%1"/>
      <w:lvlJc w:val="left"/>
      <w:pPr>
        <w:ind w:left="717"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E382C9C"/>
    <w:multiLevelType w:val="hybridMultilevel"/>
    <w:tmpl w:val="54ACAC36"/>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3E7F3E56"/>
    <w:multiLevelType w:val="multilevel"/>
    <w:tmpl w:val="3E9E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F957B47"/>
    <w:multiLevelType w:val="multilevel"/>
    <w:tmpl w:val="62583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9D2C65"/>
    <w:multiLevelType w:val="multilevel"/>
    <w:tmpl w:val="AB3E0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A848DA"/>
    <w:multiLevelType w:val="multilevel"/>
    <w:tmpl w:val="10EA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FC10282"/>
    <w:multiLevelType w:val="multilevel"/>
    <w:tmpl w:val="C876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2E5AFB"/>
    <w:multiLevelType w:val="multilevel"/>
    <w:tmpl w:val="4FDAD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730F5C"/>
    <w:multiLevelType w:val="multilevel"/>
    <w:tmpl w:val="EFF4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31F3974"/>
    <w:multiLevelType w:val="multilevel"/>
    <w:tmpl w:val="B84A6A1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603130B"/>
    <w:multiLevelType w:val="multilevel"/>
    <w:tmpl w:val="A7F4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61A251C"/>
    <w:multiLevelType w:val="multilevel"/>
    <w:tmpl w:val="C6E27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98D6028"/>
    <w:multiLevelType w:val="multilevel"/>
    <w:tmpl w:val="4D32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A05791C"/>
    <w:multiLevelType w:val="multilevel"/>
    <w:tmpl w:val="0F8A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A196E12"/>
    <w:multiLevelType w:val="multilevel"/>
    <w:tmpl w:val="D8363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1534E7"/>
    <w:multiLevelType w:val="multilevel"/>
    <w:tmpl w:val="98B8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B2A40AA"/>
    <w:multiLevelType w:val="multilevel"/>
    <w:tmpl w:val="E0A83E3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B4F61F5"/>
    <w:multiLevelType w:val="multilevel"/>
    <w:tmpl w:val="72DC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C3439C0"/>
    <w:multiLevelType w:val="multilevel"/>
    <w:tmpl w:val="921A5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C6745F3"/>
    <w:multiLevelType w:val="multilevel"/>
    <w:tmpl w:val="9B14E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D0C1B95"/>
    <w:multiLevelType w:val="hybridMultilevel"/>
    <w:tmpl w:val="AEBCF690"/>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9" w15:restartNumberingAfterBreak="0">
    <w:nsid w:val="4D487CDB"/>
    <w:multiLevelType w:val="multilevel"/>
    <w:tmpl w:val="3E1293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ArtSerif-Bold" w:hAnsi="FlandersArtSerif-Bold"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E8214E5"/>
    <w:multiLevelType w:val="multilevel"/>
    <w:tmpl w:val="ABF09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F703BBA"/>
    <w:multiLevelType w:val="multilevel"/>
    <w:tmpl w:val="39A4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204303E"/>
    <w:multiLevelType w:val="multilevel"/>
    <w:tmpl w:val="DAD8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24B5A93"/>
    <w:multiLevelType w:val="multilevel"/>
    <w:tmpl w:val="E1DC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3372CD0"/>
    <w:multiLevelType w:val="multilevel"/>
    <w:tmpl w:val="DD3C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380142C"/>
    <w:multiLevelType w:val="multilevel"/>
    <w:tmpl w:val="091CB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4923150"/>
    <w:multiLevelType w:val="multilevel"/>
    <w:tmpl w:val="EC588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7285613"/>
    <w:multiLevelType w:val="multilevel"/>
    <w:tmpl w:val="3210F5B4"/>
    <w:lvl w:ilvl="0">
      <w:start w:val="1"/>
      <w:numFmt w:val="decimal"/>
      <w:pStyle w:val="Lijstnummering"/>
      <w:lvlText w:val="%1"/>
      <w:lvlJc w:val="left"/>
      <w:pPr>
        <w:ind w:left="360" w:hanging="360"/>
      </w:pPr>
      <w:rPr>
        <w:rFont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 w15:restartNumberingAfterBreak="0">
    <w:nsid w:val="57970BEE"/>
    <w:multiLevelType w:val="multilevel"/>
    <w:tmpl w:val="C9685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98390D"/>
    <w:multiLevelType w:val="multilevel"/>
    <w:tmpl w:val="E026B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A146A5B"/>
    <w:multiLevelType w:val="hybridMultilevel"/>
    <w:tmpl w:val="0278EDE6"/>
    <w:lvl w:ilvl="0" w:tplc="59767CB2">
      <w:start w:val="2"/>
      <w:numFmt w:val="bullet"/>
      <w:lvlText w:val="-"/>
      <w:lvlJc w:val="left"/>
      <w:pPr>
        <w:ind w:left="720" w:hanging="360"/>
      </w:pPr>
      <w:rPr>
        <w:rFonts w:ascii="AppleSystemUIFont" w:eastAsiaTheme="minorHAnsi" w:hAnsi="AppleSystemUIFont" w:cs="AppleSystemUIFon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5A373630"/>
    <w:multiLevelType w:val="multilevel"/>
    <w:tmpl w:val="172C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A885161"/>
    <w:multiLevelType w:val="hybridMultilevel"/>
    <w:tmpl w:val="282EBF7C"/>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14" w15:restartNumberingAfterBreak="0">
    <w:nsid w:val="5CFB56C0"/>
    <w:multiLevelType w:val="multilevel"/>
    <w:tmpl w:val="A3D6F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E17662D"/>
    <w:multiLevelType w:val="multilevel"/>
    <w:tmpl w:val="1D8CF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E3D0B2F"/>
    <w:multiLevelType w:val="hybridMultilevel"/>
    <w:tmpl w:val="6F625F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5EBE589D"/>
    <w:multiLevelType w:val="hybridMultilevel"/>
    <w:tmpl w:val="D2384682"/>
    <w:lvl w:ilvl="0" w:tplc="59767CB2">
      <w:start w:val="2"/>
      <w:numFmt w:val="bullet"/>
      <w:lvlText w:val="-"/>
      <w:lvlJc w:val="left"/>
      <w:pPr>
        <w:ind w:left="720" w:hanging="360"/>
      </w:pPr>
      <w:rPr>
        <w:rFonts w:ascii="AppleSystemUIFont" w:eastAsiaTheme="minorHAnsi" w:hAnsi="AppleSystemUIFont" w:cs="AppleSystemUIFont"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8" w15:restartNumberingAfterBreak="0">
    <w:nsid w:val="5F60362E"/>
    <w:multiLevelType w:val="multilevel"/>
    <w:tmpl w:val="01324E3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entury Gothic" w:eastAsia="Times New Roman" w:hAnsi="Century Gothic"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06F43B0"/>
    <w:multiLevelType w:val="multilevel"/>
    <w:tmpl w:val="F24E4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2883A73"/>
    <w:multiLevelType w:val="multilevel"/>
    <w:tmpl w:val="35FEA6D0"/>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34340CC"/>
    <w:multiLevelType w:val="multilevel"/>
    <w:tmpl w:val="2D8800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3CD71EA"/>
    <w:multiLevelType w:val="hybridMultilevel"/>
    <w:tmpl w:val="CB6454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3" w15:restartNumberingAfterBreak="0">
    <w:nsid w:val="641F5480"/>
    <w:multiLevelType w:val="multilevel"/>
    <w:tmpl w:val="FB4A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6D534DF"/>
    <w:multiLevelType w:val="multilevel"/>
    <w:tmpl w:val="FA2C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8152977"/>
    <w:multiLevelType w:val="multilevel"/>
    <w:tmpl w:val="FE686D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8ED1368"/>
    <w:multiLevelType w:val="multilevel"/>
    <w:tmpl w:val="75EC3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93C66FB"/>
    <w:multiLevelType w:val="multilevel"/>
    <w:tmpl w:val="CE3C7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99014A9"/>
    <w:multiLevelType w:val="multilevel"/>
    <w:tmpl w:val="8CE00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A5E6A32"/>
    <w:multiLevelType w:val="multilevel"/>
    <w:tmpl w:val="A76E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B7370FD"/>
    <w:multiLevelType w:val="hybridMultilevel"/>
    <w:tmpl w:val="BA0CFC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1" w15:restartNumberingAfterBreak="0">
    <w:nsid w:val="6B9B7884"/>
    <w:multiLevelType w:val="multilevel"/>
    <w:tmpl w:val="83524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BF42C71"/>
    <w:multiLevelType w:val="multilevel"/>
    <w:tmpl w:val="5384447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C525893"/>
    <w:multiLevelType w:val="multilevel"/>
    <w:tmpl w:val="983A4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CDF0851"/>
    <w:multiLevelType w:val="multilevel"/>
    <w:tmpl w:val="7EDA0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E707CF9"/>
    <w:multiLevelType w:val="multilevel"/>
    <w:tmpl w:val="78A281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EAA4CC9"/>
    <w:multiLevelType w:val="hybridMultilevel"/>
    <w:tmpl w:val="04EE5BF2"/>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37" w15:restartNumberingAfterBreak="0">
    <w:nsid w:val="6EC25E72"/>
    <w:multiLevelType w:val="multilevel"/>
    <w:tmpl w:val="E8CEB94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FF670E8"/>
    <w:multiLevelType w:val="multilevel"/>
    <w:tmpl w:val="98EA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0314A91"/>
    <w:multiLevelType w:val="multilevel"/>
    <w:tmpl w:val="AA76F11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0B472DD"/>
    <w:multiLevelType w:val="multilevel"/>
    <w:tmpl w:val="6414BCD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2990"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1" w15:restartNumberingAfterBreak="0">
    <w:nsid w:val="71A05FB4"/>
    <w:multiLevelType w:val="hybridMultilevel"/>
    <w:tmpl w:val="8786BC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2" w15:restartNumberingAfterBreak="0">
    <w:nsid w:val="7223096D"/>
    <w:multiLevelType w:val="multilevel"/>
    <w:tmpl w:val="8CE6E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8232BCC"/>
    <w:multiLevelType w:val="multilevel"/>
    <w:tmpl w:val="EA0C9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9323E0A"/>
    <w:multiLevelType w:val="multilevel"/>
    <w:tmpl w:val="922079D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93D6994"/>
    <w:multiLevelType w:val="multilevel"/>
    <w:tmpl w:val="1D4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B111DE9"/>
    <w:multiLevelType w:val="multilevel"/>
    <w:tmpl w:val="42180F9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B4C7736"/>
    <w:multiLevelType w:val="multilevel"/>
    <w:tmpl w:val="466C0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B8B51F4"/>
    <w:multiLevelType w:val="multilevel"/>
    <w:tmpl w:val="912E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E683DE7"/>
    <w:multiLevelType w:val="multilevel"/>
    <w:tmpl w:val="1BB2C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F552BF6"/>
    <w:multiLevelType w:val="multilevel"/>
    <w:tmpl w:val="740C4BE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FD96EC6"/>
    <w:multiLevelType w:val="multilevel"/>
    <w:tmpl w:val="D0865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680872">
    <w:abstractNumId w:val="140"/>
  </w:num>
  <w:num w:numId="2" w16cid:durableId="410662438">
    <w:abstractNumId w:val="21"/>
  </w:num>
  <w:num w:numId="3" w16cid:durableId="1574971608">
    <w:abstractNumId w:val="113"/>
  </w:num>
  <w:num w:numId="4" w16cid:durableId="2018147222">
    <w:abstractNumId w:val="136"/>
  </w:num>
  <w:num w:numId="5" w16cid:durableId="1398477700">
    <w:abstractNumId w:val="61"/>
  </w:num>
  <w:num w:numId="6" w16cid:durableId="878856685">
    <w:abstractNumId w:val="7"/>
  </w:num>
  <w:num w:numId="7" w16cid:durableId="491602162">
    <w:abstractNumId w:val="108"/>
  </w:num>
  <w:num w:numId="8" w16cid:durableId="1006131538">
    <w:abstractNumId w:val="78"/>
  </w:num>
  <w:num w:numId="9" w16cid:durableId="706371905">
    <w:abstractNumId w:val="74"/>
  </w:num>
  <w:num w:numId="10" w16cid:durableId="177356777">
    <w:abstractNumId w:val="56"/>
  </w:num>
  <w:num w:numId="11" w16cid:durableId="1293712636">
    <w:abstractNumId w:val="100"/>
  </w:num>
  <w:num w:numId="12" w16cid:durableId="1585146447">
    <w:abstractNumId w:val="59"/>
  </w:num>
  <w:num w:numId="13" w16cid:durableId="1174144631">
    <w:abstractNumId w:val="32"/>
  </w:num>
  <w:num w:numId="14" w16cid:durableId="1369378608">
    <w:abstractNumId w:val="4"/>
  </w:num>
  <w:num w:numId="15" w16cid:durableId="1315186749">
    <w:abstractNumId w:val="3"/>
  </w:num>
  <w:num w:numId="16" w16cid:durableId="1531141656">
    <w:abstractNumId w:val="2"/>
  </w:num>
  <w:num w:numId="17" w16cid:durableId="2106880775">
    <w:abstractNumId w:val="1"/>
  </w:num>
  <w:num w:numId="18" w16cid:durableId="1739552915">
    <w:abstractNumId w:val="0"/>
  </w:num>
  <w:num w:numId="19" w16cid:durableId="2007200707">
    <w:abstractNumId w:val="151"/>
  </w:num>
  <w:num w:numId="20" w16cid:durableId="1490169937">
    <w:abstractNumId w:val="101"/>
  </w:num>
  <w:num w:numId="21" w16cid:durableId="1405181784">
    <w:abstractNumId w:val="81"/>
  </w:num>
  <w:num w:numId="22" w16cid:durableId="1574704548">
    <w:abstractNumId w:val="8"/>
  </w:num>
  <w:num w:numId="23" w16cid:durableId="1199931079">
    <w:abstractNumId w:val="133"/>
  </w:num>
  <w:num w:numId="24" w16cid:durableId="302851389">
    <w:abstractNumId w:val="71"/>
  </w:num>
  <w:num w:numId="25" w16cid:durableId="245194466">
    <w:abstractNumId w:val="99"/>
    <w:lvlOverride w:ilvl="0">
      <w:lvl w:ilvl="0">
        <w:numFmt w:val="decimal"/>
        <w:lvlText w:val="%1."/>
        <w:lvlJc w:val="left"/>
      </w:lvl>
    </w:lvlOverride>
  </w:num>
  <w:num w:numId="26" w16cid:durableId="1716540533">
    <w:abstractNumId w:val="147"/>
  </w:num>
  <w:num w:numId="27" w16cid:durableId="1285187556">
    <w:abstractNumId w:val="112"/>
  </w:num>
  <w:num w:numId="28" w16cid:durableId="363598333">
    <w:abstractNumId w:val="126"/>
  </w:num>
  <w:num w:numId="29" w16cid:durableId="129515163">
    <w:abstractNumId w:val="109"/>
  </w:num>
  <w:num w:numId="30" w16cid:durableId="331028956">
    <w:abstractNumId w:val="16"/>
  </w:num>
  <w:num w:numId="31" w16cid:durableId="948509232">
    <w:abstractNumId w:val="40"/>
  </w:num>
  <w:num w:numId="32" w16cid:durableId="1783260377">
    <w:abstractNumId w:val="115"/>
  </w:num>
  <w:num w:numId="33" w16cid:durableId="1119766131">
    <w:abstractNumId w:val="115"/>
    <w:lvlOverride w:ilvl="1">
      <w:lvl w:ilvl="1">
        <w:numFmt w:val="bullet"/>
        <w:lvlText w:val=""/>
        <w:lvlJc w:val="left"/>
        <w:pPr>
          <w:tabs>
            <w:tab w:val="num" w:pos="1440"/>
          </w:tabs>
          <w:ind w:left="1440" w:hanging="360"/>
        </w:pPr>
        <w:rPr>
          <w:rFonts w:ascii="Symbol" w:hAnsi="Symbol" w:hint="default"/>
          <w:sz w:val="20"/>
        </w:rPr>
      </w:lvl>
    </w:lvlOverride>
  </w:num>
  <w:num w:numId="34" w16cid:durableId="57483478">
    <w:abstractNumId w:val="115"/>
    <w:lvlOverride w:ilvl="1">
      <w:lvl w:ilvl="1">
        <w:numFmt w:val="bullet"/>
        <w:lvlText w:val=""/>
        <w:lvlJc w:val="left"/>
        <w:pPr>
          <w:tabs>
            <w:tab w:val="num" w:pos="1440"/>
          </w:tabs>
          <w:ind w:left="1440" w:hanging="360"/>
        </w:pPr>
        <w:rPr>
          <w:rFonts w:ascii="Symbol" w:hAnsi="Symbol" w:hint="default"/>
          <w:sz w:val="20"/>
        </w:rPr>
      </w:lvl>
    </w:lvlOverride>
  </w:num>
  <w:num w:numId="35" w16cid:durableId="1506630806">
    <w:abstractNumId w:val="115"/>
    <w:lvlOverride w:ilvl="1">
      <w:lvl w:ilvl="1">
        <w:numFmt w:val="bullet"/>
        <w:lvlText w:val=""/>
        <w:lvlJc w:val="left"/>
        <w:pPr>
          <w:tabs>
            <w:tab w:val="num" w:pos="1440"/>
          </w:tabs>
          <w:ind w:left="1440" w:hanging="360"/>
        </w:pPr>
        <w:rPr>
          <w:rFonts w:ascii="Symbol" w:hAnsi="Symbol" w:hint="default"/>
          <w:sz w:val="20"/>
        </w:rPr>
      </w:lvl>
    </w:lvlOverride>
  </w:num>
  <w:num w:numId="36" w16cid:durableId="201289803">
    <w:abstractNumId w:val="115"/>
    <w:lvlOverride w:ilvl="1">
      <w:lvl w:ilvl="1">
        <w:numFmt w:val="bullet"/>
        <w:lvlText w:val=""/>
        <w:lvlJc w:val="left"/>
        <w:pPr>
          <w:tabs>
            <w:tab w:val="num" w:pos="1440"/>
          </w:tabs>
          <w:ind w:left="1440" w:hanging="360"/>
        </w:pPr>
        <w:rPr>
          <w:rFonts w:ascii="Symbol" w:hAnsi="Symbol" w:hint="default"/>
          <w:sz w:val="20"/>
        </w:rPr>
      </w:lvl>
    </w:lvlOverride>
  </w:num>
  <w:num w:numId="37" w16cid:durableId="133378779">
    <w:abstractNumId w:val="58"/>
  </w:num>
  <w:num w:numId="38" w16cid:durableId="64839912">
    <w:abstractNumId w:val="88"/>
  </w:num>
  <w:num w:numId="39" w16cid:durableId="2079283540">
    <w:abstractNumId w:val="149"/>
  </w:num>
  <w:num w:numId="40" w16cid:durableId="293407216">
    <w:abstractNumId w:val="123"/>
  </w:num>
  <w:num w:numId="41" w16cid:durableId="481507703">
    <w:abstractNumId w:val="119"/>
  </w:num>
  <w:num w:numId="42" w16cid:durableId="1605185844">
    <w:abstractNumId w:val="41"/>
  </w:num>
  <w:num w:numId="43" w16cid:durableId="1317344666">
    <w:abstractNumId w:val="104"/>
  </w:num>
  <w:num w:numId="44" w16cid:durableId="778374405">
    <w:abstractNumId w:val="73"/>
  </w:num>
  <w:num w:numId="45" w16cid:durableId="2115662384">
    <w:abstractNumId w:val="75"/>
  </w:num>
  <w:num w:numId="46" w16cid:durableId="672223020">
    <w:abstractNumId w:val="127"/>
  </w:num>
  <w:num w:numId="47" w16cid:durableId="1976593957">
    <w:abstractNumId w:val="12"/>
  </w:num>
  <w:num w:numId="48" w16cid:durableId="930313258">
    <w:abstractNumId w:val="25"/>
  </w:num>
  <w:num w:numId="49" w16cid:durableId="172574361">
    <w:abstractNumId w:val="89"/>
  </w:num>
  <w:num w:numId="50" w16cid:durableId="681517629">
    <w:abstractNumId w:val="63"/>
  </w:num>
  <w:num w:numId="51" w16cid:durableId="1675064789">
    <w:abstractNumId w:val="51"/>
  </w:num>
  <w:num w:numId="52" w16cid:durableId="555623141">
    <w:abstractNumId w:val="65"/>
  </w:num>
  <w:num w:numId="53" w16cid:durableId="2082095886">
    <w:abstractNumId w:val="118"/>
  </w:num>
  <w:num w:numId="54" w16cid:durableId="1484859505">
    <w:abstractNumId w:val="80"/>
  </w:num>
  <w:num w:numId="55" w16cid:durableId="1172839968">
    <w:abstractNumId w:val="67"/>
  </w:num>
  <w:num w:numId="56" w16cid:durableId="1160347526">
    <w:abstractNumId w:val="129"/>
  </w:num>
  <w:num w:numId="57" w16cid:durableId="312418900">
    <w:abstractNumId w:val="23"/>
    <w:lvlOverride w:ilvl="0">
      <w:lvl w:ilvl="0">
        <w:numFmt w:val="decimal"/>
        <w:lvlText w:val="%1."/>
        <w:lvlJc w:val="left"/>
      </w:lvl>
    </w:lvlOverride>
  </w:num>
  <w:num w:numId="58" w16cid:durableId="429592184">
    <w:abstractNumId w:val="66"/>
  </w:num>
  <w:num w:numId="59" w16cid:durableId="776486709">
    <w:abstractNumId w:val="77"/>
    <w:lvlOverride w:ilvl="0">
      <w:lvl w:ilvl="0">
        <w:numFmt w:val="decimal"/>
        <w:lvlText w:val="%1."/>
        <w:lvlJc w:val="left"/>
      </w:lvl>
    </w:lvlOverride>
  </w:num>
  <w:num w:numId="60" w16cid:durableId="1598101254">
    <w:abstractNumId w:val="52"/>
  </w:num>
  <w:num w:numId="61" w16cid:durableId="1462652022">
    <w:abstractNumId w:val="125"/>
    <w:lvlOverride w:ilvl="0">
      <w:lvl w:ilvl="0">
        <w:numFmt w:val="decimal"/>
        <w:lvlText w:val="%1."/>
        <w:lvlJc w:val="left"/>
      </w:lvl>
    </w:lvlOverride>
  </w:num>
  <w:num w:numId="62" w16cid:durableId="2090689446">
    <w:abstractNumId w:val="145"/>
  </w:num>
  <w:num w:numId="63" w16cid:durableId="683824385">
    <w:abstractNumId w:val="28"/>
    <w:lvlOverride w:ilvl="0">
      <w:lvl w:ilvl="0">
        <w:numFmt w:val="decimal"/>
        <w:lvlText w:val="%1."/>
        <w:lvlJc w:val="left"/>
      </w:lvl>
    </w:lvlOverride>
  </w:num>
  <w:num w:numId="64" w16cid:durableId="1600260879">
    <w:abstractNumId w:val="15"/>
  </w:num>
  <w:num w:numId="65" w16cid:durableId="1631931515">
    <w:abstractNumId w:val="139"/>
    <w:lvlOverride w:ilvl="0">
      <w:lvl w:ilvl="0">
        <w:numFmt w:val="decimal"/>
        <w:lvlText w:val="%1."/>
        <w:lvlJc w:val="left"/>
      </w:lvl>
    </w:lvlOverride>
  </w:num>
  <w:num w:numId="66" w16cid:durableId="1320618291">
    <w:abstractNumId w:val="83"/>
  </w:num>
  <w:num w:numId="67" w16cid:durableId="968514424">
    <w:abstractNumId w:val="44"/>
    <w:lvlOverride w:ilvl="0">
      <w:lvl w:ilvl="0">
        <w:numFmt w:val="decimal"/>
        <w:lvlText w:val="%1."/>
        <w:lvlJc w:val="left"/>
      </w:lvl>
    </w:lvlOverride>
  </w:num>
  <w:num w:numId="68" w16cid:durableId="1139422785">
    <w:abstractNumId w:val="62"/>
  </w:num>
  <w:num w:numId="69" w16cid:durableId="1400589668">
    <w:abstractNumId w:val="57"/>
    <w:lvlOverride w:ilvl="0">
      <w:lvl w:ilvl="0">
        <w:numFmt w:val="decimal"/>
        <w:lvlText w:val="%1."/>
        <w:lvlJc w:val="left"/>
      </w:lvl>
    </w:lvlOverride>
  </w:num>
  <w:num w:numId="70" w16cid:durableId="1167599087">
    <w:abstractNumId w:val="143"/>
  </w:num>
  <w:num w:numId="71" w16cid:durableId="1351444647">
    <w:abstractNumId w:val="150"/>
    <w:lvlOverride w:ilvl="0">
      <w:lvl w:ilvl="0">
        <w:numFmt w:val="decimal"/>
        <w:lvlText w:val="%1."/>
        <w:lvlJc w:val="left"/>
      </w:lvl>
    </w:lvlOverride>
  </w:num>
  <w:num w:numId="72" w16cid:durableId="1419131933">
    <w:abstractNumId w:val="26"/>
  </w:num>
  <w:num w:numId="73" w16cid:durableId="1966352820">
    <w:abstractNumId w:val="121"/>
    <w:lvlOverride w:ilvl="0">
      <w:lvl w:ilvl="0">
        <w:numFmt w:val="decimal"/>
        <w:lvlText w:val="%1."/>
        <w:lvlJc w:val="left"/>
      </w:lvl>
    </w:lvlOverride>
  </w:num>
  <w:num w:numId="74" w16cid:durableId="741683035">
    <w:abstractNumId w:val="85"/>
  </w:num>
  <w:num w:numId="75" w16cid:durableId="1957714986">
    <w:abstractNumId w:val="132"/>
    <w:lvlOverride w:ilvl="0">
      <w:lvl w:ilvl="0">
        <w:numFmt w:val="decimal"/>
        <w:lvlText w:val="%1."/>
        <w:lvlJc w:val="left"/>
      </w:lvl>
    </w:lvlOverride>
  </w:num>
  <w:num w:numId="76" w16cid:durableId="1778597574">
    <w:abstractNumId w:val="33"/>
  </w:num>
  <w:num w:numId="77" w16cid:durableId="1748333736">
    <w:abstractNumId w:val="137"/>
    <w:lvlOverride w:ilvl="0">
      <w:lvl w:ilvl="0">
        <w:numFmt w:val="decimal"/>
        <w:lvlText w:val="%1."/>
        <w:lvlJc w:val="left"/>
      </w:lvl>
    </w:lvlOverride>
  </w:num>
  <w:num w:numId="78" w16cid:durableId="1376737279">
    <w:abstractNumId w:val="34"/>
  </w:num>
  <w:num w:numId="79" w16cid:durableId="1419398751">
    <w:abstractNumId w:val="31"/>
    <w:lvlOverride w:ilvl="0">
      <w:lvl w:ilvl="0">
        <w:numFmt w:val="decimal"/>
        <w:lvlText w:val="%1."/>
        <w:lvlJc w:val="left"/>
      </w:lvl>
    </w:lvlOverride>
  </w:num>
  <w:num w:numId="80" w16cid:durableId="784470386">
    <w:abstractNumId w:val="103"/>
  </w:num>
  <w:num w:numId="81" w16cid:durableId="405108993">
    <w:abstractNumId w:val="13"/>
    <w:lvlOverride w:ilvl="0">
      <w:lvl w:ilvl="0">
        <w:numFmt w:val="decimal"/>
        <w:lvlText w:val="%1."/>
        <w:lvlJc w:val="left"/>
      </w:lvl>
    </w:lvlOverride>
  </w:num>
  <w:num w:numId="82" w16cid:durableId="353843467">
    <w:abstractNumId w:val="86"/>
  </w:num>
  <w:num w:numId="83" w16cid:durableId="1805662535">
    <w:abstractNumId w:val="22"/>
    <w:lvlOverride w:ilvl="0">
      <w:lvl w:ilvl="0">
        <w:numFmt w:val="decimal"/>
        <w:lvlText w:val="%1."/>
        <w:lvlJc w:val="left"/>
      </w:lvl>
    </w:lvlOverride>
  </w:num>
  <w:num w:numId="84" w16cid:durableId="622662282">
    <w:abstractNumId w:val="92"/>
  </w:num>
  <w:num w:numId="85" w16cid:durableId="1465191814">
    <w:abstractNumId w:val="120"/>
    <w:lvlOverride w:ilvl="0">
      <w:lvl w:ilvl="0">
        <w:numFmt w:val="decimal"/>
        <w:lvlText w:val="%1."/>
        <w:lvlJc w:val="left"/>
      </w:lvl>
    </w:lvlOverride>
  </w:num>
  <w:num w:numId="86" w16cid:durableId="1918321783">
    <w:abstractNumId w:val="46"/>
  </w:num>
  <w:num w:numId="87" w16cid:durableId="2107996863">
    <w:abstractNumId w:val="87"/>
    <w:lvlOverride w:ilvl="0">
      <w:lvl w:ilvl="0">
        <w:numFmt w:val="decimal"/>
        <w:lvlText w:val="%1."/>
        <w:lvlJc w:val="left"/>
      </w:lvl>
    </w:lvlOverride>
  </w:num>
  <w:num w:numId="88" w16cid:durableId="1152675878">
    <w:abstractNumId w:val="102"/>
  </w:num>
  <w:num w:numId="89" w16cid:durableId="529300033">
    <w:abstractNumId w:val="70"/>
    <w:lvlOverride w:ilvl="0">
      <w:lvl w:ilvl="0">
        <w:numFmt w:val="decimal"/>
        <w:lvlText w:val="%1."/>
        <w:lvlJc w:val="left"/>
      </w:lvl>
    </w:lvlOverride>
  </w:num>
  <w:num w:numId="90" w16cid:durableId="1796412612">
    <w:abstractNumId w:val="72"/>
  </w:num>
  <w:num w:numId="91" w16cid:durableId="1983921393">
    <w:abstractNumId w:val="94"/>
    <w:lvlOverride w:ilvl="0">
      <w:lvl w:ilvl="0">
        <w:numFmt w:val="decimal"/>
        <w:lvlText w:val="%1."/>
        <w:lvlJc w:val="left"/>
      </w:lvl>
    </w:lvlOverride>
  </w:num>
  <w:num w:numId="92" w16cid:durableId="1172837329">
    <w:abstractNumId w:val="30"/>
  </w:num>
  <w:num w:numId="93" w16cid:durableId="2102799607">
    <w:abstractNumId w:val="144"/>
    <w:lvlOverride w:ilvl="0">
      <w:lvl w:ilvl="0">
        <w:numFmt w:val="decimal"/>
        <w:lvlText w:val="%1."/>
        <w:lvlJc w:val="left"/>
      </w:lvl>
    </w:lvlOverride>
  </w:num>
  <w:num w:numId="94" w16cid:durableId="1985547274">
    <w:abstractNumId w:val="55"/>
  </w:num>
  <w:num w:numId="95" w16cid:durableId="449937090">
    <w:abstractNumId w:val="10"/>
    <w:lvlOverride w:ilvl="0">
      <w:lvl w:ilvl="0">
        <w:numFmt w:val="decimal"/>
        <w:lvlText w:val="%1."/>
        <w:lvlJc w:val="left"/>
      </w:lvl>
    </w:lvlOverride>
  </w:num>
  <w:num w:numId="96" w16cid:durableId="418067140">
    <w:abstractNumId w:val="142"/>
  </w:num>
  <w:num w:numId="97" w16cid:durableId="1199394544">
    <w:abstractNumId w:val="69"/>
    <w:lvlOverride w:ilvl="0">
      <w:lvl w:ilvl="0">
        <w:numFmt w:val="decimal"/>
        <w:lvlText w:val="%1."/>
        <w:lvlJc w:val="left"/>
      </w:lvl>
    </w:lvlOverride>
  </w:num>
  <w:num w:numId="98" w16cid:durableId="1304119635">
    <w:abstractNumId w:val="93"/>
  </w:num>
  <w:num w:numId="99" w16cid:durableId="743723091">
    <w:abstractNumId w:val="68"/>
    <w:lvlOverride w:ilvl="0">
      <w:lvl w:ilvl="0">
        <w:numFmt w:val="decimal"/>
        <w:lvlText w:val="%1."/>
        <w:lvlJc w:val="left"/>
      </w:lvl>
    </w:lvlOverride>
  </w:num>
  <w:num w:numId="100" w16cid:durableId="1719016279">
    <w:abstractNumId w:val="107"/>
  </w:num>
  <w:num w:numId="101" w16cid:durableId="1674214435">
    <w:abstractNumId w:val="37"/>
    <w:lvlOverride w:ilvl="0">
      <w:lvl w:ilvl="0">
        <w:numFmt w:val="decimal"/>
        <w:lvlText w:val="%1."/>
        <w:lvlJc w:val="left"/>
      </w:lvl>
    </w:lvlOverride>
  </w:num>
  <w:num w:numId="102" w16cid:durableId="7299835">
    <w:abstractNumId w:val="91"/>
  </w:num>
  <w:num w:numId="103" w16cid:durableId="1265311120">
    <w:abstractNumId w:val="146"/>
    <w:lvlOverride w:ilvl="0">
      <w:lvl w:ilvl="0">
        <w:numFmt w:val="decimal"/>
        <w:lvlText w:val="%1."/>
        <w:lvlJc w:val="left"/>
      </w:lvl>
    </w:lvlOverride>
  </w:num>
  <w:num w:numId="104" w16cid:durableId="1872954457">
    <w:abstractNumId w:val="110"/>
  </w:num>
  <w:num w:numId="105" w16cid:durableId="894781274">
    <w:abstractNumId w:val="14"/>
    <w:lvlOverride w:ilvl="0">
      <w:lvl w:ilvl="0">
        <w:numFmt w:val="decimal"/>
        <w:lvlText w:val="%1."/>
        <w:lvlJc w:val="left"/>
      </w:lvl>
    </w:lvlOverride>
  </w:num>
  <w:num w:numId="106" w16cid:durableId="1374883541">
    <w:abstractNumId w:val="39"/>
  </w:num>
  <w:num w:numId="107" w16cid:durableId="1684044865">
    <w:abstractNumId w:val="43"/>
    <w:lvlOverride w:ilvl="0">
      <w:lvl w:ilvl="0">
        <w:numFmt w:val="decimal"/>
        <w:lvlText w:val="%1."/>
        <w:lvlJc w:val="left"/>
      </w:lvl>
    </w:lvlOverride>
  </w:num>
  <w:num w:numId="108" w16cid:durableId="2065835945">
    <w:abstractNumId w:val="35"/>
  </w:num>
  <w:num w:numId="109" w16cid:durableId="1705980313">
    <w:abstractNumId w:val="64"/>
  </w:num>
  <w:num w:numId="110" w16cid:durableId="1109474989">
    <w:abstractNumId w:val="11"/>
  </w:num>
  <w:num w:numId="111" w16cid:durableId="623728471">
    <w:abstractNumId w:val="82"/>
  </w:num>
  <w:num w:numId="112" w16cid:durableId="390815865">
    <w:abstractNumId w:val="82"/>
    <w:lvlOverride w:ilvl="1">
      <w:lvl w:ilvl="1">
        <w:numFmt w:val="bullet"/>
        <w:lvlText w:val=""/>
        <w:lvlJc w:val="left"/>
        <w:pPr>
          <w:tabs>
            <w:tab w:val="num" w:pos="1440"/>
          </w:tabs>
          <w:ind w:left="1440" w:hanging="360"/>
        </w:pPr>
        <w:rPr>
          <w:rFonts w:ascii="Symbol" w:hAnsi="Symbol" w:hint="default"/>
          <w:sz w:val="20"/>
        </w:rPr>
      </w:lvl>
    </w:lvlOverride>
  </w:num>
  <w:num w:numId="113" w16cid:durableId="52197500">
    <w:abstractNumId w:val="82"/>
    <w:lvlOverride w:ilvl="1">
      <w:lvl w:ilvl="1">
        <w:numFmt w:val="bullet"/>
        <w:lvlText w:val=""/>
        <w:lvlJc w:val="left"/>
        <w:pPr>
          <w:tabs>
            <w:tab w:val="num" w:pos="1440"/>
          </w:tabs>
          <w:ind w:left="1440" w:hanging="360"/>
        </w:pPr>
        <w:rPr>
          <w:rFonts w:ascii="Symbol" w:hAnsi="Symbol" w:hint="default"/>
          <w:sz w:val="20"/>
        </w:rPr>
      </w:lvl>
    </w:lvlOverride>
  </w:num>
  <w:num w:numId="114" w16cid:durableId="593972304">
    <w:abstractNumId w:val="82"/>
    <w:lvlOverride w:ilvl="1">
      <w:lvl w:ilvl="1">
        <w:numFmt w:val="bullet"/>
        <w:lvlText w:val=""/>
        <w:lvlJc w:val="left"/>
        <w:pPr>
          <w:tabs>
            <w:tab w:val="num" w:pos="1440"/>
          </w:tabs>
          <w:ind w:left="1440" w:hanging="360"/>
        </w:pPr>
        <w:rPr>
          <w:rFonts w:ascii="Symbol" w:hAnsi="Symbol" w:hint="default"/>
          <w:sz w:val="20"/>
        </w:rPr>
      </w:lvl>
    </w:lvlOverride>
  </w:num>
  <w:num w:numId="115" w16cid:durableId="1659723354">
    <w:abstractNumId w:val="82"/>
    <w:lvlOverride w:ilvl="1">
      <w:lvl w:ilvl="1">
        <w:numFmt w:val="bullet"/>
        <w:lvlText w:val=""/>
        <w:lvlJc w:val="left"/>
        <w:pPr>
          <w:tabs>
            <w:tab w:val="num" w:pos="1440"/>
          </w:tabs>
          <w:ind w:left="1440" w:hanging="360"/>
        </w:pPr>
        <w:rPr>
          <w:rFonts w:ascii="Symbol" w:hAnsi="Symbol" w:hint="default"/>
          <w:sz w:val="20"/>
        </w:rPr>
      </w:lvl>
    </w:lvlOverride>
  </w:num>
  <w:num w:numId="116" w16cid:durableId="1541167692">
    <w:abstractNumId w:val="95"/>
  </w:num>
  <w:num w:numId="117" w16cid:durableId="859320305">
    <w:abstractNumId w:val="128"/>
  </w:num>
  <w:num w:numId="118" w16cid:durableId="164827945">
    <w:abstractNumId w:val="128"/>
    <w:lvlOverride w:ilvl="1">
      <w:lvl w:ilvl="1">
        <w:numFmt w:val="bullet"/>
        <w:lvlText w:val=""/>
        <w:lvlJc w:val="left"/>
        <w:pPr>
          <w:tabs>
            <w:tab w:val="num" w:pos="1440"/>
          </w:tabs>
          <w:ind w:left="1440" w:hanging="360"/>
        </w:pPr>
        <w:rPr>
          <w:rFonts w:ascii="Symbol" w:hAnsi="Symbol" w:hint="default"/>
          <w:sz w:val="20"/>
        </w:rPr>
      </w:lvl>
    </w:lvlOverride>
  </w:num>
  <w:num w:numId="119" w16cid:durableId="1479415442">
    <w:abstractNumId w:val="128"/>
    <w:lvlOverride w:ilvl="1">
      <w:lvl w:ilvl="1">
        <w:numFmt w:val="bullet"/>
        <w:lvlText w:val=""/>
        <w:lvlJc w:val="left"/>
        <w:pPr>
          <w:tabs>
            <w:tab w:val="num" w:pos="1440"/>
          </w:tabs>
          <w:ind w:left="1440" w:hanging="360"/>
        </w:pPr>
        <w:rPr>
          <w:rFonts w:ascii="Symbol" w:hAnsi="Symbol" w:hint="default"/>
          <w:sz w:val="20"/>
        </w:rPr>
      </w:lvl>
    </w:lvlOverride>
  </w:num>
  <w:num w:numId="120" w16cid:durableId="647830928">
    <w:abstractNumId w:val="128"/>
    <w:lvlOverride w:ilvl="1">
      <w:lvl w:ilvl="1">
        <w:numFmt w:val="bullet"/>
        <w:lvlText w:val=""/>
        <w:lvlJc w:val="left"/>
        <w:pPr>
          <w:tabs>
            <w:tab w:val="num" w:pos="1440"/>
          </w:tabs>
          <w:ind w:left="1440" w:hanging="360"/>
        </w:pPr>
        <w:rPr>
          <w:rFonts w:ascii="Symbol" w:hAnsi="Symbol" w:hint="default"/>
          <w:sz w:val="20"/>
        </w:rPr>
      </w:lvl>
    </w:lvlOverride>
  </w:num>
  <w:num w:numId="121" w16cid:durableId="1412459417">
    <w:abstractNumId w:val="128"/>
    <w:lvlOverride w:ilvl="1">
      <w:lvl w:ilvl="1">
        <w:numFmt w:val="bullet"/>
        <w:lvlText w:val=""/>
        <w:lvlJc w:val="left"/>
        <w:pPr>
          <w:tabs>
            <w:tab w:val="num" w:pos="1440"/>
          </w:tabs>
          <w:ind w:left="1440" w:hanging="360"/>
        </w:pPr>
        <w:rPr>
          <w:rFonts w:ascii="Symbol" w:hAnsi="Symbol" w:hint="default"/>
          <w:sz w:val="20"/>
        </w:rPr>
      </w:lvl>
    </w:lvlOverride>
  </w:num>
  <w:num w:numId="122" w16cid:durableId="370690063">
    <w:abstractNumId w:val="128"/>
    <w:lvlOverride w:ilvl="1">
      <w:lvl w:ilvl="1">
        <w:numFmt w:val="bullet"/>
        <w:lvlText w:val=""/>
        <w:lvlJc w:val="left"/>
        <w:pPr>
          <w:tabs>
            <w:tab w:val="num" w:pos="1440"/>
          </w:tabs>
          <w:ind w:left="1440" w:hanging="360"/>
        </w:pPr>
        <w:rPr>
          <w:rFonts w:ascii="Symbol" w:hAnsi="Symbol" w:hint="default"/>
          <w:sz w:val="20"/>
        </w:rPr>
      </w:lvl>
    </w:lvlOverride>
  </w:num>
  <w:num w:numId="123" w16cid:durableId="1628589496">
    <w:abstractNumId w:val="49"/>
  </w:num>
  <w:num w:numId="124" w16cid:durableId="735590674">
    <w:abstractNumId w:val="97"/>
  </w:num>
  <w:num w:numId="125" w16cid:durableId="56245036">
    <w:abstractNumId w:val="36"/>
  </w:num>
  <w:num w:numId="126" w16cid:durableId="69548050">
    <w:abstractNumId w:val="84"/>
  </w:num>
  <w:num w:numId="127" w16cid:durableId="1976834814">
    <w:abstractNumId w:val="131"/>
  </w:num>
  <w:num w:numId="128" w16cid:durableId="616983716">
    <w:abstractNumId w:val="60"/>
  </w:num>
  <w:num w:numId="129" w16cid:durableId="1179924321">
    <w:abstractNumId w:val="27"/>
  </w:num>
  <w:num w:numId="130" w16cid:durableId="1488547281">
    <w:abstractNumId w:val="9"/>
  </w:num>
  <w:num w:numId="131" w16cid:durableId="1913848154">
    <w:abstractNumId w:val="9"/>
    <w:lvlOverride w:ilvl="1">
      <w:lvl w:ilvl="1">
        <w:numFmt w:val="bullet"/>
        <w:lvlText w:val=""/>
        <w:lvlJc w:val="left"/>
        <w:pPr>
          <w:tabs>
            <w:tab w:val="num" w:pos="1440"/>
          </w:tabs>
          <w:ind w:left="1440" w:hanging="360"/>
        </w:pPr>
        <w:rPr>
          <w:rFonts w:ascii="Symbol" w:hAnsi="Symbol" w:hint="default"/>
          <w:sz w:val="20"/>
        </w:rPr>
      </w:lvl>
    </w:lvlOverride>
  </w:num>
  <w:num w:numId="132" w16cid:durableId="1110471636">
    <w:abstractNumId w:val="9"/>
    <w:lvlOverride w:ilvl="1">
      <w:lvl w:ilvl="1">
        <w:numFmt w:val="bullet"/>
        <w:lvlText w:val=""/>
        <w:lvlJc w:val="left"/>
        <w:pPr>
          <w:tabs>
            <w:tab w:val="num" w:pos="1440"/>
          </w:tabs>
          <w:ind w:left="1440" w:hanging="360"/>
        </w:pPr>
        <w:rPr>
          <w:rFonts w:ascii="Symbol" w:hAnsi="Symbol" w:hint="default"/>
          <w:sz w:val="20"/>
        </w:rPr>
      </w:lvl>
    </w:lvlOverride>
  </w:num>
  <w:num w:numId="133" w16cid:durableId="1729911080">
    <w:abstractNumId w:val="134"/>
  </w:num>
  <w:num w:numId="134" w16cid:durableId="409229237">
    <w:abstractNumId w:val="134"/>
    <w:lvlOverride w:ilvl="1">
      <w:lvl w:ilvl="1">
        <w:numFmt w:val="bullet"/>
        <w:lvlText w:val=""/>
        <w:lvlJc w:val="left"/>
        <w:pPr>
          <w:tabs>
            <w:tab w:val="num" w:pos="1440"/>
          </w:tabs>
          <w:ind w:left="1440" w:hanging="360"/>
        </w:pPr>
        <w:rPr>
          <w:rFonts w:ascii="Symbol" w:hAnsi="Symbol" w:hint="default"/>
          <w:sz w:val="20"/>
        </w:rPr>
      </w:lvl>
    </w:lvlOverride>
  </w:num>
  <w:num w:numId="135" w16cid:durableId="1696735800">
    <w:abstractNumId w:val="134"/>
    <w:lvlOverride w:ilvl="1">
      <w:lvl w:ilvl="1">
        <w:numFmt w:val="bullet"/>
        <w:lvlText w:val=""/>
        <w:lvlJc w:val="left"/>
        <w:pPr>
          <w:tabs>
            <w:tab w:val="num" w:pos="1440"/>
          </w:tabs>
          <w:ind w:left="1440" w:hanging="360"/>
        </w:pPr>
        <w:rPr>
          <w:rFonts w:ascii="Symbol" w:hAnsi="Symbol" w:hint="default"/>
          <w:sz w:val="20"/>
        </w:rPr>
      </w:lvl>
    </w:lvlOverride>
  </w:num>
  <w:num w:numId="136" w16cid:durableId="2081098024">
    <w:abstractNumId w:val="134"/>
    <w:lvlOverride w:ilvl="2">
      <w:lvl w:ilvl="2">
        <w:numFmt w:val="bullet"/>
        <w:lvlText w:val=""/>
        <w:lvlJc w:val="left"/>
        <w:pPr>
          <w:tabs>
            <w:tab w:val="num" w:pos="2160"/>
          </w:tabs>
          <w:ind w:left="2160" w:hanging="360"/>
        </w:pPr>
        <w:rPr>
          <w:rFonts w:ascii="Symbol" w:hAnsi="Symbol" w:hint="default"/>
          <w:sz w:val="20"/>
        </w:rPr>
      </w:lvl>
    </w:lvlOverride>
  </w:num>
  <w:num w:numId="137" w16cid:durableId="156653909">
    <w:abstractNumId w:val="134"/>
    <w:lvlOverride w:ilvl="2">
      <w:lvl w:ilvl="2">
        <w:numFmt w:val="bullet"/>
        <w:lvlText w:val=""/>
        <w:lvlJc w:val="left"/>
        <w:pPr>
          <w:tabs>
            <w:tab w:val="num" w:pos="2160"/>
          </w:tabs>
          <w:ind w:left="2160" w:hanging="360"/>
        </w:pPr>
        <w:rPr>
          <w:rFonts w:ascii="Symbol" w:hAnsi="Symbol" w:hint="default"/>
          <w:sz w:val="20"/>
        </w:rPr>
      </w:lvl>
    </w:lvlOverride>
  </w:num>
  <w:num w:numId="138" w16cid:durableId="1147014041">
    <w:abstractNumId w:val="134"/>
    <w:lvlOverride w:ilvl="1">
      <w:lvl w:ilvl="1">
        <w:numFmt w:val="bullet"/>
        <w:lvlText w:val=""/>
        <w:lvlJc w:val="left"/>
        <w:pPr>
          <w:tabs>
            <w:tab w:val="num" w:pos="1440"/>
          </w:tabs>
          <w:ind w:left="1440" w:hanging="360"/>
        </w:pPr>
        <w:rPr>
          <w:rFonts w:ascii="Symbol" w:hAnsi="Symbol" w:hint="default"/>
          <w:sz w:val="20"/>
        </w:rPr>
      </w:lvl>
    </w:lvlOverride>
  </w:num>
  <w:num w:numId="139" w16cid:durableId="310986701">
    <w:abstractNumId w:val="148"/>
  </w:num>
  <w:num w:numId="140" w16cid:durableId="262809601">
    <w:abstractNumId w:val="105"/>
  </w:num>
  <w:num w:numId="141" w16cid:durableId="1153915940">
    <w:abstractNumId w:val="135"/>
  </w:num>
  <w:num w:numId="142" w16cid:durableId="4400690">
    <w:abstractNumId w:val="135"/>
    <w:lvlOverride w:ilvl="1">
      <w:lvl w:ilvl="1">
        <w:numFmt w:val="bullet"/>
        <w:lvlText w:val=""/>
        <w:lvlJc w:val="left"/>
        <w:pPr>
          <w:tabs>
            <w:tab w:val="num" w:pos="1440"/>
          </w:tabs>
          <w:ind w:left="1440" w:hanging="360"/>
        </w:pPr>
        <w:rPr>
          <w:rFonts w:ascii="Symbol" w:hAnsi="Symbol" w:hint="default"/>
          <w:sz w:val="20"/>
        </w:rPr>
      </w:lvl>
    </w:lvlOverride>
  </w:num>
  <w:num w:numId="143" w16cid:durableId="183402268">
    <w:abstractNumId w:val="135"/>
    <w:lvlOverride w:ilvl="1">
      <w:lvl w:ilvl="1">
        <w:numFmt w:val="bullet"/>
        <w:lvlText w:val=""/>
        <w:lvlJc w:val="left"/>
        <w:pPr>
          <w:tabs>
            <w:tab w:val="num" w:pos="1440"/>
          </w:tabs>
          <w:ind w:left="1440" w:hanging="360"/>
        </w:pPr>
        <w:rPr>
          <w:rFonts w:ascii="Symbol" w:hAnsi="Symbol" w:hint="default"/>
          <w:sz w:val="20"/>
        </w:rPr>
      </w:lvl>
    </w:lvlOverride>
  </w:num>
  <w:num w:numId="144" w16cid:durableId="1166895478">
    <w:abstractNumId w:val="135"/>
    <w:lvlOverride w:ilvl="1">
      <w:lvl w:ilvl="1">
        <w:numFmt w:val="bullet"/>
        <w:lvlText w:val=""/>
        <w:lvlJc w:val="left"/>
        <w:pPr>
          <w:tabs>
            <w:tab w:val="num" w:pos="1440"/>
          </w:tabs>
          <w:ind w:left="1440" w:hanging="360"/>
        </w:pPr>
        <w:rPr>
          <w:rFonts w:ascii="Symbol" w:hAnsi="Symbol" w:hint="default"/>
          <w:sz w:val="20"/>
        </w:rPr>
      </w:lvl>
    </w:lvlOverride>
  </w:num>
  <w:num w:numId="145" w16cid:durableId="237639276">
    <w:abstractNumId w:val="135"/>
    <w:lvlOverride w:ilvl="1">
      <w:lvl w:ilvl="1">
        <w:numFmt w:val="bullet"/>
        <w:lvlText w:val=""/>
        <w:lvlJc w:val="left"/>
        <w:pPr>
          <w:tabs>
            <w:tab w:val="num" w:pos="1440"/>
          </w:tabs>
          <w:ind w:left="1440" w:hanging="360"/>
        </w:pPr>
        <w:rPr>
          <w:rFonts w:ascii="Symbol" w:hAnsi="Symbol" w:hint="default"/>
          <w:sz w:val="20"/>
        </w:rPr>
      </w:lvl>
    </w:lvlOverride>
  </w:num>
  <w:num w:numId="146" w16cid:durableId="599416275">
    <w:abstractNumId w:val="135"/>
    <w:lvlOverride w:ilvl="1">
      <w:lvl w:ilvl="1">
        <w:numFmt w:val="bullet"/>
        <w:lvlText w:val=""/>
        <w:lvlJc w:val="left"/>
        <w:pPr>
          <w:tabs>
            <w:tab w:val="num" w:pos="1440"/>
          </w:tabs>
          <w:ind w:left="1440" w:hanging="360"/>
        </w:pPr>
        <w:rPr>
          <w:rFonts w:ascii="Symbol" w:hAnsi="Symbol" w:hint="default"/>
          <w:sz w:val="20"/>
        </w:rPr>
      </w:lvl>
    </w:lvlOverride>
  </w:num>
  <w:num w:numId="147" w16cid:durableId="1490249746">
    <w:abstractNumId w:val="135"/>
    <w:lvlOverride w:ilvl="1">
      <w:lvl w:ilvl="1">
        <w:numFmt w:val="bullet"/>
        <w:lvlText w:val=""/>
        <w:lvlJc w:val="left"/>
        <w:pPr>
          <w:tabs>
            <w:tab w:val="num" w:pos="1440"/>
          </w:tabs>
          <w:ind w:left="1440" w:hanging="360"/>
        </w:pPr>
        <w:rPr>
          <w:rFonts w:ascii="Symbol" w:hAnsi="Symbol" w:hint="default"/>
          <w:sz w:val="20"/>
        </w:rPr>
      </w:lvl>
    </w:lvlOverride>
  </w:num>
  <w:num w:numId="148" w16cid:durableId="566452206">
    <w:abstractNumId w:val="114"/>
  </w:num>
  <w:num w:numId="149" w16cid:durableId="1266183267">
    <w:abstractNumId w:val="114"/>
    <w:lvlOverride w:ilvl="1">
      <w:lvl w:ilvl="1">
        <w:numFmt w:val="bullet"/>
        <w:lvlText w:val=""/>
        <w:lvlJc w:val="left"/>
        <w:pPr>
          <w:tabs>
            <w:tab w:val="num" w:pos="1440"/>
          </w:tabs>
          <w:ind w:left="1440" w:hanging="360"/>
        </w:pPr>
        <w:rPr>
          <w:rFonts w:ascii="Symbol" w:hAnsi="Symbol" w:hint="default"/>
          <w:sz w:val="20"/>
        </w:rPr>
      </w:lvl>
    </w:lvlOverride>
  </w:num>
  <w:num w:numId="150" w16cid:durableId="228538233">
    <w:abstractNumId w:val="114"/>
    <w:lvlOverride w:ilvl="2">
      <w:lvl w:ilvl="2">
        <w:numFmt w:val="bullet"/>
        <w:lvlText w:val=""/>
        <w:lvlJc w:val="left"/>
        <w:pPr>
          <w:tabs>
            <w:tab w:val="num" w:pos="2160"/>
          </w:tabs>
          <w:ind w:left="2160" w:hanging="360"/>
        </w:pPr>
        <w:rPr>
          <w:rFonts w:ascii="Symbol" w:hAnsi="Symbol" w:hint="default"/>
          <w:sz w:val="20"/>
        </w:rPr>
      </w:lvl>
    </w:lvlOverride>
  </w:num>
  <w:num w:numId="151" w16cid:durableId="443117588">
    <w:abstractNumId w:val="114"/>
    <w:lvlOverride w:ilvl="2">
      <w:lvl w:ilvl="2">
        <w:numFmt w:val="bullet"/>
        <w:lvlText w:val=""/>
        <w:lvlJc w:val="left"/>
        <w:pPr>
          <w:tabs>
            <w:tab w:val="num" w:pos="2160"/>
          </w:tabs>
          <w:ind w:left="2160" w:hanging="360"/>
        </w:pPr>
        <w:rPr>
          <w:rFonts w:ascii="Symbol" w:hAnsi="Symbol" w:hint="default"/>
          <w:sz w:val="20"/>
        </w:rPr>
      </w:lvl>
    </w:lvlOverride>
  </w:num>
  <w:num w:numId="152" w16cid:durableId="1419713713">
    <w:abstractNumId w:val="114"/>
    <w:lvlOverride w:ilvl="2">
      <w:lvl w:ilvl="2">
        <w:numFmt w:val="bullet"/>
        <w:lvlText w:val=""/>
        <w:lvlJc w:val="left"/>
        <w:pPr>
          <w:tabs>
            <w:tab w:val="num" w:pos="2160"/>
          </w:tabs>
          <w:ind w:left="2160" w:hanging="360"/>
        </w:pPr>
        <w:rPr>
          <w:rFonts w:ascii="Symbol" w:hAnsi="Symbol" w:hint="default"/>
          <w:sz w:val="20"/>
        </w:rPr>
      </w:lvl>
    </w:lvlOverride>
  </w:num>
  <w:num w:numId="153" w16cid:durableId="455417474">
    <w:abstractNumId w:val="124"/>
  </w:num>
  <w:num w:numId="154" w16cid:durableId="1182083470">
    <w:abstractNumId w:val="76"/>
  </w:num>
  <w:num w:numId="155" w16cid:durableId="858466337">
    <w:abstractNumId w:val="96"/>
  </w:num>
  <w:num w:numId="156" w16cid:durableId="1959068835">
    <w:abstractNumId w:val="96"/>
    <w:lvlOverride w:ilvl="1">
      <w:lvl w:ilvl="1">
        <w:numFmt w:val="bullet"/>
        <w:lvlText w:val=""/>
        <w:lvlJc w:val="left"/>
        <w:pPr>
          <w:tabs>
            <w:tab w:val="num" w:pos="1440"/>
          </w:tabs>
          <w:ind w:left="1440" w:hanging="360"/>
        </w:pPr>
        <w:rPr>
          <w:rFonts w:ascii="Symbol" w:hAnsi="Symbol" w:hint="default"/>
          <w:sz w:val="20"/>
        </w:rPr>
      </w:lvl>
    </w:lvlOverride>
  </w:num>
  <w:num w:numId="157" w16cid:durableId="410662462">
    <w:abstractNumId w:val="96"/>
    <w:lvlOverride w:ilvl="1">
      <w:lvl w:ilvl="1">
        <w:numFmt w:val="bullet"/>
        <w:lvlText w:val=""/>
        <w:lvlJc w:val="left"/>
        <w:pPr>
          <w:tabs>
            <w:tab w:val="num" w:pos="1440"/>
          </w:tabs>
          <w:ind w:left="1440" w:hanging="360"/>
        </w:pPr>
        <w:rPr>
          <w:rFonts w:ascii="Symbol" w:hAnsi="Symbol" w:hint="default"/>
          <w:sz w:val="20"/>
        </w:rPr>
      </w:lvl>
    </w:lvlOverride>
  </w:num>
  <w:num w:numId="158" w16cid:durableId="1336886608">
    <w:abstractNumId w:val="96"/>
    <w:lvlOverride w:ilvl="1">
      <w:lvl w:ilvl="1">
        <w:numFmt w:val="bullet"/>
        <w:lvlText w:val=""/>
        <w:lvlJc w:val="left"/>
        <w:pPr>
          <w:tabs>
            <w:tab w:val="num" w:pos="1440"/>
          </w:tabs>
          <w:ind w:left="1440" w:hanging="360"/>
        </w:pPr>
        <w:rPr>
          <w:rFonts w:ascii="Symbol" w:hAnsi="Symbol" w:hint="default"/>
          <w:sz w:val="20"/>
        </w:rPr>
      </w:lvl>
    </w:lvlOverride>
  </w:num>
  <w:num w:numId="159" w16cid:durableId="1726830855">
    <w:abstractNumId w:val="96"/>
    <w:lvlOverride w:ilvl="1">
      <w:lvl w:ilvl="1">
        <w:numFmt w:val="bullet"/>
        <w:lvlText w:val=""/>
        <w:lvlJc w:val="left"/>
        <w:pPr>
          <w:tabs>
            <w:tab w:val="num" w:pos="1440"/>
          </w:tabs>
          <w:ind w:left="1440" w:hanging="360"/>
        </w:pPr>
        <w:rPr>
          <w:rFonts w:ascii="Symbol" w:hAnsi="Symbol" w:hint="default"/>
          <w:sz w:val="20"/>
        </w:rPr>
      </w:lvl>
    </w:lvlOverride>
  </w:num>
  <w:num w:numId="160" w16cid:durableId="73627553">
    <w:abstractNumId w:val="96"/>
    <w:lvlOverride w:ilvl="1">
      <w:lvl w:ilvl="1">
        <w:numFmt w:val="bullet"/>
        <w:lvlText w:val=""/>
        <w:lvlJc w:val="left"/>
        <w:pPr>
          <w:tabs>
            <w:tab w:val="num" w:pos="1440"/>
          </w:tabs>
          <w:ind w:left="1440" w:hanging="360"/>
        </w:pPr>
        <w:rPr>
          <w:rFonts w:ascii="Symbol" w:hAnsi="Symbol" w:hint="default"/>
          <w:sz w:val="20"/>
        </w:rPr>
      </w:lvl>
    </w:lvlOverride>
  </w:num>
  <w:num w:numId="161" w16cid:durableId="1637948768">
    <w:abstractNumId w:val="96"/>
    <w:lvlOverride w:ilvl="1">
      <w:lvl w:ilvl="1">
        <w:numFmt w:val="bullet"/>
        <w:lvlText w:val=""/>
        <w:lvlJc w:val="left"/>
        <w:pPr>
          <w:tabs>
            <w:tab w:val="num" w:pos="1440"/>
          </w:tabs>
          <w:ind w:left="1440" w:hanging="360"/>
        </w:pPr>
        <w:rPr>
          <w:rFonts w:ascii="Symbol" w:hAnsi="Symbol" w:hint="default"/>
          <w:sz w:val="20"/>
        </w:rPr>
      </w:lvl>
    </w:lvlOverride>
  </w:num>
  <w:num w:numId="162" w16cid:durableId="1842508654">
    <w:abstractNumId w:val="106"/>
  </w:num>
  <w:num w:numId="163" w16cid:durableId="2082216135">
    <w:abstractNumId w:val="106"/>
    <w:lvlOverride w:ilvl="1">
      <w:lvl w:ilvl="1">
        <w:numFmt w:val="bullet"/>
        <w:lvlText w:val=""/>
        <w:lvlJc w:val="left"/>
        <w:pPr>
          <w:tabs>
            <w:tab w:val="num" w:pos="1440"/>
          </w:tabs>
          <w:ind w:left="1440" w:hanging="360"/>
        </w:pPr>
        <w:rPr>
          <w:rFonts w:ascii="Symbol" w:hAnsi="Symbol" w:hint="default"/>
          <w:sz w:val="20"/>
        </w:rPr>
      </w:lvl>
    </w:lvlOverride>
  </w:num>
  <w:num w:numId="164" w16cid:durableId="1811358722">
    <w:abstractNumId w:val="106"/>
    <w:lvlOverride w:ilvl="1">
      <w:lvl w:ilvl="1">
        <w:numFmt w:val="bullet"/>
        <w:lvlText w:val=""/>
        <w:lvlJc w:val="left"/>
        <w:pPr>
          <w:tabs>
            <w:tab w:val="num" w:pos="1440"/>
          </w:tabs>
          <w:ind w:left="1440" w:hanging="360"/>
        </w:pPr>
        <w:rPr>
          <w:rFonts w:ascii="Symbol" w:hAnsi="Symbol" w:hint="default"/>
          <w:sz w:val="20"/>
        </w:rPr>
      </w:lvl>
    </w:lvlOverride>
  </w:num>
  <w:num w:numId="165" w16cid:durableId="1152409901">
    <w:abstractNumId w:val="138"/>
  </w:num>
  <w:num w:numId="166" w16cid:durableId="933055580">
    <w:abstractNumId w:val="47"/>
  </w:num>
  <w:num w:numId="167" w16cid:durableId="2047754872">
    <w:abstractNumId w:val="48"/>
  </w:num>
  <w:num w:numId="168" w16cid:durableId="1594315878">
    <w:abstractNumId w:val="90"/>
  </w:num>
  <w:num w:numId="169" w16cid:durableId="732003320">
    <w:abstractNumId w:val="38"/>
  </w:num>
  <w:num w:numId="170" w16cid:durableId="915675873">
    <w:abstractNumId w:val="122"/>
  </w:num>
  <w:num w:numId="171" w16cid:durableId="1230728449">
    <w:abstractNumId w:val="20"/>
  </w:num>
  <w:num w:numId="172" w16cid:durableId="871192177">
    <w:abstractNumId w:val="130"/>
  </w:num>
  <w:num w:numId="173" w16cid:durableId="2037539956">
    <w:abstractNumId w:val="141"/>
  </w:num>
  <w:num w:numId="174" w16cid:durableId="117840553">
    <w:abstractNumId w:val="17"/>
  </w:num>
  <w:num w:numId="175" w16cid:durableId="1987782439">
    <w:abstractNumId w:val="54"/>
  </w:num>
  <w:num w:numId="176" w16cid:durableId="137841779">
    <w:abstractNumId w:val="24"/>
  </w:num>
  <w:num w:numId="177" w16cid:durableId="1993484849">
    <w:abstractNumId w:val="116"/>
  </w:num>
  <w:num w:numId="178" w16cid:durableId="1492022401">
    <w:abstractNumId w:val="79"/>
  </w:num>
  <w:num w:numId="179" w16cid:durableId="958878644">
    <w:abstractNumId w:val="117"/>
  </w:num>
  <w:num w:numId="180" w16cid:durableId="526218491">
    <w:abstractNumId w:val="5"/>
  </w:num>
  <w:num w:numId="181" w16cid:durableId="1557668885">
    <w:abstractNumId w:val="6"/>
  </w:num>
  <w:num w:numId="182" w16cid:durableId="508254420">
    <w:abstractNumId w:val="29"/>
  </w:num>
  <w:num w:numId="183" w16cid:durableId="888079163">
    <w:abstractNumId w:val="53"/>
  </w:num>
  <w:num w:numId="184" w16cid:durableId="670646291">
    <w:abstractNumId w:val="98"/>
  </w:num>
  <w:num w:numId="185" w16cid:durableId="538395131">
    <w:abstractNumId w:val="18"/>
  </w:num>
  <w:num w:numId="186" w16cid:durableId="1128817731">
    <w:abstractNumId w:val="45"/>
  </w:num>
  <w:num w:numId="187" w16cid:durableId="1174104105">
    <w:abstractNumId w:val="50"/>
  </w:num>
  <w:num w:numId="188" w16cid:durableId="644705340">
    <w:abstractNumId w:val="19"/>
  </w:num>
  <w:num w:numId="189" w16cid:durableId="1565413989">
    <w:abstractNumId w:val="42"/>
  </w:num>
  <w:num w:numId="190" w16cid:durableId="1199853805">
    <w:abstractNumId w:val="1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embedSystemFonts/>
  <w:saveSubset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hyphenationZone w:val="357"/>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E31"/>
    <w:rsid w:val="0000298C"/>
    <w:rsid w:val="000078AC"/>
    <w:rsid w:val="0001276E"/>
    <w:rsid w:val="00020494"/>
    <w:rsid w:val="00026258"/>
    <w:rsid w:val="000310F9"/>
    <w:rsid w:val="00042A43"/>
    <w:rsid w:val="0005184E"/>
    <w:rsid w:val="00054F9B"/>
    <w:rsid w:val="000703EE"/>
    <w:rsid w:val="000933E6"/>
    <w:rsid w:val="000C188A"/>
    <w:rsid w:val="000D0B45"/>
    <w:rsid w:val="000E6DBB"/>
    <w:rsid w:val="000F321E"/>
    <w:rsid w:val="000F5F41"/>
    <w:rsid w:val="00101D2B"/>
    <w:rsid w:val="00117227"/>
    <w:rsid w:val="0012499E"/>
    <w:rsid w:val="0013336D"/>
    <w:rsid w:val="00141C18"/>
    <w:rsid w:val="001422F6"/>
    <w:rsid w:val="001462D5"/>
    <w:rsid w:val="00150622"/>
    <w:rsid w:val="001713C5"/>
    <w:rsid w:val="0017683B"/>
    <w:rsid w:val="00176D95"/>
    <w:rsid w:val="001823A9"/>
    <w:rsid w:val="00187BF4"/>
    <w:rsid w:val="001B58F2"/>
    <w:rsid w:val="001C1358"/>
    <w:rsid w:val="001C53DE"/>
    <w:rsid w:val="001C6715"/>
    <w:rsid w:val="001C7908"/>
    <w:rsid w:val="001F1E85"/>
    <w:rsid w:val="002062CE"/>
    <w:rsid w:val="00213E26"/>
    <w:rsid w:val="00217257"/>
    <w:rsid w:val="00221A5D"/>
    <w:rsid w:val="002247F0"/>
    <w:rsid w:val="00225E25"/>
    <w:rsid w:val="002420A5"/>
    <w:rsid w:val="00246B94"/>
    <w:rsid w:val="00246CDC"/>
    <w:rsid w:val="00246F4E"/>
    <w:rsid w:val="00250E4B"/>
    <w:rsid w:val="002512FC"/>
    <w:rsid w:val="00252A5A"/>
    <w:rsid w:val="00255C5E"/>
    <w:rsid w:val="002645BC"/>
    <w:rsid w:val="0027143D"/>
    <w:rsid w:val="00276AA8"/>
    <w:rsid w:val="00276ACA"/>
    <w:rsid w:val="00287C59"/>
    <w:rsid w:val="002A00C2"/>
    <w:rsid w:val="002A0485"/>
    <w:rsid w:val="002A7164"/>
    <w:rsid w:val="002F1DBE"/>
    <w:rsid w:val="00305917"/>
    <w:rsid w:val="003103C9"/>
    <w:rsid w:val="003149F8"/>
    <w:rsid w:val="0033419B"/>
    <w:rsid w:val="00336226"/>
    <w:rsid w:val="00350BE4"/>
    <w:rsid w:val="0036012A"/>
    <w:rsid w:val="00361F03"/>
    <w:rsid w:val="00370899"/>
    <w:rsid w:val="00374DB3"/>
    <w:rsid w:val="003779CA"/>
    <w:rsid w:val="00380316"/>
    <w:rsid w:val="00395117"/>
    <w:rsid w:val="003B7084"/>
    <w:rsid w:val="003C4677"/>
    <w:rsid w:val="003D1ADF"/>
    <w:rsid w:val="003D3112"/>
    <w:rsid w:val="003E3B8C"/>
    <w:rsid w:val="003F4216"/>
    <w:rsid w:val="003F7779"/>
    <w:rsid w:val="00415B33"/>
    <w:rsid w:val="00422EB7"/>
    <w:rsid w:val="0042430A"/>
    <w:rsid w:val="00424666"/>
    <w:rsid w:val="00441809"/>
    <w:rsid w:val="00442617"/>
    <w:rsid w:val="00443225"/>
    <w:rsid w:val="00444C33"/>
    <w:rsid w:val="00450110"/>
    <w:rsid w:val="00474F18"/>
    <w:rsid w:val="00487667"/>
    <w:rsid w:val="00490796"/>
    <w:rsid w:val="00493EF6"/>
    <w:rsid w:val="0049605C"/>
    <w:rsid w:val="004A537C"/>
    <w:rsid w:val="004A7FA2"/>
    <w:rsid w:val="004B35AB"/>
    <w:rsid w:val="004B3BA8"/>
    <w:rsid w:val="004C03F8"/>
    <w:rsid w:val="004C1D8C"/>
    <w:rsid w:val="004C268C"/>
    <w:rsid w:val="004C2E36"/>
    <w:rsid w:val="004C3AE0"/>
    <w:rsid w:val="004C6D48"/>
    <w:rsid w:val="004D6D69"/>
    <w:rsid w:val="004E2D01"/>
    <w:rsid w:val="004E4011"/>
    <w:rsid w:val="004F0DCF"/>
    <w:rsid w:val="00515C80"/>
    <w:rsid w:val="0053114A"/>
    <w:rsid w:val="00536E3A"/>
    <w:rsid w:val="0054308D"/>
    <w:rsid w:val="0054417F"/>
    <w:rsid w:val="00550352"/>
    <w:rsid w:val="0056161C"/>
    <w:rsid w:val="00563100"/>
    <w:rsid w:val="005754AB"/>
    <w:rsid w:val="005771C2"/>
    <w:rsid w:val="005921F6"/>
    <w:rsid w:val="0059596C"/>
    <w:rsid w:val="005B2904"/>
    <w:rsid w:val="005B6F2D"/>
    <w:rsid w:val="005E3AFA"/>
    <w:rsid w:val="005F552D"/>
    <w:rsid w:val="005F6354"/>
    <w:rsid w:val="0060521D"/>
    <w:rsid w:val="006105AE"/>
    <w:rsid w:val="006123B6"/>
    <w:rsid w:val="0061778B"/>
    <w:rsid w:val="00620B5E"/>
    <w:rsid w:val="006248C3"/>
    <w:rsid w:val="006365D4"/>
    <w:rsid w:val="006532AC"/>
    <w:rsid w:val="00653758"/>
    <w:rsid w:val="0065660B"/>
    <w:rsid w:val="0066034E"/>
    <w:rsid w:val="00674118"/>
    <w:rsid w:val="00676435"/>
    <w:rsid w:val="006819ED"/>
    <w:rsid w:val="006952BA"/>
    <w:rsid w:val="006A4156"/>
    <w:rsid w:val="006A5C59"/>
    <w:rsid w:val="006A7C85"/>
    <w:rsid w:val="006B7B4B"/>
    <w:rsid w:val="006C011A"/>
    <w:rsid w:val="006C6D9C"/>
    <w:rsid w:val="006E72AA"/>
    <w:rsid w:val="006E7367"/>
    <w:rsid w:val="006F6431"/>
    <w:rsid w:val="00714BED"/>
    <w:rsid w:val="007220FF"/>
    <w:rsid w:val="00726EB0"/>
    <w:rsid w:val="00734148"/>
    <w:rsid w:val="0075121F"/>
    <w:rsid w:val="00754B5B"/>
    <w:rsid w:val="007704EB"/>
    <w:rsid w:val="00772274"/>
    <w:rsid w:val="00772B6D"/>
    <w:rsid w:val="00775C3C"/>
    <w:rsid w:val="0078560C"/>
    <w:rsid w:val="00790F02"/>
    <w:rsid w:val="007A33BD"/>
    <w:rsid w:val="007A4E28"/>
    <w:rsid w:val="007A5235"/>
    <w:rsid w:val="007B512E"/>
    <w:rsid w:val="007C280E"/>
    <w:rsid w:val="007D16A0"/>
    <w:rsid w:val="007D402A"/>
    <w:rsid w:val="007D487E"/>
    <w:rsid w:val="007E3904"/>
    <w:rsid w:val="007E5EB6"/>
    <w:rsid w:val="007E74F3"/>
    <w:rsid w:val="00813BBA"/>
    <w:rsid w:val="00816C62"/>
    <w:rsid w:val="00820DDF"/>
    <w:rsid w:val="00822071"/>
    <w:rsid w:val="00826267"/>
    <w:rsid w:val="00830DB7"/>
    <w:rsid w:val="00840E4D"/>
    <w:rsid w:val="00845663"/>
    <w:rsid w:val="00846ADF"/>
    <w:rsid w:val="00847F7B"/>
    <w:rsid w:val="00853107"/>
    <w:rsid w:val="0085475C"/>
    <w:rsid w:val="00854B62"/>
    <w:rsid w:val="00855643"/>
    <w:rsid w:val="00862178"/>
    <w:rsid w:val="008679E5"/>
    <w:rsid w:val="0089025F"/>
    <w:rsid w:val="00894909"/>
    <w:rsid w:val="0089768F"/>
    <w:rsid w:val="008A01A0"/>
    <w:rsid w:val="008A0CEB"/>
    <w:rsid w:val="008A7F0F"/>
    <w:rsid w:val="008B3240"/>
    <w:rsid w:val="008C02CE"/>
    <w:rsid w:val="008D7CDA"/>
    <w:rsid w:val="008F0E8E"/>
    <w:rsid w:val="008F457F"/>
    <w:rsid w:val="00903822"/>
    <w:rsid w:val="00906BBD"/>
    <w:rsid w:val="009130D5"/>
    <w:rsid w:val="009162C4"/>
    <w:rsid w:val="00916630"/>
    <w:rsid w:val="00932353"/>
    <w:rsid w:val="00935F13"/>
    <w:rsid w:val="00945CAE"/>
    <w:rsid w:val="009610D1"/>
    <w:rsid w:val="00976995"/>
    <w:rsid w:val="00982905"/>
    <w:rsid w:val="00984DB5"/>
    <w:rsid w:val="00986427"/>
    <w:rsid w:val="00991C2B"/>
    <w:rsid w:val="009A35D4"/>
    <w:rsid w:val="009A7AF4"/>
    <w:rsid w:val="009B062B"/>
    <w:rsid w:val="009B1D76"/>
    <w:rsid w:val="009B7279"/>
    <w:rsid w:val="009B77F4"/>
    <w:rsid w:val="009D3024"/>
    <w:rsid w:val="009D47BF"/>
    <w:rsid w:val="009E34CB"/>
    <w:rsid w:val="009E4F33"/>
    <w:rsid w:val="009F63C0"/>
    <w:rsid w:val="00A03A0D"/>
    <w:rsid w:val="00A234AD"/>
    <w:rsid w:val="00A32642"/>
    <w:rsid w:val="00A436FB"/>
    <w:rsid w:val="00A473F7"/>
    <w:rsid w:val="00A47E0E"/>
    <w:rsid w:val="00A52DA0"/>
    <w:rsid w:val="00A5641B"/>
    <w:rsid w:val="00A6545E"/>
    <w:rsid w:val="00A75457"/>
    <w:rsid w:val="00A87E25"/>
    <w:rsid w:val="00AA234E"/>
    <w:rsid w:val="00AB13D4"/>
    <w:rsid w:val="00AB2003"/>
    <w:rsid w:val="00AB4FF5"/>
    <w:rsid w:val="00AB51C4"/>
    <w:rsid w:val="00AB5D6F"/>
    <w:rsid w:val="00AD1A70"/>
    <w:rsid w:val="00AE2BD8"/>
    <w:rsid w:val="00AF0016"/>
    <w:rsid w:val="00AF0A1D"/>
    <w:rsid w:val="00AF49C8"/>
    <w:rsid w:val="00B00B6B"/>
    <w:rsid w:val="00B02767"/>
    <w:rsid w:val="00B23D1D"/>
    <w:rsid w:val="00B27900"/>
    <w:rsid w:val="00B27DBF"/>
    <w:rsid w:val="00B31892"/>
    <w:rsid w:val="00B7698E"/>
    <w:rsid w:val="00B77256"/>
    <w:rsid w:val="00B77C3D"/>
    <w:rsid w:val="00BA1D8E"/>
    <w:rsid w:val="00BA774A"/>
    <w:rsid w:val="00BB320C"/>
    <w:rsid w:val="00BC6EA6"/>
    <w:rsid w:val="00BF19FD"/>
    <w:rsid w:val="00C0052E"/>
    <w:rsid w:val="00C15EC8"/>
    <w:rsid w:val="00C16594"/>
    <w:rsid w:val="00C235D6"/>
    <w:rsid w:val="00C4083B"/>
    <w:rsid w:val="00C42336"/>
    <w:rsid w:val="00C5210E"/>
    <w:rsid w:val="00C632BA"/>
    <w:rsid w:val="00C6392F"/>
    <w:rsid w:val="00C64F3E"/>
    <w:rsid w:val="00C75C88"/>
    <w:rsid w:val="00C768D7"/>
    <w:rsid w:val="00C95AB5"/>
    <w:rsid w:val="00CB330E"/>
    <w:rsid w:val="00CC6D13"/>
    <w:rsid w:val="00CD0728"/>
    <w:rsid w:val="00CE18DB"/>
    <w:rsid w:val="00CE5170"/>
    <w:rsid w:val="00CF559C"/>
    <w:rsid w:val="00CF6B96"/>
    <w:rsid w:val="00CF7A0C"/>
    <w:rsid w:val="00D04BC0"/>
    <w:rsid w:val="00D05175"/>
    <w:rsid w:val="00D16DA2"/>
    <w:rsid w:val="00D16E57"/>
    <w:rsid w:val="00D2446B"/>
    <w:rsid w:val="00D27DE7"/>
    <w:rsid w:val="00D34E2E"/>
    <w:rsid w:val="00D451E4"/>
    <w:rsid w:val="00D47970"/>
    <w:rsid w:val="00D903C1"/>
    <w:rsid w:val="00DA7272"/>
    <w:rsid w:val="00DD2F3F"/>
    <w:rsid w:val="00DD3801"/>
    <w:rsid w:val="00DD67BA"/>
    <w:rsid w:val="00DD7B8D"/>
    <w:rsid w:val="00DE2AD1"/>
    <w:rsid w:val="00DF017D"/>
    <w:rsid w:val="00DF06CF"/>
    <w:rsid w:val="00DF65FC"/>
    <w:rsid w:val="00E057BA"/>
    <w:rsid w:val="00E07543"/>
    <w:rsid w:val="00E136BB"/>
    <w:rsid w:val="00E41095"/>
    <w:rsid w:val="00E43D4F"/>
    <w:rsid w:val="00E524DB"/>
    <w:rsid w:val="00E56EDA"/>
    <w:rsid w:val="00EA20E9"/>
    <w:rsid w:val="00EA72BA"/>
    <w:rsid w:val="00EB00EC"/>
    <w:rsid w:val="00EB3333"/>
    <w:rsid w:val="00EB42B3"/>
    <w:rsid w:val="00EC1F0D"/>
    <w:rsid w:val="00EC3104"/>
    <w:rsid w:val="00EC35D0"/>
    <w:rsid w:val="00EC680D"/>
    <w:rsid w:val="00EE09B9"/>
    <w:rsid w:val="00EE3A67"/>
    <w:rsid w:val="00EE4864"/>
    <w:rsid w:val="00EF6E31"/>
    <w:rsid w:val="00F05ADD"/>
    <w:rsid w:val="00F07CB8"/>
    <w:rsid w:val="00F11703"/>
    <w:rsid w:val="00F20417"/>
    <w:rsid w:val="00F20874"/>
    <w:rsid w:val="00F22A3C"/>
    <w:rsid w:val="00F3447D"/>
    <w:rsid w:val="00F35471"/>
    <w:rsid w:val="00F45892"/>
    <w:rsid w:val="00F6009E"/>
    <w:rsid w:val="00F6173A"/>
    <w:rsid w:val="00F667F2"/>
    <w:rsid w:val="00F71C6B"/>
    <w:rsid w:val="00F742D2"/>
    <w:rsid w:val="00F75FF1"/>
    <w:rsid w:val="00F80AE0"/>
    <w:rsid w:val="00F811C4"/>
    <w:rsid w:val="00F85545"/>
    <w:rsid w:val="00FA2C31"/>
    <w:rsid w:val="00FA693F"/>
    <w:rsid w:val="00FB382E"/>
    <w:rsid w:val="00FB4E28"/>
    <w:rsid w:val="00FD00A4"/>
    <w:rsid w:val="00FE41EE"/>
    <w:rsid w:val="00FF15EB"/>
    <w:rsid w:val="00FF3756"/>
    <w:rsid w:val="00FF55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EC3A67"/>
  <w15:docId w15:val="{60E37990-526B-1C4C-BED8-2D509947F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72B6D"/>
    <w:pPr>
      <w:spacing w:after="0" w:line="240" w:lineRule="auto"/>
    </w:pPr>
    <w:rPr>
      <w:rFonts w:ascii="Century Gothic" w:eastAsia="Times New Roman" w:hAnsi="Century Gothic" w:cs="Times New Roman"/>
      <w:color w:val="000000"/>
      <w:szCs w:val="24"/>
      <w:lang w:val="nl-BE" w:eastAsia="nl-NL"/>
    </w:rPr>
  </w:style>
  <w:style w:type="paragraph" w:styleId="Kop1">
    <w:name w:val="heading 1"/>
    <w:basedOn w:val="Standaard"/>
    <w:next w:val="Standaard"/>
    <w:link w:val="Kop1Char"/>
    <w:uiPriority w:val="9"/>
    <w:qFormat/>
    <w:rsid w:val="00054F9B"/>
    <w:pPr>
      <w:keepNext/>
      <w:keepLines/>
      <w:numPr>
        <w:numId w:val="1"/>
      </w:numPr>
      <w:spacing w:before="480" w:after="480" w:line="432" w:lineRule="exact"/>
      <w:outlineLvl w:val="0"/>
    </w:pPr>
    <w:rPr>
      <w:rFonts w:ascii="FlandersArtSans-Bold" w:eastAsiaTheme="majorEastAsia" w:hAnsi="FlandersArtSans-Bold" w:cstheme="majorBidi"/>
      <w:bCs/>
      <w:caps/>
      <w:color w:val="3C3D3C"/>
      <w:sz w:val="36"/>
      <w:szCs w:val="52"/>
    </w:rPr>
  </w:style>
  <w:style w:type="paragraph" w:styleId="Kop2">
    <w:name w:val="heading 2"/>
    <w:basedOn w:val="Standaard"/>
    <w:next w:val="Standaard"/>
    <w:link w:val="Kop2Char"/>
    <w:uiPriority w:val="99"/>
    <w:unhideWhenUsed/>
    <w:qFormat/>
    <w:rsid w:val="00991C2B"/>
    <w:pPr>
      <w:keepNext/>
      <w:keepLines/>
      <w:numPr>
        <w:ilvl w:val="1"/>
        <w:numId w:val="1"/>
      </w:numPr>
      <w:spacing w:before="200" w:after="240" w:line="400" w:lineRule="exact"/>
      <w:outlineLvl w:val="1"/>
    </w:pPr>
    <w:rPr>
      <w:rFonts w:ascii="FlandersArtSans-Regular" w:eastAsiaTheme="majorEastAsia" w:hAnsi="FlandersArtSans-Regular"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054F9B"/>
    <w:pPr>
      <w:keepNext/>
      <w:keepLines/>
      <w:numPr>
        <w:ilvl w:val="2"/>
        <w:numId w:val="1"/>
      </w:numPr>
      <w:spacing w:before="200" w:after="120" w:line="288" w:lineRule="exact"/>
      <w:outlineLvl w:val="2"/>
    </w:pPr>
    <w:rPr>
      <w:rFonts w:ascii="FlandersArtSerif-Bold" w:eastAsiaTheme="majorEastAsia" w:hAnsi="FlandersArtSerif-Bold" w:cstheme="majorBidi"/>
      <w:bCs/>
      <w:color w:val="9B9DA0"/>
      <w:sz w:val="24"/>
    </w:rPr>
  </w:style>
  <w:style w:type="paragraph" w:styleId="Kop4">
    <w:name w:val="heading 4"/>
    <w:basedOn w:val="Standaard"/>
    <w:next w:val="Standaard"/>
    <w:link w:val="Kop4Char"/>
    <w:uiPriority w:val="9"/>
    <w:unhideWhenUsed/>
    <w:qFormat/>
    <w:rsid w:val="00826267"/>
    <w:pPr>
      <w:keepNext/>
      <w:keepLines/>
      <w:numPr>
        <w:ilvl w:val="3"/>
        <w:numId w:val="1"/>
      </w:numPr>
      <w:spacing w:before="200"/>
      <w:ind w:left="864"/>
      <w:outlineLvl w:val="3"/>
    </w:pPr>
    <w:rPr>
      <w:rFonts w:ascii="FlandersArtSerif-Bold" w:eastAsiaTheme="majorEastAsia" w:hAnsi="FlandersArtSerif-Bold"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eastAsiaTheme="majorEastAsia" w:hAnsi="FlandersArtSans-Regular" w:cstheme="majorBidi"/>
      <w:color w:val="3C3D3C"/>
    </w:rPr>
  </w:style>
  <w:style w:type="paragraph" w:styleId="Kop6">
    <w:name w:val="heading 6"/>
    <w:basedOn w:val="Standaard"/>
    <w:next w:val="Standaard"/>
    <w:link w:val="Kop6Char"/>
    <w:uiPriority w:val="9"/>
    <w:unhideWhenUsed/>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991C2B"/>
    <w:pPr>
      <w:keepNext/>
      <w:keepLines/>
      <w:numPr>
        <w:ilvl w:val="6"/>
        <w:numId w:val="1"/>
      </w:numPr>
      <w:spacing w:before="200"/>
      <w:outlineLvl w:val="6"/>
    </w:pPr>
    <w:rPr>
      <w:rFonts w:ascii="FlandersArtSerif-Medium" w:eastAsiaTheme="majorEastAsia" w:hAnsi="FlandersArtSerif-Medium" w:cstheme="majorBidi"/>
      <w:iCs/>
      <w:color w:val="9B9DA0"/>
    </w:rPr>
  </w:style>
  <w:style w:type="paragraph" w:styleId="Kop8">
    <w:name w:val="heading 8"/>
    <w:basedOn w:val="Standaard"/>
    <w:next w:val="Standaard"/>
    <w:link w:val="Kop8Char"/>
    <w:uiPriority w:val="9"/>
    <w:unhideWhenUsed/>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991C2B"/>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1C2B"/>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enter" w:pos="4513"/>
        <w:tab w:val="right" w:pos="9923"/>
      </w:tabs>
    </w:pPr>
    <w:rPr>
      <w:color w:val="auto"/>
      <w:sz w:val="16"/>
    </w:rPr>
  </w:style>
  <w:style w:type="character" w:customStyle="1" w:styleId="VoettekstChar">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customStyle="1" w:styleId="OndertitelChar">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B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2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2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2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8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880" w:themeFill="accent1" w:themeFillTint="7F"/>
      </w:tcPr>
    </w:tblStylePr>
  </w:style>
  <w:style w:type="table" w:customStyle="1" w:styleId="Gemiddeldearcering1-accent11">
    <w:name w:val="Gemiddelde arcering 1 - accent 11"/>
    <w:basedOn w:val="Standaardtabel"/>
    <w:uiPriority w:val="63"/>
    <w:rsid w:val="00991C2B"/>
    <w:pPr>
      <w:spacing w:after="0" w:line="240" w:lineRule="auto"/>
    </w:pPr>
    <w:rPr>
      <w:rFonts w:ascii="FlandersArtSerif-Bold" w:hAnsi="FlandersArtSerif-Bold"/>
      <w:sz w:val="19"/>
    </w:rPr>
    <w:tblPr>
      <w:tblStyleRowBandSize w:val="1"/>
      <w:tblStyleColBandSize w:val="1"/>
      <w:tbl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single" w:sz="8" w:space="0" w:color="FFF540"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shd w:val="clear" w:color="auto" w:fill="FFF200" w:themeFill="accent1"/>
      </w:tcPr>
    </w:tblStylePr>
    <w:tblStylePr w:type="lastRow">
      <w:pPr>
        <w:spacing w:before="0" w:after="0" w:line="240" w:lineRule="auto"/>
      </w:pPr>
      <w:rPr>
        <w:b/>
        <w:bCs/>
      </w:rPr>
      <w:tblPr/>
      <w:tcPr>
        <w:tcBorders>
          <w:top w:val="double" w:sz="6" w:space="0" w:color="FFF540" w:themeColor="accent1" w:themeTint="BF"/>
          <w:left w:val="single" w:sz="8" w:space="0" w:color="FFF540" w:themeColor="accent1" w:themeTint="BF"/>
          <w:bottom w:val="single" w:sz="8" w:space="0" w:color="FFF540" w:themeColor="accent1" w:themeTint="BF"/>
          <w:right w:val="single" w:sz="8" w:space="0" w:color="FFF5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Kop1"/>
    <w:next w:val="Standaard"/>
    <w:link w:val="TitelChar"/>
    <w:uiPriority w:val="10"/>
    <w:rsid w:val="00991C2B"/>
    <w:pPr>
      <w:framePr w:wrap="notBeside" w:vAnchor="text" w:hAnchor="text" w:y="1"/>
      <w:spacing w:before="420" w:after="520" w:line="1200" w:lineRule="exact"/>
    </w:pPr>
    <w:rPr>
      <w:rFonts w:ascii="FlandersArtSans-Medium" w:hAnsi="FlandersArtSans-Medium"/>
      <w:caps w:val="0"/>
      <w:color w:val="auto"/>
      <w:spacing w:val="5"/>
      <w:sz w:val="100"/>
      <w:szCs w:val="56"/>
      <w:u w:val="single"/>
    </w:rPr>
  </w:style>
  <w:style w:type="character" w:customStyle="1" w:styleId="TitelChar">
    <w:name w:val="Titel Char"/>
    <w:basedOn w:val="Standaardalinea-lettertype"/>
    <w:link w:val="Titel"/>
    <w:uiPriority w:val="10"/>
    <w:rsid w:val="00853107"/>
    <w:rPr>
      <w:rFonts w:ascii="FlandersArtSans-Medium" w:eastAsiaTheme="majorEastAsia" w:hAnsi="FlandersArtSans-Medium" w:cstheme="majorBidi"/>
      <w:bCs/>
      <w:spacing w:val="5"/>
      <w:sz w:val="100"/>
      <w:szCs w:val="56"/>
      <w:u w:val="single"/>
      <w:lang w:val="nl-BE" w:eastAsia="nl-NL"/>
    </w:rPr>
  </w:style>
  <w:style w:type="character" w:customStyle="1" w:styleId="Kop1Char">
    <w:name w:val="Kop 1 Char"/>
    <w:basedOn w:val="Standaardalinea-lettertype"/>
    <w:link w:val="Kop1"/>
    <w:uiPriority w:val="9"/>
    <w:rsid w:val="00054F9B"/>
    <w:rPr>
      <w:rFonts w:ascii="FlandersArtSans-Bold" w:eastAsiaTheme="majorEastAsia" w:hAnsi="FlandersArtSans-Bold" w:cstheme="majorBidi"/>
      <w:bCs/>
      <w:caps/>
      <w:color w:val="3C3D3C"/>
      <w:sz w:val="36"/>
      <w:szCs w:val="52"/>
      <w:lang w:val="nl-BE"/>
    </w:rPr>
  </w:style>
  <w:style w:type="paragraph" w:styleId="Kopvaninhoudsopgave">
    <w:name w:val="TOC Heading"/>
    <w:basedOn w:val="Standaard"/>
    <w:next w:val="Standaard"/>
    <w:uiPriority w:val="39"/>
    <w:unhideWhenUsed/>
    <w:qFormat/>
    <w:rsid w:val="005B2904"/>
    <w:pPr>
      <w:spacing w:after="240"/>
    </w:pPr>
    <w:rPr>
      <w:rFonts w:ascii="FlandersArtSans-Regular" w:hAnsi="FlandersArtSans-Regular"/>
      <w:caps/>
      <w:color w:val="3C3D3C"/>
      <w:sz w:val="24"/>
      <w:szCs w:val="28"/>
    </w:rPr>
  </w:style>
  <w:style w:type="character" w:customStyle="1" w:styleId="Kop2Char">
    <w:name w:val="Kop 2 Char"/>
    <w:basedOn w:val="Standaardalinea-lettertype"/>
    <w:link w:val="Kop2"/>
    <w:uiPriority w:val="99"/>
    <w:rsid w:val="00A5641B"/>
    <w:rPr>
      <w:rFonts w:ascii="FlandersArtSans-Regular" w:eastAsiaTheme="majorEastAsia" w:hAnsi="FlandersArtSans-Regular"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054F9B"/>
    <w:rPr>
      <w:rFonts w:ascii="FlandersArtSerif-Bold" w:eastAsiaTheme="majorEastAsia" w:hAnsi="FlandersArtSerif-Bold" w:cstheme="majorBidi"/>
      <w:bCs/>
      <w:color w:val="9B9DA0"/>
      <w:sz w:val="24"/>
      <w:szCs w:val="24"/>
      <w:lang w:val="nl-BE"/>
    </w:rPr>
  </w:style>
  <w:style w:type="character" w:customStyle="1" w:styleId="Kop4Char">
    <w:name w:val="Kop 4 Char"/>
    <w:basedOn w:val="Standaardalinea-lettertype"/>
    <w:link w:val="Kop4"/>
    <w:uiPriority w:val="9"/>
    <w:rsid w:val="00826267"/>
    <w:rPr>
      <w:rFonts w:ascii="FlandersArtSerif-Bold" w:eastAsiaTheme="majorEastAsia" w:hAnsi="FlandersArtSerif-Bold" w:cstheme="majorBidi"/>
      <w:bCs/>
      <w:iCs/>
      <w:color w:val="373636" w:themeColor="text1"/>
      <w:szCs w:val="24"/>
      <w:u w:val="single"/>
      <w:lang w:val="nl-BE" w:eastAsia="nl-NL"/>
    </w:rPr>
  </w:style>
  <w:style w:type="character" w:customStyle="1" w:styleId="Kop5Char">
    <w:name w:val="Kop 5 Char"/>
    <w:basedOn w:val="Standaardalinea-lettertype"/>
    <w:link w:val="Kop5"/>
    <w:uiPriority w:val="9"/>
    <w:rsid w:val="00444C33"/>
    <w:rPr>
      <w:rFonts w:ascii="FlandersArtSans-Regular" w:eastAsiaTheme="majorEastAsia" w:hAnsi="FlandersArtSans-Regular" w:cstheme="majorBidi"/>
      <w:color w:val="3C3D3C"/>
      <w:lang w:val="nl-BE"/>
    </w:rPr>
  </w:style>
  <w:style w:type="character" w:customStyle="1" w:styleId="Kop6Char">
    <w:name w:val="Kop 6 Char"/>
    <w:basedOn w:val="Standaardalinea-lettertype"/>
    <w:link w:val="Kop6"/>
    <w:uiPriority w:val="9"/>
    <w:rsid w:val="00444C33"/>
    <w:rPr>
      <w:rFonts w:ascii="FlandersArtSerif-Regular" w:eastAsiaTheme="majorEastAsia" w:hAnsi="FlandersArtSerif-Regular" w:cstheme="majorBidi"/>
      <w:iCs/>
      <w:color w:val="6F7173"/>
      <w:lang w:val="nl-BE"/>
    </w:rPr>
  </w:style>
  <w:style w:type="character" w:customStyle="1" w:styleId="Kop7Char">
    <w:name w:val="Kop 7 Char"/>
    <w:basedOn w:val="Standaardalinea-lettertype"/>
    <w:link w:val="Kop7"/>
    <w:uiPriority w:val="9"/>
    <w:rsid w:val="00444C33"/>
    <w:rPr>
      <w:rFonts w:ascii="FlandersArtSerif-Medium" w:eastAsiaTheme="majorEastAsia" w:hAnsi="FlandersArtSerif-Medium" w:cstheme="majorBidi"/>
      <w:iCs/>
      <w:color w:val="9B9DA0"/>
      <w:lang w:val="nl-BE"/>
    </w:rPr>
  </w:style>
  <w:style w:type="character" w:customStyle="1" w:styleId="Kop8Char">
    <w:name w:val="Kop 8 Char"/>
    <w:basedOn w:val="Standaardalinea-lettertype"/>
    <w:link w:val="Kop8"/>
    <w:uiPriority w:val="9"/>
    <w:rsid w:val="00444C33"/>
    <w:rPr>
      <w:rFonts w:ascii="FlandersArtSerif-Regular" w:eastAsiaTheme="majorEastAsia" w:hAnsi="FlandersArtSerif-Regular" w:cstheme="majorBidi"/>
      <w:color w:val="3C3D3C"/>
      <w:szCs w:val="20"/>
      <w:lang w:val="nl-BE"/>
    </w:rPr>
  </w:style>
  <w:style w:type="character" w:customStyle="1" w:styleId="Kop9Char">
    <w:name w:val="Kop 9 Char"/>
    <w:basedOn w:val="Standaardalinea-lettertype"/>
    <w:link w:val="Kop9"/>
    <w:uiPriority w:val="9"/>
    <w:rsid w:val="00444C33"/>
    <w:rPr>
      <w:rFonts w:ascii="FlandersArtSerif-Regular" w:eastAsiaTheme="majorEastAsia" w:hAnsi="FlandersArtSerif-Regular" w:cstheme="majorBidi"/>
      <w:iCs/>
      <w:color w:val="6F7173"/>
      <w:szCs w:val="20"/>
      <w:lang w:val="nl-BE"/>
    </w:rPr>
  </w:style>
  <w:style w:type="paragraph" w:styleId="Inhopg1">
    <w:name w:val="toc 1"/>
    <w:basedOn w:val="Standaard"/>
    <w:next w:val="Standaard"/>
    <w:autoRedefine/>
    <w:uiPriority w:val="39"/>
    <w:unhideWhenUsed/>
    <w:rsid w:val="00991C2B"/>
    <w:pPr>
      <w:spacing w:before="360" w:after="360"/>
    </w:pPr>
    <w:rPr>
      <w:rFonts w:asciiTheme="minorHAnsi" w:hAnsiTheme="minorHAnsi"/>
      <w:b/>
      <w:bCs/>
      <w:caps/>
      <w:szCs w:val="22"/>
      <w:u w:val="single"/>
    </w:rPr>
  </w:style>
  <w:style w:type="paragraph" w:styleId="Inhopg2">
    <w:name w:val="toc 2"/>
    <w:basedOn w:val="Standaard"/>
    <w:next w:val="Standaard"/>
    <w:autoRedefine/>
    <w:uiPriority w:val="39"/>
    <w:unhideWhenUsed/>
    <w:rsid w:val="00991C2B"/>
    <w:rPr>
      <w:rFonts w:asciiTheme="minorHAnsi" w:hAnsiTheme="minorHAnsi"/>
      <w:b/>
      <w:bCs/>
      <w:smallCaps/>
      <w:szCs w:val="22"/>
    </w:rPr>
  </w:style>
  <w:style w:type="paragraph" w:styleId="Inhopg3">
    <w:name w:val="toc 3"/>
    <w:basedOn w:val="Standaard"/>
    <w:next w:val="Standaard"/>
    <w:autoRedefine/>
    <w:uiPriority w:val="39"/>
    <w:unhideWhenUsed/>
    <w:rsid w:val="00991C2B"/>
    <w:rPr>
      <w:rFonts w:asciiTheme="minorHAnsi" w:hAnsiTheme="minorHAnsi"/>
      <w:smallCaps/>
      <w:szCs w:val="22"/>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uiPriority w:val="34"/>
    <w:rsid w:val="00991C2B"/>
    <w:pPr>
      <w:ind w:left="426"/>
    </w:pPr>
  </w:style>
  <w:style w:type="paragraph" w:styleId="Lijstopsomteken">
    <w:name w:val="List Bullet"/>
    <w:basedOn w:val="Vlottetekst-roodMSF"/>
    <w:uiPriority w:val="99"/>
    <w:unhideWhenUsed/>
    <w:qFormat/>
    <w:rsid w:val="00A436FB"/>
    <w:pPr>
      <w:numPr>
        <w:numId w:val="12"/>
      </w:numPr>
    </w:pPr>
  </w:style>
  <w:style w:type="paragraph" w:styleId="Lijstopsomteken2">
    <w:name w:val="List Bullet 2"/>
    <w:basedOn w:val="Inspringing"/>
    <w:uiPriority w:val="99"/>
    <w:unhideWhenUsed/>
    <w:rsid w:val="00A436FB"/>
    <w:pPr>
      <w:numPr>
        <w:numId w:val="13"/>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pPr>
  </w:style>
  <w:style w:type="paragraph" w:styleId="Lijstopsomteken5">
    <w:name w:val="List Bullet 5"/>
    <w:basedOn w:val="Standaard"/>
    <w:uiPriority w:val="99"/>
    <w:unhideWhenUsed/>
    <w:rsid w:val="00991C2B"/>
    <w:pPr>
      <w:numPr>
        <w:numId w:val="6"/>
      </w:numPr>
    </w:pPr>
  </w:style>
  <w:style w:type="paragraph" w:styleId="Voetnoottekst">
    <w:name w:val="footnote text"/>
    <w:basedOn w:val="Standaard"/>
    <w:link w:val="VoetnoottekstChar"/>
    <w:uiPriority w:val="99"/>
    <w:semiHidden/>
    <w:unhideWhenUsed/>
    <w:rsid w:val="00991C2B"/>
    <w:rPr>
      <w:sz w:val="14"/>
      <w:szCs w:val="20"/>
    </w:rPr>
  </w:style>
  <w:style w:type="character" w:customStyle="1" w:styleId="VoetnoottekstChar">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rPr>
      <w:b/>
      <w:color w:val="6B6B6B" w:themeColor="text2"/>
      <w:sz w:val="24"/>
    </w:rPr>
  </w:style>
  <w:style w:type="paragraph" w:styleId="Bronvermelding">
    <w:name w:val="table of authorities"/>
    <w:basedOn w:val="Standaard"/>
    <w:next w:val="Standaard"/>
    <w:uiPriority w:val="99"/>
    <w:semiHidden/>
    <w:unhideWhenUsed/>
    <w:rsid w:val="00991C2B"/>
    <w:pPr>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customStyle="1" w:styleId="DuidelijkcitaatChar">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sz="0" w:space="0" w:color="auto"/>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pPr>
    <w:rPr>
      <w:bCs/>
      <w:color w:val="auto"/>
      <w:sz w:val="18"/>
      <w:szCs w:val="18"/>
    </w:rPr>
  </w:style>
  <w:style w:type="table" w:customStyle="1" w:styleId="TabelVO">
    <w:name w:val="Tabel VO"/>
    <w:basedOn w:val="Standaardtabel"/>
    <w:uiPriority w:val="99"/>
    <w:rsid w:val="00991C2B"/>
    <w:pPr>
      <w:spacing w:after="0" w:line="240" w:lineRule="auto"/>
      <w:jc w:val="center"/>
    </w:pPr>
    <w:rPr>
      <w:rFonts w:ascii="FlandersArtSerif-Bold" w:hAnsi="FlandersArtSerif-Bold"/>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991C2B"/>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991C2B"/>
    <w:pPr>
      <w:spacing w:after="0" w:line="240" w:lineRule="auto"/>
    </w:pPr>
    <w:tblPr/>
  </w:style>
  <w:style w:type="paragraph" w:customStyle="1" w:styleId="Tabelheader">
    <w:name w:val="Tabel header"/>
    <w:basedOn w:val="Standaard"/>
    <w:qFormat/>
    <w:rsid w:val="00991C2B"/>
    <w:pPr>
      <w:jc w:val="center"/>
    </w:pPr>
    <w:rPr>
      <w:rFonts w:ascii="FlandersArtSerif-Medium" w:hAnsi="FlandersArtSerif-Medium"/>
      <w:bCs/>
      <w:color w:val="FFFFFF" w:themeColor="background1"/>
      <w:sz w:val="17"/>
    </w:rPr>
  </w:style>
  <w:style w:type="paragraph" w:customStyle="1" w:styleId="Tabelinhoud">
    <w:name w:val="Tabel inhoud"/>
    <w:basedOn w:val="Standaard"/>
    <w:qFormat/>
    <w:rsid w:val="00991C2B"/>
    <w:pPr>
      <w:jc w:val="center"/>
    </w:pPr>
    <w:rPr>
      <w:bCs/>
      <w:sz w:val="17"/>
      <w:szCs w:val="17"/>
    </w:rPr>
  </w:style>
  <w:style w:type="paragraph" w:customStyle="1" w:styleId="HeaderenFooterpagina1">
    <w:name w:val="Header en Footer pagina 1"/>
    <w:basedOn w:val="Standaard"/>
    <w:qFormat/>
    <w:rsid w:val="00991C2B"/>
    <w:pPr>
      <w:spacing w:line="280" w:lineRule="exact"/>
      <w:jc w:val="right"/>
    </w:pPr>
    <w:rPr>
      <w:color w:val="auto"/>
      <w:sz w:val="24"/>
    </w:rPr>
  </w:style>
  <w:style w:type="paragraph" w:customStyle="1" w:styleId="Vlottetekst-roodMSF">
    <w:name w:val="Vlotte tekst - rood MSF"/>
    <w:basedOn w:val="Standaard"/>
    <w:rsid w:val="00991C2B"/>
    <w:pPr>
      <w:numPr>
        <w:numId w:val="2"/>
      </w:numPr>
    </w:pPr>
  </w:style>
  <w:style w:type="paragraph" w:customStyle="1" w:styleId="streepjes">
    <w:name w:val="streepjes"/>
    <w:basedOn w:val="Standaard"/>
    <w:qFormat/>
    <w:rsid w:val="00991C2B"/>
    <w:pPr>
      <w:tabs>
        <w:tab w:val="right" w:pos="9923"/>
      </w:tabs>
      <w:jc w:val="right"/>
    </w:pPr>
    <w:rPr>
      <w:rFonts w:ascii="Calibri" w:hAnsi="Calibri" w:cs="Calibri"/>
      <w:color w:val="auto"/>
      <w:sz w:val="16"/>
    </w:rPr>
  </w:style>
  <w:style w:type="paragraph" w:customStyle="1" w:styleId="Inspringing">
    <w:name w:val="Inspringing"/>
    <w:basedOn w:val="Standaard"/>
    <w:rsid w:val="00991C2B"/>
    <w:pPr>
      <w:numPr>
        <w:numId w:val="3"/>
      </w:numPr>
    </w:pPr>
  </w:style>
  <w:style w:type="paragraph" w:customStyle="1" w:styleId="msonormal0">
    <w:name w:val="msonormal"/>
    <w:basedOn w:val="Standaard"/>
    <w:rsid w:val="00EF6E31"/>
    <w:pPr>
      <w:spacing w:before="100" w:beforeAutospacing="1" w:after="100" w:afterAutospacing="1"/>
    </w:pPr>
  </w:style>
  <w:style w:type="paragraph" w:styleId="Normaalweb">
    <w:name w:val="Normal (Web)"/>
    <w:basedOn w:val="Standaard"/>
    <w:uiPriority w:val="99"/>
    <w:semiHidden/>
    <w:unhideWhenUsed/>
    <w:rsid w:val="00EF6E31"/>
    <w:pPr>
      <w:spacing w:before="100" w:beforeAutospacing="1" w:after="100" w:afterAutospacing="1"/>
    </w:pPr>
  </w:style>
  <w:style w:type="character" w:styleId="GevolgdeHyperlink">
    <w:name w:val="FollowedHyperlink"/>
    <w:basedOn w:val="Standaardalinea-lettertype"/>
    <w:uiPriority w:val="99"/>
    <w:semiHidden/>
    <w:unhideWhenUsed/>
    <w:rsid w:val="00EF6E31"/>
    <w:rPr>
      <w:color w:val="800080"/>
      <w:u w:val="single"/>
    </w:rPr>
  </w:style>
  <w:style w:type="character" w:customStyle="1" w:styleId="apple-tab-span">
    <w:name w:val="apple-tab-span"/>
    <w:basedOn w:val="Standaardalinea-lettertype"/>
    <w:rsid w:val="00EF6E31"/>
  </w:style>
  <w:style w:type="paragraph" w:styleId="Inhopg4">
    <w:name w:val="toc 4"/>
    <w:basedOn w:val="Standaard"/>
    <w:next w:val="Standaard"/>
    <w:autoRedefine/>
    <w:uiPriority w:val="39"/>
    <w:semiHidden/>
    <w:unhideWhenUsed/>
    <w:rsid w:val="00EF6E31"/>
    <w:rPr>
      <w:rFonts w:asciiTheme="minorHAnsi" w:hAnsiTheme="minorHAnsi"/>
      <w:szCs w:val="22"/>
    </w:rPr>
  </w:style>
  <w:style w:type="paragraph" w:styleId="Inhopg5">
    <w:name w:val="toc 5"/>
    <w:basedOn w:val="Standaard"/>
    <w:next w:val="Standaard"/>
    <w:autoRedefine/>
    <w:uiPriority w:val="39"/>
    <w:semiHidden/>
    <w:unhideWhenUsed/>
    <w:rsid w:val="00EF6E31"/>
    <w:rPr>
      <w:rFonts w:asciiTheme="minorHAnsi" w:hAnsiTheme="minorHAnsi"/>
      <w:szCs w:val="22"/>
    </w:rPr>
  </w:style>
  <w:style w:type="paragraph" w:styleId="Inhopg6">
    <w:name w:val="toc 6"/>
    <w:basedOn w:val="Standaard"/>
    <w:next w:val="Standaard"/>
    <w:autoRedefine/>
    <w:uiPriority w:val="39"/>
    <w:semiHidden/>
    <w:unhideWhenUsed/>
    <w:rsid w:val="00EF6E31"/>
    <w:rPr>
      <w:rFonts w:asciiTheme="minorHAnsi" w:hAnsiTheme="minorHAnsi"/>
      <w:szCs w:val="22"/>
    </w:rPr>
  </w:style>
  <w:style w:type="paragraph" w:styleId="Inhopg7">
    <w:name w:val="toc 7"/>
    <w:basedOn w:val="Standaard"/>
    <w:next w:val="Standaard"/>
    <w:autoRedefine/>
    <w:uiPriority w:val="39"/>
    <w:semiHidden/>
    <w:unhideWhenUsed/>
    <w:rsid w:val="00EF6E31"/>
    <w:rPr>
      <w:rFonts w:asciiTheme="minorHAnsi" w:hAnsiTheme="minorHAnsi"/>
      <w:szCs w:val="22"/>
    </w:rPr>
  </w:style>
  <w:style w:type="paragraph" w:styleId="Inhopg8">
    <w:name w:val="toc 8"/>
    <w:basedOn w:val="Standaard"/>
    <w:next w:val="Standaard"/>
    <w:autoRedefine/>
    <w:uiPriority w:val="39"/>
    <w:semiHidden/>
    <w:unhideWhenUsed/>
    <w:rsid w:val="00EF6E31"/>
    <w:rPr>
      <w:rFonts w:asciiTheme="minorHAnsi" w:hAnsiTheme="minorHAnsi"/>
      <w:szCs w:val="22"/>
    </w:rPr>
  </w:style>
  <w:style w:type="paragraph" w:styleId="Inhopg9">
    <w:name w:val="toc 9"/>
    <w:basedOn w:val="Standaard"/>
    <w:next w:val="Standaard"/>
    <w:autoRedefine/>
    <w:uiPriority w:val="39"/>
    <w:semiHidden/>
    <w:unhideWhenUsed/>
    <w:rsid w:val="00EF6E31"/>
    <w:rPr>
      <w:rFonts w:asciiTheme="minorHAnsi" w:hAnsiTheme="minorHAnsi"/>
      <w:szCs w:val="22"/>
    </w:rPr>
  </w:style>
  <w:style w:type="character" w:styleId="Verwijzingopmerking">
    <w:name w:val="annotation reference"/>
    <w:basedOn w:val="Standaardalinea-lettertype"/>
    <w:uiPriority w:val="99"/>
    <w:semiHidden/>
    <w:unhideWhenUsed/>
    <w:rsid w:val="00487667"/>
    <w:rPr>
      <w:sz w:val="16"/>
      <w:szCs w:val="16"/>
    </w:rPr>
  </w:style>
  <w:style w:type="paragraph" w:styleId="Tekstopmerking">
    <w:name w:val="annotation text"/>
    <w:basedOn w:val="Standaard"/>
    <w:link w:val="TekstopmerkingChar"/>
    <w:uiPriority w:val="99"/>
    <w:semiHidden/>
    <w:unhideWhenUsed/>
    <w:rsid w:val="00487667"/>
    <w:rPr>
      <w:sz w:val="20"/>
      <w:szCs w:val="20"/>
    </w:rPr>
  </w:style>
  <w:style w:type="character" w:customStyle="1" w:styleId="TekstopmerkingChar">
    <w:name w:val="Tekst opmerking Char"/>
    <w:basedOn w:val="Standaardalinea-lettertype"/>
    <w:link w:val="Tekstopmerking"/>
    <w:uiPriority w:val="99"/>
    <w:semiHidden/>
    <w:rsid w:val="00487667"/>
    <w:rPr>
      <w:rFonts w:ascii="Century Gothic" w:eastAsia="Times New Roman" w:hAnsi="Century Gothic" w:cs="Times New Roman"/>
      <w:color w:val="000000"/>
      <w:sz w:val="20"/>
      <w:szCs w:val="20"/>
      <w:lang w:val="nl-BE" w:eastAsia="nl-NL"/>
    </w:rPr>
  </w:style>
  <w:style w:type="paragraph" w:styleId="Onderwerpvanopmerking">
    <w:name w:val="annotation subject"/>
    <w:basedOn w:val="Tekstopmerking"/>
    <w:next w:val="Tekstopmerking"/>
    <w:link w:val="OnderwerpvanopmerkingChar"/>
    <w:uiPriority w:val="99"/>
    <w:semiHidden/>
    <w:unhideWhenUsed/>
    <w:rsid w:val="00487667"/>
    <w:rPr>
      <w:b/>
      <w:bCs/>
    </w:rPr>
  </w:style>
  <w:style w:type="character" w:customStyle="1" w:styleId="OnderwerpvanopmerkingChar">
    <w:name w:val="Onderwerp van opmerking Char"/>
    <w:basedOn w:val="TekstopmerkingChar"/>
    <w:link w:val="Onderwerpvanopmerking"/>
    <w:uiPriority w:val="99"/>
    <w:semiHidden/>
    <w:rsid w:val="00487667"/>
    <w:rPr>
      <w:rFonts w:ascii="Century Gothic" w:eastAsia="Times New Roman" w:hAnsi="Century Gothic" w:cs="Times New Roman"/>
      <w:b/>
      <w:bCs/>
      <w:color w:val="000000"/>
      <w:sz w:val="20"/>
      <w:szCs w:val="20"/>
      <w:lang w:val="nl-BE" w:eastAsia="nl-NL"/>
    </w:rPr>
  </w:style>
  <w:style w:type="character" w:styleId="Onopgelostemelding">
    <w:name w:val="Unresolved Mention"/>
    <w:basedOn w:val="Standaardalinea-lettertype"/>
    <w:uiPriority w:val="99"/>
    <w:semiHidden/>
    <w:unhideWhenUsed/>
    <w:rsid w:val="00CB330E"/>
    <w:rPr>
      <w:color w:val="605E5C"/>
      <w:shd w:val="clear" w:color="auto" w:fill="E1DFDD"/>
    </w:rPr>
  </w:style>
  <w:style w:type="paragraph" w:customStyle="1" w:styleId="Titel2">
    <w:name w:val="Titel 2"/>
    <w:basedOn w:val="Lijstopsomteken"/>
    <w:qFormat/>
    <w:rsid w:val="00853107"/>
    <w:pPr>
      <w:numPr>
        <w:numId w:val="0"/>
      </w:numPr>
      <w:ind w:left="360"/>
    </w:pPr>
  </w:style>
  <w:style w:type="paragraph" w:customStyle="1" w:styleId="Tiitel1">
    <w:name w:val="Tiitel 1"/>
    <w:basedOn w:val="Kop1"/>
    <w:qFormat/>
    <w:rsid w:val="00026258"/>
    <w:rPr>
      <w:color w:val="7030A0"/>
      <w:sz w:val="4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18542">
      <w:bodyDiv w:val="1"/>
      <w:marLeft w:val="0"/>
      <w:marRight w:val="0"/>
      <w:marTop w:val="0"/>
      <w:marBottom w:val="0"/>
      <w:divBdr>
        <w:top w:val="none" w:sz="0" w:space="0" w:color="auto"/>
        <w:left w:val="none" w:sz="0" w:space="0" w:color="auto"/>
        <w:bottom w:val="none" w:sz="0" w:space="0" w:color="auto"/>
        <w:right w:val="none" w:sz="0" w:space="0" w:color="auto"/>
      </w:divBdr>
    </w:div>
    <w:div w:id="333924792">
      <w:bodyDiv w:val="1"/>
      <w:marLeft w:val="0"/>
      <w:marRight w:val="0"/>
      <w:marTop w:val="0"/>
      <w:marBottom w:val="0"/>
      <w:divBdr>
        <w:top w:val="none" w:sz="0" w:space="0" w:color="auto"/>
        <w:left w:val="none" w:sz="0" w:space="0" w:color="auto"/>
        <w:bottom w:val="none" w:sz="0" w:space="0" w:color="auto"/>
        <w:right w:val="none" w:sz="0" w:space="0" w:color="auto"/>
      </w:divBdr>
    </w:div>
    <w:div w:id="366176519">
      <w:bodyDiv w:val="1"/>
      <w:marLeft w:val="0"/>
      <w:marRight w:val="0"/>
      <w:marTop w:val="0"/>
      <w:marBottom w:val="0"/>
      <w:divBdr>
        <w:top w:val="none" w:sz="0" w:space="0" w:color="auto"/>
        <w:left w:val="none" w:sz="0" w:space="0" w:color="auto"/>
        <w:bottom w:val="none" w:sz="0" w:space="0" w:color="auto"/>
        <w:right w:val="none" w:sz="0" w:space="0" w:color="auto"/>
      </w:divBdr>
    </w:div>
    <w:div w:id="934872085">
      <w:bodyDiv w:val="1"/>
      <w:marLeft w:val="0"/>
      <w:marRight w:val="0"/>
      <w:marTop w:val="0"/>
      <w:marBottom w:val="0"/>
      <w:divBdr>
        <w:top w:val="none" w:sz="0" w:space="0" w:color="auto"/>
        <w:left w:val="none" w:sz="0" w:space="0" w:color="auto"/>
        <w:bottom w:val="none" w:sz="0" w:space="0" w:color="auto"/>
        <w:right w:val="none" w:sz="0" w:space="0" w:color="auto"/>
      </w:divBdr>
    </w:div>
    <w:div w:id="951087633">
      <w:bodyDiv w:val="1"/>
      <w:marLeft w:val="0"/>
      <w:marRight w:val="0"/>
      <w:marTop w:val="0"/>
      <w:marBottom w:val="0"/>
      <w:divBdr>
        <w:top w:val="none" w:sz="0" w:space="0" w:color="auto"/>
        <w:left w:val="none" w:sz="0" w:space="0" w:color="auto"/>
        <w:bottom w:val="none" w:sz="0" w:space="0" w:color="auto"/>
        <w:right w:val="none" w:sz="0" w:space="0" w:color="auto"/>
      </w:divBdr>
    </w:div>
    <w:div w:id="1014917452">
      <w:bodyDiv w:val="1"/>
      <w:marLeft w:val="0"/>
      <w:marRight w:val="0"/>
      <w:marTop w:val="0"/>
      <w:marBottom w:val="0"/>
      <w:divBdr>
        <w:top w:val="none" w:sz="0" w:space="0" w:color="auto"/>
        <w:left w:val="none" w:sz="0" w:space="0" w:color="auto"/>
        <w:bottom w:val="none" w:sz="0" w:space="0" w:color="auto"/>
        <w:right w:val="none" w:sz="0" w:space="0" w:color="auto"/>
      </w:divBdr>
    </w:div>
    <w:div w:id="1041326281">
      <w:bodyDiv w:val="1"/>
      <w:marLeft w:val="0"/>
      <w:marRight w:val="0"/>
      <w:marTop w:val="0"/>
      <w:marBottom w:val="0"/>
      <w:divBdr>
        <w:top w:val="none" w:sz="0" w:space="0" w:color="auto"/>
        <w:left w:val="none" w:sz="0" w:space="0" w:color="auto"/>
        <w:bottom w:val="none" w:sz="0" w:space="0" w:color="auto"/>
        <w:right w:val="none" w:sz="0" w:space="0" w:color="auto"/>
      </w:divBdr>
      <w:divsChild>
        <w:div w:id="231888626">
          <w:marLeft w:val="-5"/>
          <w:marRight w:val="0"/>
          <w:marTop w:val="0"/>
          <w:marBottom w:val="0"/>
          <w:divBdr>
            <w:top w:val="none" w:sz="0" w:space="0" w:color="auto"/>
            <w:left w:val="none" w:sz="0" w:space="0" w:color="auto"/>
            <w:bottom w:val="none" w:sz="0" w:space="0" w:color="auto"/>
            <w:right w:val="none" w:sz="0" w:space="0" w:color="auto"/>
          </w:divBdr>
        </w:div>
      </w:divsChild>
    </w:div>
    <w:div w:id="1573467680">
      <w:bodyDiv w:val="1"/>
      <w:marLeft w:val="0"/>
      <w:marRight w:val="0"/>
      <w:marTop w:val="0"/>
      <w:marBottom w:val="0"/>
      <w:divBdr>
        <w:top w:val="none" w:sz="0" w:space="0" w:color="auto"/>
        <w:left w:val="none" w:sz="0" w:space="0" w:color="auto"/>
        <w:bottom w:val="none" w:sz="0" w:space="0" w:color="auto"/>
        <w:right w:val="none" w:sz="0" w:space="0" w:color="auto"/>
      </w:divBdr>
    </w:div>
    <w:div w:id="163389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image" Target="media/image15.emf"/><Relationship Id="rId21" Type="http://schemas.openxmlformats.org/officeDocument/2006/relationships/image" Target="media/image6.jpeg"/><Relationship Id="rId34" Type="http://schemas.openxmlformats.org/officeDocument/2006/relationships/image" Target="media/image12.png"/><Relationship Id="rId42" Type="http://schemas.openxmlformats.org/officeDocument/2006/relationships/image" Target="media/image17.jpg"/><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onroerenderfgoed.be/sites/default/files/2022-10/Richtlijn-over-cultuurgoederen-15102022-bijlage_0.pdf" TargetMode="External"/><Relationship Id="rId11" Type="http://schemas.openxmlformats.org/officeDocument/2006/relationships/endnotes" Target="endnotes.xml"/><Relationship Id="rId24" Type="http://schemas.openxmlformats.org/officeDocument/2006/relationships/hyperlink" Target="https://inventaris.onroerenderfgoed.be/" TargetMode="External"/><Relationship Id="rId32" Type="http://schemas.openxmlformats.org/officeDocument/2006/relationships/hyperlink" Target="https://www.monumentenwacht.be/lid-worden" TargetMode="External"/><Relationship Id="rId37" Type="http://schemas.openxmlformats.org/officeDocument/2006/relationships/hyperlink" Target="https://www.parcum.be/nl/herbestemming-kerken" TargetMode="External"/><Relationship Id="rId40" Type="http://schemas.openxmlformats.org/officeDocument/2006/relationships/image" Target="media/image16.emf"/><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vvsg.be/kennisitem/vvsg/tpk-advies-en-begeleiding" TargetMode="External"/><Relationship Id="rId23" Type="http://schemas.openxmlformats.org/officeDocument/2006/relationships/hyperlink" Target="https://www.odis.be/hercules/_nl_home.php" TargetMode="External"/><Relationship Id="rId28" Type="http://schemas.openxmlformats.org/officeDocument/2006/relationships/hyperlink" Target="https://www.onroerenderfgoed.be/het-erfgoedstatuut-opzoeken" TargetMode="External"/><Relationship Id="rId36" Type="http://schemas.openxmlformats.org/officeDocument/2006/relationships/image" Target="media/image14.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onroerenderfgoed.be/opmaak-bestemmingsprofiel-voor-kerken" TargetMode="External"/><Relationship Id="rId31" Type="http://schemas.openxmlformats.org/officeDocument/2006/relationships/hyperlink" Target="https://www.monumentenwacht.be/contact"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vsg.be/omgeving/platform-toekomst-parochiekerken" TargetMode="Externa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hyperlink" Target="https://www.vlaanderen.be/cjm/nl/cultuur/cultureel-erfgoed/erkenningen/topstukken" TargetMode="External"/><Relationship Id="rId35" Type="http://schemas.openxmlformats.org/officeDocument/2006/relationships/image" Target="media/image13.jpeg"/><Relationship Id="rId43" Type="http://schemas.openxmlformats.org/officeDocument/2006/relationships/hyperlink" Target="http://www.onroerenderfgoed.be/"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www.vlaamsbouwmeester.be/nl/publicaties/%E2%80%98herscheppen-ontwerpend-onderzoek-voor-het-projectbureau-herbestemming-kerken-2016-2021%E2%80%99" TargetMode="External"/><Relationship Id="rId25" Type="http://schemas.openxmlformats.org/officeDocument/2006/relationships/image" Target="media/image8.png"/><Relationship Id="rId33" Type="http://schemas.openxmlformats.org/officeDocument/2006/relationships/image" Target="media/image11.emf"/><Relationship Id="rId38" Type="http://schemas.openxmlformats.org/officeDocument/2006/relationships/hyperlink" Target="http://www.herbestemmen.be" TargetMode="External"/><Relationship Id="rId46" Type="http://schemas.openxmlformats.org/officeDocument/2006/relationships/header" Target="header1.xml"/><Relationship Id="rId20" Type="http://schemas.openxmlformats.org/officeDocument/2006/relationships/image" Target="media/image5.jpeg"/><Relationship Id="rId41" Type="http://schemas.openxmlformats.org/officeDocument/2006/relationships/hyperlink" Target="http://www.herbestemmen.be"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vg/Downloads/VO_Opmaakstijlen_VO_zohk08.dotx" TargetMode="External"/></Relationship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2014-04-17T00:00:00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C85286-2F5F-4398-9CAF-602A85ED4A1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4F98E81-E037-4C5D-9AA8-204F7F8295FE}">
  <ds:schemaRefs>
    <ds:schemaRef ds:uri="http://schemas.microsoft.com/sharepoint/v3/contenttype/forms"/>
  </ds:schemaRefs>
</ds:datastoreItem>
</file>

<file path=customXml/itemProps4.xml><?xml version="1.0" encoding="utf-8"?>
<ds:datastoreItem xmlns:ds="http://schemas.openxmlformats.org/officeDocument/2006/customXml" ds:itemID="{042118E5-5CBD-4CB0-98CD-00A0DB6FCD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00AE22E3-5D5D-4DB0-81D2-78791EB7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VO_Opmaakstijlen_VO_zohk08.dotx</Template>
  <TotalTime>1</TotalTime>
  <Pages>44</Pages>
  <Words>10972</Words>
  <Characters>60347</Characters>
  <Application>Microsoft Office Word</Application>
  <DocSecurity>0</DocSecurity>
  <Lines>502</Lines>
  <Paragraphs>142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handleiding bestemmingsprofiel</vt:lpstr>
      <vt:lpstr>Titel van het document</vt:lpstr>
    </vt:vector>
  </TitlesOfParts>
  <Company/>
  <LinksUpToDate>false</LinksUpToDate>
  <CharactersWithSpaces>71177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bestemmingsprofiel</dc:title>
  <dc:creator>Microsoft Office User</dc:creator>
  <cp:lastModifiedBy>Hanne Van Gils</cp:lastModifiedBy>
  <cp:revision>3</cp:revision>
  <cp:lastPrinted>2014-03-28T19:07:00Z</cp:lastPrinted>
  <dcterms:created xsi:type="dcterms:W3CDTF">2024-06-10T14:15:00Z</dcterms:created>
  <dcterms:modified xsi:type="dcterms:W3CDTF">2024-06-26T08:47:00Z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